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3FB" w:rsidRDefault="00C233FB" w:rsidP="00C06CD1"/>
    <w:p w:rsidR="00C233FB" w:rsidRPr="00907410" w:rsidRDefault="00C233FB" w:rsidP="00907410"/>
    <w:p w:rsidR="00C233FB" w:rsidRDefault="00C233FB" w:rsidP="00ED2C0E">
      <w:pPr>
        <w:jc w:val="right"/>
      </w:pPr>
      <w:r>
        <w:t>Włoszczowa 2012-02-03</w:t>
      </w:r>
    </w:p>
    <w:p w:rsidR="00C233FB" w:rsidRDefault="00C233FB" w:rsidP="00ED2C0E">
      <w:r>
        <w:t>Znak DOAT 08/02/2012</w:t>
      </w:r>
    </w:p>
    <w:p w:rsidR="00C233FB" w:rsidRDefault="00C233FB" w:rsidP="00ED2C0E"/>
    <w:p w:rsidR="00C233FB" w:rsidRDefault="00C233FB" w:rsidP="00ED2C0E"/>
    <w:p w:rsidR="00C233FB" w:rsidRDefault="00C233FB" w:rsidP="00747DA6"/>
    <w:p w:rsidR="00C233FB" w:rsidRDefault="00C233FB" w:rsidP="00ED2C0E"/>
    <w:p w:rsidR="00C233FB" w:rsidRDefault="00C233FB" w:rsidP="00ED2C0E">
      <w:pPr>
        <w:rPr>
          <w:b/>
        </w:rPr>
      </w:pPr>
      <w:r>
        <w:rPr>
          <w:b/>
        </w:rPr>
        <w:t xml:space="preserve">Dotyczy: Wyboru oferty najkorzystniejszej w przetargu nieograniczonym znak </w:t>
      </w:r>
    </w:p>
    <w:p w:rsidR="00C233FB" w:rsidRDefault="00C233FB" w:rsidP="00ED2C0E">
      <w:pPr>
        <w:rPr>
          <w:b/>
        </w:rPr>
      </w:pPr>
      <w:r>
        <w:rPr>
          <w:b/>
        </w:rPr>
        <w:t xml:space="preserve">                  20/11/2011 na dostawę materiałów opatrunkowych dla Zespołu Opieki</w:t>
      </w:r>
    </w:p>
    <w:p w:rsidR="00C233FB" w:rsidRDefault="00C233FB" w:rsidP="00ED2C0E">
      <w:pPr>
        <w:rPr>
          <w:b/>
        </w:rPr>
      </w:pPr>
      <w:r>
        <w:rPr>
          <w:b/>
        </w:rPr>
        <w:t xml:space="preserve">                 Zdrowotnej im. Jana Pawła II we Włoszczowie.</w:t>
      </w:r>
    </w:p>
    <w:p w:rsidR="00C233FB" w:rsidRDefault="00C233FB" w:rsidP="00ED2C0E">
      <w:pPr>
        <w:rPr>
          <w:b/>
        </w:rPr>
      </w:pPr>
    </w:p>
    <w:p w:rsidR="00C233FB" w:rsidRDefault="00C233FB" w:rsidP="00ED2C0E">
      <w:pPr>
        <w:rPr>
          <w:b/>
        </w:rPr>
      </w:pPr>
    </w:p>
    <w:p w:rsidR="00C233FB" w:rsidRDefault="00C233FB" w:rsidP="00ED2C0E">
      <w:r>
        <w:t xml:space="preserve">                Dyrektor Zespołu Opieki Zdrowotnej we Włoszczowie, działając na podstawie </w:t>
      </w:r>
    </w:p>
    <w:p w:rsidR="00C233FB" w:rsidRDefault="00C233FB" w:rsidP="00ED2C0E">
      <w:r>
        <w:t xml:space="preserve">art. 92 ust.1 pkt. 1 ustawy z dnia 29 stycznia 2004 roku Prawo zamówień publicznych </w:t>
      </w:r>
    </w:p>
    <w:p w:rsidR="00C233FB" w:rsidRDefault="00C233FB" w:rsidP="00ED2C0E">
      <w:r>
        <w:t>(Dz. U z 2010 r. Nr 113 poz. 759 ze zm.) informuje że w wyniku rozstrzygnięcia przetargu nieograniczonego znak 20/11/2011 na dostawę materiałów opatrunkowych dla Zespołu Opieki Zdrowotnej im. Jana Pawła II we Włoszczowie jako najkorzystniejszą wybrano ofertę Firmy:</w:t>
      </w:r>
    </w:p>
    <w:p w:rsidR="00C233FB" w:rsidRDefault="00C233FB" w:rsidP="00ED2C0E">
      <w:pPr>
        <w:rPr>
          <w:b/>
        </w:rPr>
      </w:pPr>
    </w:p>
    <w:p w:rsidR="00C233FB" w:rsidRPr="005427E9" w:rsidRDefault="00C233FB" w:rsidP="00ED2C0E">
      <w:pPr>
        <w:rPr>
          <w:b/>
          <w:u w:val="single"/>
        </w:rPr>
      </w:pPr>
      <w:r w:rsidRPr="005427E9">
        <w:rPr>
          <w:b/>
          <w:u w:val="single"/>
        </w:rPr>
        <w:t>Pakiet nr 1</w:t>
      </w:r>
    </w:p>
    <w:p w:rsidR="00C233FB" w:rsidRDefault="00C233FB" w:rsidP="00ED2C0E"/>
    <w:p w:rsidR="00C233FB" w:rsidRPr="00B83BA8" w:rsidRDefault="00C233FB" w:rsidP="00B83BA8">
      <w:r w:rsidRPr="00B83BA8">
        <w:t>PAUL HARTMANN Polska Sp. z o.o.</w:t>
      </w:r>
    </w:p>
    <w:p w:rsidR="00C233FB" w:rsidRPr="00B83BA8" w:rsidRDefault="00C233FB" w:rsidP="00B83BA8">
      <w:r w:rsidRPr="00B83BA8">
        <w:t>Ul. Partyzancka 133/151</w:t>
      </w:r>
    </w:p>
    <w:p w:rsidR="00C233FB" w:rsidRPr="00C21448" w:rsidRDefault="00C233FB" w:rsidP="00B83BA8">
      <w:r w:rsidRPr="00B83BA8">
        <w:t>95-200 Pabianice</w:t>
      </w:r>
    </w:p>
    <w:p w:rsidR="00C233FB" w:rsidRDefault="00C233FB" w:rsidP="00ED2C0E">
      <w:pPr>
        <w:rPr>
          <w:b/>
        </w:rPr>
      </w:pPr>
    </w:p>
    <w:p w:rsidR="00C233FB" w:rsidRDefault="00C233FB" w:rsidP="00ED2C0E">
      <w:pPr>
        <w:spacing w:line="360" w:lineRule="auto"/>
      </w:pPr>
      <w:r>
        <w:t>Wybrana oferta spełnia warunki określone ustawą Prawo zamówień publicznych a jej treść jest zgodna z treścią SIWZ. W ocenie na podstawie kryterium wyboru oferty określonego w SIWZ wybrana oferta uzyskała 100 pkt. Wybrany wykonawca zrealizuje zamówienie za cenę 20 417,50</w:t>
      </w:r>
      <w:r>
        <w:rPr>
          <w:b/>
        </w:rPr>
        <w:t xml:space="preserve"> </w:t>
      </w:r>
      <w:r w:rsidRPr="00C21448">
        <w:t>PLN</w:t>
      </w:r>
      <w:r>
        <w:t xml:space="preserve"> ( słownie złotych: dwadzieścia tysięcy czterysta siedemnaście złotych 50/100)</w:t>
      </w:r>
    </w:p>
    <w:p w:rsidR="00C233FB" w:rsidRDefault="00C233FB" w:rsidP="00ED2C0E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ED2C0E"/>
    <w:p w:rsidR="00C233FB" w:rsidRPr="0047092C" w:rsidRDefault="00C233FB" w:rsidP="00661D72">
      <w:pPr>
        <w:rPr>
          <w:b/>
          <w:u w:val="single"/>
        </w:rPr>
      </w:pPr>
      <w:r w:rsidRPr="0047092C">
        <w:rPr>
          <w:b/>
          <w:u w:val="single"/>
        </w:rPr>
        <w:t>Pakiet nr 2</w:t>
      </w:r>
    </w:p>
    <w:p w:rsidR="00C233FB" w:rsidRPr="0047092C" w:rsidRDefault="00C233FB" w:rsidP="00661D72">
      <w:pPr>
        <w:rPr>
          <w:b/>
          <w:u w:val="single"/>
        </w:rPr>
      </w:pPr>
    </w:p>
    <w:p w:rsidR="00C233FB" w:rsidRPr="00B83BA8" w:rsidRDefault="00C233FB" w:rsidP="00C5650A">
      <w:r w:rsidRPr="00B83BA8">
        <w:t>PAUL HARTMANN Polska Sp. z o.o.</w:t>
      </w:r>
    </w:p>
    <w:p w:rsidR="00C233FB" w:rsidRPr="00B83BA8" w:rsidRDefault="00C233FB" w:rsidP="00C5650A">
      <w:r w:rsidRPr="00B83BA8">
        <w:t>Ul. Partyzancka 133/151</w:t>
      </w:r>
    </w:p>
    <w:p w:rsidR="00C233FB" w:rsidRPr="00C21448" w:rsidRDefault="00C233FB" w:rsidP="00C5650A">
      <w:r w:rsidRPr="00B83BA8">
        <w:t>95-200 Pabianice</w:t>
      </w:r>
    </w:p>
    <w:p w:rsidR="00C233FB" w:rsidRDefault="00C233FB" w:rsidP="00661D72">
      <w:pPr>
        <w:rPr>
          <w:b/>
        </w:rPr>
      </w:pPr>
    </w:p>
    <w:p w:rsidR="00C233FB" w:rsidRDefault="00C233FB" w:rsidP="00661D72">
      <w:pPr>
        <w:spacing w:line="360" w:lineRule="auto"/>
      </w:pPr>
      <w:r>
        <w:t>Wybrana oferta spełnia warunki określone ustawą Prawo zamówień publicznych a jej treść jest zgodna z treścią SIWZ. W ocenie na podstawie kryterium wyboru oferty określonego w SIWZ wybrana oferta uzyskała 100 pkt. Wybrany wykonawca zrealizuje zamówienie za cenę 300,00</w:t>
      </w:r>
      <w:r w:rsidRPr="00C21448">
        <w:t xml:space="preserve"> PLN</w:t>
      </w:r>
      <w:r>
        <w:t xml:space="preserve"> ( słownie złotych: trzysta złotych 00/100)</w:t>
      </w:r>
    </w:p>
    <w:p w:rsidR="00C233FB" w:rsidRDefault="00C233FB" w:rsidP="00661D72">
      <w:pPr>
        <w:spacing w:line="360" w:lineRule="auto"/>
      </w:pPr>
      <w:r>
        <w:t xml:space="preserve">Podpisanie umowy nastąpi w dniu 14 lutego 2012 roku w siedzibie Zamawiającego) </w:t>
      </w:r>
    </w:p>
    <w:p w:rsidR="00C233FB" w:rsidRPr="00747DA6" w:rsidRDefault="00C233FB" w:rsidP="00661D72">
      <w:pPr>
        <w:rPr>
          <w:b/>
          <w:u w:val="single"/>
        </w:rPr>
      </w:pPr>
    </w:p>
    <w:p w:rsidR="00C233FB" w:rsidRPr="0047092C" w:rsidRDefault="00C233FB" w:rsidP="00661D72">
      <w:pPr>
        <w:rPr>
          <w:b/>
          <w:u w:val="single"/>
        </w:rPr>
      </w:pPr>
      <w:r w:rsidRPr="0047092C">
        <w:rPr>
          <w:b/>
          <w:u w:val="single"/>
        </w:rPr>
        <w:t>Pakiet nr 3</w:t>
      </w:r>
    </w:p>
    <w:p w:rsidR="00C233FB" w:rsidRPr="0047092C" w:rsidRDefault="00C233FB" w:rsidP="00661D72">
      <w:pPr>
        <w:rPr>
          <w:b/>
          <w:u w:val="single"/>
        </w:rPr>
      </w:pPr>
    </w:p>
    <w:p w:rsidR="00C233FB" w:rsidRPr="00B83BA8" w:rsidRDefault="00C233FB" w:rsidP="00930184">
      <w:r w:rsidRPr="00B83BA8">
        <w:t>PAUL HARTMANN Polska Sp. z o.o.</w:t>
      </w:r>
    </w:p>
    <w:p w:rsidR="00C233FB" w:rsidRPr="00B83BA8" w:rsidRDefault="00C233FB" w:rsidP="00930184">
      <w:r w:rsidRPr="00B83BA8">
        <w:t>Ul. Partyzancka 133/151</w:t>
      </w:r>
    </w:p>
    <w:p w:rsidR="00C233FB" w:rsidRPr="00C21448" w:rsidRDefault="00C233FB" w:rsidP="00930184">
      <w:r w:rsidRPr="00B83BA8">
        <w:t>95-200 Pabianice</w:t>
      </w:r>
    </w:p>
    <w:p w:rsidR="00C233FB" w:rsidRDefault="00C233FB" w:rsidP="00930184">
      <w:pPr>
        <w:rPr>
          <w:b/>
        </w:rPr>
      </w:pPr>
    </w:p>
    <w:p w:rsidR="00C233FB" w:rsidRDefault="00C233FB" w:rsidP="00930184">
      <w:pPr>
        <w:spacing w:line="360" w:lineRule="auto"/>
      </w:pPr>
      <w:r>
        <w:t>Wybrana oferta spełnia warunki określone ustawą Prawo zamówień publicznych a jej treść jest zgodna z treścią SIWZ. W ocenie na podstawie kryterium wyboru oferty określonego w SIWZ wybrana oferta uzyskała 100 pkt. Wybrany wykonawca zrealizuje zamówienie za cenę 784,20</w:t>
      </w:r>
      <w:r w:rsidRPr="00C21448">
        <w:t xml:space="preserve"> PLN</w:t>
      </w:r>
      <w:r>
        <w:t xml:space="preserve"> ( słownie złotych: siedemset osiemdziesiąt cztery złote 20/100)</w:t>
      </w:r>
    </w:p>
    <w:p w:rsidR="00C233FB" w:rsidRDefault="00C233FB" w:rsidP="00930184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661D72"/>
    <w:p w:rsidR="00C233FB" w:rsidRPr="00395255" w:rsidRDefault="00C233FB" w:rsidP="00661D72">
      <w:pPr>
        <w:rPr>
          <w:b/>
          <w:u w:val="single"/>
        </w:rPr>
      </w:pPr>
      <w:r w:rsidRPr="00395255">
        <w:rPr>
          <w:b/>
          <w:u w:val="single"/>
        </w:rPr>
        <w:t>Pakiet nr 4</w:t>
      </w:r>
    </w:p>
    <w:p w:rsidR="00C233FB" w:rsidRDefault="00C233FB" w:rsidP="00661D72">
      <w:pPr>
        <w:rPr>
          <w:b/>
          <w:u w:val="single"/>
        </w:rPr>
      </w:pPr>
    </w:p>
    <w:p w:rsidR="00C233FB" w:rsidRPr="00B83BA8" w:rsidRDefault="00C233FB" w:rsidP="00554FFC">
      <w:r w:rsidRPr="00B83BA8">
        <w:t>PAUL HARTMANN Polska Sp. z o.o.</w:t>
      </w:r>
    </w:p>
    <w:p w:rsidR="00C233FB" w:rsidRPr="00B83BA8" w:rsidRDefault="00C233FB" w:rsidP="00554FFC">
      <w:r w:rsidRPr="00B83BA8">
        <w:t>Ul. Partyzancka 133/151</w:t>
      </w:r>
    </w:p>
    <w:p w:rsidR="00C233FB" w:rsidRPr="00C21448" w:rsidRDefault="00C233FB" w:rsidP="00554FFC">
      <w:r w:rsidRPr="00B83BA8">
        <w:t>95-200 Pabianice</w:t>
      </w:r>
    </w:p>
    <w:p w:rsidR="00C233FB" w:rsidRDefault="00C233FB" w:rsidP="00554FFC">
      <w:pPr>
        <w:rPr>
          <w:b/>
        </w:rPr>
      </w:pPr>
    </w:p>
    <w:p w:rsidR="00C233FB" w:rsidRDefault="00C233FB" w:rsidP="00554FFC">
      <w:pPr>
        <w:spacing w:line="360" w:lineRule="auto"/>
      </w:pPr>
      <w:r>
        <w:t>Wybrana oferta spełnia warunki określone ustawą Prawo zamówień publicznych a jej treść jest zgodna z treścią SIWZ. W ocenie na podstawie kryterium wyboru oferty określonego w SIWZ wybrana oferta uzyskała 88 pkt. Wybrany wykonawca zrealizuje zamówienie za cenę 20 264,00</w:t>
      </w:r>
      <w:r w:rsidRPr="00C21448">
        <w:t>PLN</w:t>
      </w:r>
      <w:r>
        <w:t xml:space="preserve"> ( słownie złotych: dwadzieścia tysięcy dwieście sześćdziesiąt cztery                            złote 00/100)</w:t>
      </w:r>
    </w:p>
    <w:p w:rsidR="00C233FB" w:rsidRDefault="00C233FB" w:rsidP="00554FFC">
      <w:pPr>
        <w:spacing w:line="360" w:lineRule="auto"/>
      </w:pPr>
      <w:r>
        <w:t xml:space="preserve">Podpisanie umowy nastąpi w dniu14 lutego 2012 roku w siedzibie Zamawiającego) </w:t>
      </w:r>
    </w:p>
    <w:p w:rsidR="00C233FB" w:rsidRPr="00395255" w:rsidRDefault="00C233FB" w:rsidP="00661D72">
      <w:pPr>
        <w:rPr>
          <w:b/>
          <w:u w:val="single"/>
        </w:rPr>
      </w:pPr>
    </w:p>
    <w:p w:rsidR="00C233FB" w:rsidRPr="00A20569" w:rsidRDefault="00C233FB" w:rsidP="00E84543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E84543">
      <w:r w:rsidRPr="00C21448">
        <w:t xml:space="preserve">Toruńskie Zakłady </w:t>
      </w:r>
    </w:p>
    <w:p w:rsidR="00C233FB" w:rsidRPr="00C21448" w:rsidRDefault="00C233FB" w:rsidP="00E84543">
      <w:r w:rsidRPr="00C21448">
        <w:t xml:space="preserve">Materiałów Opatrunkowych S.A.                                               </w:t>
      </w:r>
    </w:p>
    <w:p w:rsidR="00C233FB" w:rsidRPr="00C21448" w:rsidRDefault="00C233FB" w:rsidP="00E84543">
      <w:r>
        <w:t xml:space="preserve"> </w:t>
      </w:r>
      <w:r w:rsidRPr="00C21448">
        <w:t>ul. Żółkiewskiego20/26</w:t>
      </w:r>
    </w:p>
    <w:p w:rsidR="00C233FB" w:rsidRPr="00C21448" w:rsidRDefault="00C233FB" w:rsidP="00E84543">
      <w:r w:rsidRPr="00C21448">
        <w:t>87 – 100 Toruń</w:t>
      </w:r>
    </w:p>
    <w:p w:rsidR="00C233FB" w:rsidRPr="00C21448" w:rsidRDefault="00C233FB" w:rsidP="00E84543">
      <w:r>
        <w:t>Cena – 17 244,00</w:t>
      </w:r>
      <w:r w:rsidRPr="00C21448">
        <w:t xml:space="preserve"> zł</w:t>
      </w:r>
    </w:p>
    <w:p w:rsidR="00C233FB" w:rsidRPr="00C21448" w:rsidRDefault="00C233FB" w:rsidP="00E84543">
      <w:r w:rsidRPr="00C21448">
        <w:t>Ilość uzyskanyc</w:t>
      </w:r>
      <w:r>
        <w:t>h punktów w ocenie ofert – 86,00</w:t>
      </w:r>
    </w:p>
    <w:p w:rsidR="00C233FB" w:rsidRPr="00C21448" w:rsidRDefault="00C233FB" w:rsidP="00E84543"/>
    <w:p w:rsidR="00C233FB" w:rsidRDefault="00C233FB" w:rsidP="005A21D1">
      <w:pPr>
        <w:rPr>
          <w:b/>
          <w:u w:val="single"/>
        </w:rPr>
      </w:pPr>
    </w:p>
    <w:p w:rsidR="00C233FB" w:rsidRDefault="00C233FB" w:rsidP="005A21D1">
      <w:pPr>
        <w:rPr>
          <w:b/>
          <w:u w:val="single"/>
        </w:rPr>
      </w:pPr>
    </w:p>
    <w:p w:rsidR="00C233FB" w:rsidRPr="00395255" w:rsidRDefault="00C233FB" w:rsidP="005A21D1">
      <w:pPr>
        <w:rPr>
          <w:b/>
          <w:u w:val="single"/>
        </w:rPr>
      </w:pPr>
      <w:r>
        <w:rPr>
          <w:b/>
          <w:u w:val="single"/>
        </w:rPr>
        <w:t>Pakiet nr 5</w:t>
      </w:r>
    </w:p>
    <w:p w:rsidR="00C233FB" w:rsidRDefault="00C233FB" w:rsidP="005A21D1">
      <w:pPr>
        <w:rPr>
          <w:b/>
          <w:u w:val="single"/>
        </w:rPr>
      </w:pPr>
    </w:p>
    <w:p w:rsidR="00C233FB" w:rsidRPr="00B83BA8" w:rsidRDefault="00C233FB" w:rsidP="005A21D1">
      <w:r w:rsidRPr="00B83BA8">
        <w:t>PAUL HARTMANN Polska Sp. z o.o.</w:t>
      </w:r>
    </w:p>
    <w:p w:rsidR="00C233FB" w:rsidRPr="00B83BA8" w:rsidRDefault="00C233FB" w:rsidP="005A21D1">
      <w:r w:rsidRPr="00B83BA8">
        <w:t>Ul. Partyzancka 133/151</w:t>
      </w:r>
    </w:p>
    <w:p w:rsidR="00C233FB" w:rsidRPr="00C21448" w:rsidRDefault="00C233FB" w:rsidP="005A21D1">
      <w:r w:rsidRPr="00B83BA8">
        <w:t>95-200 Pabianice</w:t>
      </w:r>
    </w:p>
    <w:p w:rsidR="00C233FB" w:rsidRDefault="00C233FB" w:rsidP="005A21D1">
      <w:pPr>
        <w:rPr>
          <w:b/>
        </w:rPr>
      </w:pPr>
    </w:p>
    <w:p w:rsidR="00C233FB" w:rsidRDefault="00C233FB" w:rsidP="005A21D1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 86,40 pkt. Wybrany wykonawca zrealizuje zamówienie za cenę 16 488,40 </w:t>
      </w:r>
      <w:r w:rsidRPr="00C21448">
        <w:t>PLN</w:t>
      </w:r>
      <w:r>
        <w:t xml:space="preserve"> ( słownie złotych: szesnaście tysięcy  czterysta osiemdziesiąt osiem złotych   00/100)</w:t>
      </w:r>
    </w:p>
    <w:p w:rsidR="00C233FB" w:rsidRDefault="00C233FB" w:rsidP="005A21D1">
      <w:pPr>
        <w:spacing w:line="360" w:lineRule="auto"/>
      </w:pPr>
      <w:r>
        <w:t xml:space="preserve">Podpisanie umowy nastąpi w dniu 14 lutego 2012 roku w siedzibie Zamawiającego) </w:t>
      </w:r>
    </w:p>
    <w:p w:rsidR="00C233FB" w:rsidRPr="00395255" w:rsidRDefault="00C233FB" w:rsidP="005A21D1">
      <w:pPr>
        <w:rPr>
          <w:b/>
          <w:u w:val="single"/>
        </w:rPr>
      </w:pPr>
    </w:p>
    <w:p w:rsidR="00C233FB" w:rsidRDefault="00C233FB" w:rsidP="005A21D1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A20569" w:rsidRDefault="00C233FB" w:rsidP="005A21D1">
      <w:pPr>
        <w:rPr>
          <w:u w:val="single"/>
        </w:rPr>
      </w:pPr>
    </w:p>
    <w:p w:rsidR="00C233FB" w:rsidRPr="00737A40" w:rsidRDefault="00C233FB" w:rsidP="005A21D1">
      <w:pPr>
        <w:rPr>
          <w:color w:val="000000"/>
        </w:rPr>
      </w:pPr>
      <w:r w:rsidRPr="00737A40">
        <w:rPr>
          <w:color w:val="000000"/>
        </w:rPr>
        <w:t xml:space="preserve">Toruńskie Zakłady </w:t>
      </w:r>
    </w:p>
    <w:p w:rsidR="00C233FB" w:rsidRPr="00737A40" w:rsidRDefault="00C233FB" w:rsidP="005A21D1">
      <w:pPr>
        <w:rPr>
          <w:color w:val="000000"/>
        </w:rPr>
      </w:pPr>
      <w:r w:rsidRPr="00737A40">
        <w:rPr>
          <w:color w:val="000000"/>
        </w:rPr>
        <w:t xml:space="preserve">Materiałów Opatrunkowych S.A.                                               </w:t>
      </w:r>
    </w:p>
    <w:p w:rsidR="00C233FB" w:rsidRPr="00737A40" w:rsidRDefault="00C233FB" w:rsidP="005A21D1">
      <w:pPr>
        <w:rPr>
          <w:color w:val="000000"/>
        </w:rPr>
      </w:pPr>
      <w:r>
        <w:rPr>
          <w:color w:val="000000"/>
        </w:rPr>
        <w:t xml:space="preserve"> </w:t>
      </w:r>
      <w:r w:rsidRPr="00737A40">
        <w:rPr>
          <w:color w:val="000000"/>
        </w:rPr>
        <w:t>ul. Żółkiewskiego20/26</w:t>
      </w:r>
    </w:p>
    <w:p w:rsidR="00C233FB" w:rsidRPr="00737A40" w:rsidRDefault="00C233FB" w:rsidP="005A21D1">
      <w:pPr>
        <w:rPr>
          <w:color w:val="000000"/>
        </w:rPr>
      </w:pPr>
      <w:r w:rsidRPr="00737A40">
        <w:rPr>
          <w:color w:val="000000"/>
        </w:rPr>
        <w:t>87 – 100 Toruń</w:t>
      </w:r>
    </w:p>
    <w:p w:rsidR="00C233FB" w:rsidRPr="00737A40" w:rsidRDefault="00C233FB" w:rsidP="005A21D1">
      <w:pPr>
        <w:rPr>
          <w:color w:val="000000"/>
        </w:rPr>
      </w:pPr>
      <w:r w:rsidRPr="00737A40">
        <w:rPr>
          <w:color w:val="000000"/>
        </w:rPr>
        <w:t>Cena – 13 644,90 zł</w:t>
      </w:r>
    </w:p>
    <w:p w:rsidR="00C233FB" w:rsidRPr="00737A40" w:rsidRDefault="00C233FB" w:rsidP="005A21D1">
      <w:pPr>
        <w:rPr>
          <w:color w:val="000000"/>
        </w:rPr>
      </w:pPr>
      <w:r w:rsidRPr="00737A40">
        <w:rPr>
          <w:color w:val="000000"/>
        </w:rPr>
        <w:t>Ilość uzyskany</w:t>
      </w:r>
      <w:r>
        <w:rPr>
          <w:color w:val="000000"/>
        </w:rPr>
        <w:t>ch punktów w ocenie ofert – 86,00</w:t>
      </w:r>
      <w:r w:rsidRPr="00737A40">
        <w:rPr>
          <w:color w:val="000000"/>
        </w:rPr>
        <w:t xml:space="preserve"> </w:t>
      </w:r>
    </w:p>
    <w:p w:rsidR="00C233FB" w:rsidRPr="00737A40" w:rsidRDefault="00C233FB" w:rsidP="00A20569">
      <w:pPr>
        <w:spacing w:line="360" w:lineRule="auto"/>
        <w:rPr>
          <w:color w:val="000000"/>
        </w:rPr>
      </w:pPr>
    </w:p>
    <w:p w:rsidR="00C233FB" w:rsidRPr="00395255" w:rsidRDefault="00C233FB" w:rsidP="00265979">
      <w:pPr>
        <w:rPr>
          <w:b/>
          <w:u w:val="single"/>
        </w:rPr>
      </w:pPr>
      <w:r>
        <w:rPr>
          <w:b/>
          <w:u w:val="single"/>
        </w:rPr>
        <w:t>Pakiet nr 6</w:t>
      </w:r>
    </w:p>
    <w:p w:rsidR="00C233FB" w:rsidRDefault="00C233FB" w:rsidP="00265979">
      <w:pPr>
        <w:rPr>
          <w:b/>
          <w:u w:val="single"/>
        </w:rPr>
      </w:pPr>
    </w:p>
    <w:p w:rsidR="00C233FB" w:rsidRPr="00265979" w:rsidRDefault="00C233FB" w:rsidP="00265979">
      <w:r w:rsidRPr="00265979">
        <w:t>PASO – TRADING Sp. z o.o.</w:t>
      </w:r>
    </w:p>
    <w:p w:rsidR="00C233FB" w:rsidRPr="00265979" w:rsidRDefault="00C233FB" w:rsidP="00265979">
      <w:r w:rsidRPr="00265979">
        <w:t>Ul. Lutomierska 48</w:t>
      </w:r>
    </w:p>
    <w:p w:rsidR="00C233FB" w:rsidRPr="00265979" w:rsidRDefault="00C233FB" w:rsidP="00265979">
      <w:r w:rsidRPr="0047092C">
        <w:t>95-200 Pabianice</w:t>
      </w:r>
    </w:p>
    <w:p w:rsidR="00C233FB" w:rsidRDefault="00C233FB" w:rsidP="00265979">
      <w:pPr>
        <w:rPr>
          <w:b/>
        </w:rPr>
      </w:pPr>
    </w:p>
    <w:p w:rsidR="00C233FB" w:rsidRDefault="00C233FB" w:rsidP="00265979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98,40 pkt. Wybrany wykonawca zrealizuje zamówienie za cenę  10 585,00 </w:t>
      </w:r>
      <w:r w:rsidRPr="00C21448">
        <w:t>PLN</w:t>
      </w:r>
      <w:r>
        <w:t xml:space="preserve"> ( słownie złotych: dziesięć tysięcy pięćset osiemdziesiąt pięć złotych 00/100)</w:t>
      </w:r>
    </w:p>
    <w:p w:rsidR="00C233FB" w:rsidRDefault="00C233FB" w:rsidP="00265979">
      <w:pPr>
        <w:spacing w:line="360" w:lineRule="auto"/>
      </w:pPr>
      <w:r>
        <w:t xml:space="preserve">Podpisanie umowy nastąpi w dniu 14 lutego 2012 roku w siedzibie Zamawiającego) </w:t>
      </w:r>
    </w:p>
    <w:p w:rsidR="00C233FB" w:rsidRPr="00395255" w:rsidRDefault="00C233FB" w:rsidP="00265979">
      <w:pPr>
        <w:rPr>
          <w:b/>
          <w:u w:val="single"/>
        </w:rPr>
      </w:pPr>
    </w:p>
    <w:p w:rsidR="00C233FB" w:rsidRDefault="00C233FB" w:rsidP="00265979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A20569" w:rsidRDefault="00C233FB" w:rsidP="00265979">
      <w:pPr>
        <w:rPr>
          <w:u w:val="single"/>
        </w:rPr>
      </w:pPr>
    </w:p>
    <w:p w:rsidR="00C233FB" w:rsidRPr="00C21448" w:rsidRDefault="00C233FB" w:rsidP="00265979">
      <w:r w:rsidRPr="00C21448">
        <w:t xml:space="preserve">Toruńskie Zakłady </w:t>
      </w:r>
    </w:p>
    <w:p w:rsidR="00C233FB" w:rsidRPr="00C21448" w:rsidRDefault="00C233FB" w:rsidP="00265979">
      <w:r w:rsidRPr="00C21448">
        <w:t xml:space="preserve">Materiałów Opatrunkowych S.A.                                               </w:t>
      </w:r>
    </w:p>
    <w:p w:rsidR="00C233FB" w:rsidRPr="00C21448" w:rsidRDefault="00C233FB" w:rsidP="00265979">
      <w:r w:rsidRPr="00C21448">
        <w:t xml:space="preserve"> ul. Żółkiewskiego20/26</w:t>
      </w:r>
    </w:p>
    <w:p w:rsidR="00C233FB" w:rsidRPr="00C21448" w:rsidRDefault="00C233FB" w:rsidP="00265979">
      <w:r w:rsidRPr="00C21448">
        <w:t>87 – 100 Toruń</w:t>
      </w:r>
    </w:p>
    <w:p w:rsidR="00C233FB" w:rsidRPr="00C21448" w:rsidRDefault="00C233FB" w:rsidP="00265979">
      <w:r>
        <w:t>Cena – 12 075,00</w:t>
      </w:r>
      <w:r w:rsidRPr="00C21448">
        <w:t xml:space="preserve"> zł</w:t>
      </w:r>
    </w:p>
    <w:p w:rsidR="00C233FB" w:rsidRPr="00C21448" w:rsidRDefault="00C233FB" w:rsidP="00265979">
      <w:r w:rsidRPr="00C21448">
        <w:t>Ilość uzyskanyc</w:t>
      </w:r>
      <w:r>
        <w:t>h punktów w ocenie ofert – 88,80</w:t>
      </w:r>
      <w:r w:rsidRPr="00C21448">
        <w:t xml:space="preserve">. </w:t>
      </w:r>
    </w:p>
    <w:p w:rsidR="00C233FB" w:rsidRDefault="00C233FB" w:rsidP="00A20569">
      <w:pPr>
        <w:spacing w:line="360" w:lineRule="auto"/>
        <w:rPr>
          <w:color w:val="FF0000"/>
        </w:rPr>
      </w:pPr>
    </w:p>
    <w:p w:rsidR="00C233FB" w:rsidRDefault="00C233FB" w:rsidP="005157C7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A20569" w:rsidRDefault="00C233FB" w:rsidP="005157C7">
      <w:pPr>
        <w:rPr>
          <w:u w:val="single"/>
        </w:rPr>
      </w:pPr>
    </w:p>
    <w:p w:rsidR="00C233FB" w:rsidRPr="00C21448" w:rsidRDefault="00C233FB" w:rsidP="005157C7">
      <w:r w:rsidRPr="00C21448">
        <w:t xml:space="preserve">G.C.Z.M. „ZARYS” Sp. z o.o.                                                          </w:t>
      </w:r>
    </w:p>
    <w:p w:rsidR="00C233FB" w:rsidRPr="00C21448" w:rsidRDefault="00C233FB" w:rsidP="005157C7">
      <w:r w:rsidRPr="00C21448">
        <w:t xml:space="preserve">  ul. Pod Borem 18</w:t>
      </w:r>
    </w:p>
    <w:p w:rsidR="00C233FB" w:rsidRPr="00C21448" w:rsidRDefault="00C233FB" w:rsidP="005157C7">
      <w:r w:rsidRPr="00C21448">
        <w:t xml:space="preserve"> 41- 808 Zabrze</w:t>
      </w:r>
    </w:p>
    <w:p w:rsidR="00C233FB" w:rsidRPr="00C21448" w:rsidRDefault="00C233FB" w:rsidP="005157C7">
      <w:r>
        <w:t xml:space="preserve">Cena – 10 362,60 </w:t>
      </w:r>
      <w:r w:rsidRPr="00C21448">
        <w:t>zł</w:t>
      </w:r>
    </w:p>
    <w:p w:rsidR="00C233FB" w:rsidRDefault="00C233FB" w:rsidP="005157C7">
      <w:r w:rsidRPr="00C21448">
        <w:t>Ilość uzyska</w:t>
      </w:r>
      <w:r>
        <w:t>nych punktów w ocenie ofert – 98,00</w:t>
      </w:r>
      <w:r w:rsidRPr="00C21448">
        <w:t xml:space="preserve"> .</w:t>
      </w:r>
    </w:p>
    <w:p w:rsidR="00C233FB" w:rsidRDefault="00C233FB" w:rsidP="005157C7"/>
    <w:p w:rsidR="00C233FB" w:rsidRDefault="00C233FB" w:rsidP="003F4F04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3F4F04">
      <w:r w:rsidRPr="00C21448">
        <w:t xml:space="preserve">Mercator Medical Sp. Akcyjna                                  </w:t>
      </w:r>
    </w:p>
    <w:p w:rsidR="00C233FB" w:rsidRPr="00C21448" w:rsidRDefault="00C233FB" w:rsidP="003F4F04">
      <w:r w:rsidRPr="00C21448">
        <w:t>ul. H. Modrzejewskiej 30</w:t>
      </w:r>
    </w:p>
    <w:p w:rsidR="00C233FB" w:rsidRPr="00C21448" w:rsidRDefault="00C233FB" w:rsidP="003F4F04">
      <w:r w:rsidRPr="00C21448">
        <w:t>31 – 327 Kraków</w:t>
      </w:r>
    </w:p>
    <w:p w:rsidR="00C233FB" w:rsidRPr="00C21448" w:rsidRDefault="00C233FB" w:rsidP="003F4F04">
      <w:r>
        <w:t xml:space="preserve">Cena – 10 476,00 </w:t>
      </w:r>
      <w:r w:rsidRPr="00C21448">
        <w:t>zł</w:t>
      </w:r>
    </w:p>
    <w:p w:rsidR="00C233FB" w:rsidRPr="00C21448" w:rsidRDefault="00C233FB" w:rsidP="003F4F04">
      <w:r w:rsidRPr="00C21448">
        <w:t xml:space="preserve">Ilość uzyskanych </w:t>
      </w:r>
      <w:r>
        <w:t>punktów w ocenie ofert -  97,20</w:t>
      </w:r>
      <w:r w:rsidRPr="00C21448">
        <w:t>.</w:t>
      </w:r>
    </w:p>
    <w:p w:rsidR="00C233FB" w:rsidRDefault="00C233FB" w:rsidP="003F4F04">
      <w:pPr>
        <w:rPr>
          <w:b/>
        </w:rPr>
      </w:pPr>
    </w:p>
    <w:p w:rsidR="00C233FB" w:rsidRDefault="00C233FB" w:rsidP="005B4E08">
      <w:pPr>
        <w:rPr>
          <w:u w:val="single"/>
        </w:rPr>
      </w:pPr>
      <w:r w:rsidRPr="00C21448">
        <w:t xml:space="preserve"> </w:t>
      </w:r>
      <w:r w:rsidRPr="00A20569">
        <w:rPr>
          <w:u w:val="single"/>
        </w:rPr>
        <w:t>Oferta Firmy:</w:t>
      </w:r>
    </w:p>
    <w:p w:rsidR="00C233FB" w:rsidRPr="00C21448" w:rsidRDefault="00C233FB" w:rsidP="005157C7"/>
    <w:p w:rsidR="00C233FB" w:rsidRPr="00B83BA8" w:rsidRDefault="00C233FB" w:rsidP="005B4E08">
      <w:r w:rsidRPr="00B83BA8">
        <w:t>PAUL HARTMANN Polska Sp. z o.o.</w:t>
      </w:r>
    </w:p>
    <w:p w:rsidR="00C233FB" w:rsidRPr="00B83BA8" w:rsidRDefault="00C233FB" w:rsidP="005B4E08">
      <w:r w:rsidRPr="00B83BA8">
        <w:t>Ul. Partyzancka 133/151</w:t>
      </w:r>
    </w:p>
    <w:p w:rsidR="00C233FB" w:rsidRDefault="00C233FB" w:rsidP="005B4E08">
      <w:r w:rsidRPr="00B83BA8">
        <w:t>95-200 Pabianice</w:t>
      </w:r>
    </w:p>
    <w:p w:rsidR="00C233FB" w:rsidRPr="00C21448" w:rsidRDefault="00C233FB" w:rsidP="005B4E08">
      <w:r>
        <w:t xml:space="preserve">Cena – 13 380,00 </w:t>
      </w:r>
      <w:r w:rsidRPr="00C21448">
        <w:t>zł</w:t>
      </w:r>
    </w:p>
    <w:p w:rsidR="00C233FB" w:rsidRPr="00C21448" w:rsidRDefault="00C233FB" w:rsidP="005B4E08">
      <w:r w:rsidRPr="00C21448">
        <w:t xml:space="preserve">Ilość uzyskanych </w:t>
      </w:r>
      <w:r>
        <w:t>punktów w ocenie ofert -  79,60</w:t>
      </w:r>
      <w:r w:rsidRPr="00C21448">
        <w:t>.</w:t>
      </w:r>
    </w:p>
    <w:p w:rsidR="00C233FB" w:rsidRDefault="00C233FB" w:rsidP="005B4E08"/>
    <w:p w:rsidR="00C233FB" w:rsidRDefault="00C233FB" w:rsidP="00171CE3">
      <w:pPr>
        <w:rPr>
          <w:b/>
          <w:u w:val="single"/>
        </w:rPr>
      </w:pPr>
      <w:r>
        <w:rPr>
          <w:b/>
          <w:u w:val="single"/>
        </w:rPr>
        <w:t>Pakiet nr 7</w:t>
      </w:r>
    </w:p>
    <w:p w:rsidR="00C233FB" w:rsidRDefault="00C233FB" w:rsidP="00171CE3">
      <w:pPr>
        <w:rPr>
          <w:b/>
          <w:u w:val="single"/>
        </w:rPr>
      </w:pPr>
    </w:p>
    <w:p w:rsidR="00C233FB" w:rsidRDefault="00C233FB" w:rsidP="00171CE3">
      <w:r>
        <w:t>Przetarg unieważniono na podstawie art. 93 ust. 1 pkt.1 Ustawy z dnia 29 stycznia 2004 roku Prawo zamówień publicznych (Dz.U z 2010r Nr 113 poz. 759 ze zm.  )</w:t>
      </w:r>
    </w:p>
    <w:p w:rsidR="00C233FB" w:rsidRPr="00395255" w:rsidRDefault="00C233FB" w:rsidP="005B4E08">
      <w:pPr>
        <w:rPr>
          <w:b/>
          <w:u w:val="single"/>
        </w:rPr>
      </w:pPr>
    </w:p>
    <w:p w:rsidR="00C233FB" w:rsidRPr="00395255" w:rsidRDefault="00C233FB" w:rsidP="00850409">
      <w:pPr>
        <w:rPr>
          <w:b/>
          <w:u w:val="single"/>
        </w:rPr>
      </w:pPr>
      <w:r>
        <w:rPr>
          <w:b/>
          <w:u w:val="single"/>
        </w:rPr>
        <w:t>Pakiet nr 8</w:t>
      </w:r>
    </w:p>
    <w:p w:rsidR="00C233FB" w:rsidRDefault="00C233FB" w:rsidP="00850409">
      <w:pPr>
        <w:rPr>
          <w:b/>
          <w:u w:val="single"/>
        </w:rPr>
      </w:pPr>
    </w:p>
    <w:p w:rsidR="00C233FB" w:rsidRPr="00C21448" w:rsidRDefault="00C233FB" w:rsidP="00850409">
      <w:r w:rsidRPr="00C21448">
        <w:t xml:space="preserve">Toruńskie Zakłady </w:t>
      </w:r>
    </w:p>
    <w:p w:rsidR="00C233FB" w:rsidRPr="00C21448" w:rsidRDefault="00C233FB" w:rsidP="00850409">
      <w:r w:rsidRPr="00C21448">
        <w:t xml:space="preserve">Materiałów Opatrunkowych S.A.                                               </w:t>
      </w:r>
    </w:p>
    <w:p w:rsidR="00C233FB" w:rsidRPr="00C21448" w:rsidRDefault="00C233FB" w:rsidP="00850409">
      <w:r>
        <w:t xml:space="preserve"> </w:t>
      </w:r>
      <w:r w:rsidRPr="00C21448">
        <w:t>ul. Żółkiewskiego20/26</w:t>
      </w:r>
    </w:p>
    <w:p w:rsidR="00C233FB" w:rsidRPr="00C21448" w:rsidRDefault="00C233FB" w:rsidP="00850409">
      <w:r w:rsidRPr="00C21448">
        <w:t>87 – 100 Toruń</w:t>
      </w:r>
    </w:p>
    <w:p w:rsidR="00C233FB" w:rsidRDefault="00C233FB" w:rsidP="00850409">
      <w:pPr>
        <w:rPr>
          <w:b/>
        </w:rPr>
      </w:pPr>
    </w:p>
    <w:p w:rsidR="00C233FB" w:rsidRDefault="00C233FB" w:rsidP="00850409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53 208,50 </w:t>
      </w:r>
      <w:r w:rsidRPr="00C21448">
        <w:t>PLN</w:t>
      </w:r>
      <w:r>
        <w:t xml:space="preserve"> ( słownie złotych: pięćdziesiąt trzy tysiące dwieście osiem złotych 00/100)</w:t>
      </w:r>
    </w:p>
    <w:p w:rsidR="00C233FB" w:rsidRDefault="00C233FB" w:rsidP="00850409">
      <w:pPr>
        <w:spacing w:line="360" w:lineRule="auto"/>
      </w:pPr>
      <w:r>
        <w:t xml:space="preserve">Podpisanie umowy nastąpi w dniu 14 lutego 2012 roku w siedzibie Zamawiającego) </w:t>
      </w:r>
    </w:p>
    <w:p w:rsidR="00C233FB" w:rsidRPr="00395255" w:rsidRDefault="00C233FB" w:rsidP="00D94F07">
      <w:pPr>
        <w:rPr>
          <w:b/>
          <w:u w:val="single"/>
        </w:rPr>
      </w:pPr>
      <w:r>
        <w:rPr>
          <w:b/>
          <w:u w:val="single"/>
        </w:rPr>
        <w:t>Pakiet nr 9</w:t>
      </w:r>
    </w:p>
    <w:p w:rsidR="00C233FB" w:rsidRDefault="00C233FB" w:rsidP="00171CE3">
      <w:pPr>
        <w:rPr>
          <w:color w:val="000000"/>
        </w:rPr>
      </w:pPr>
    </w:p>
    <w:p w:rsidR="00C233FB" w:rsidRPr="00171CE3" w:rsidRDefault="00C233FB" w:rsidP="00171CE3">
      <w:pPr>
        <w:rPr>
          <w:color w:val="000000"/>
        </w:rPr>
      </w:pPr>
      <w:r w:rsidRPr="00171CE3">
        <w:rPr>
          <w:color w:val="000000"/>
        </w:rPr>
        <w:t xml:space="preserve">Toruńskie Zakłady </w:t>
      </w:r>
    </w:p>
    <w:p w:rsidR="00C233FB" w:rsidRPr="00171CE3" w:rsidRDefault="00C233FB" w:rsidP="00171CE3">
      <w:pPr>
        <w:rPr>
          <w:color w:val="000000"/>
        </w:rPr>
      </w:pPr>
      <w:r w:rsidRPr="00171CE3">
        <w:rPr>
          <w:color w:val="000000"/>
        </w:rPr>
        <w:t xml:space="preserve">Materiałów Opatrunkowych S.A.                                               </w:t>
      </w:r>
    </w:p>
    <w:p w:rsidR="00C233FB" w:rsidRPr="00171CE3" w:rsidRDefault="00C233FB" w:rsidP="00171CE3">
      <w:pPr>
        <w:rPr>
          <w:color w:val="000000"/>
        </w:rPr>
      </w:pPr>
      <w:r w:rsidRPr="00171CE3">
        <w:rPr>
          <w:color w:val="000000"/>
        </w:rPr>
        <w:t>ul. Żółkiewskiego20/26</w:t>
      </w:r>
    </w:p>
    <w:p w:rsidR="00C233FB" w:rsidRDefault="00C233FB" w:rsidP="00171CE3">
      <w:pPr>
        <w:rPr>
          <w:b/>
          <w:u w:val="single"/>
        </w:rPr>
      </w:pPr>
      <w:r w:rsidRPr="00171CE3">
        <w:rPr>
          <w:color w:val="000000"/>
        </w:rPr>
        <w:t>87 – 100 Toruń</w:t>
      </w:r>
    </w:p>
    <w:p w:rsidR="00C233FB" w:rsidRPr="00737A40" w:rsidRDefault="00C233FB" w:rsidP="00D94F07">
      <w:pPr>
        <w:rPr>
          <w:b/>
          <w:color w:val="000000"/>
        </w:rPr>
      </w:pPr>
    </w:p>
    <w:p w:rsidR="00C233FB" w:rsidRPr="00737A40" w:rsidRDefault="00C233FB" w:rsidP="00D94F07">
      <w:pPr>
        <w:spacing w:line="360" w:lineRule="auto"/>
        <w:rPr>
          <w:color w:val="000000"/>
        </w:rPr>
      </w:pPr>
      <w:r w:rsidRPr="00737A40">
        <w:rPr>
          <w:color w:val="000000"/>
        </w:rPr>
        <w:t>Wybrana oferta spełnia warunki określone ustawą Prawo zamówień publicznych a jej treść jest zgodna z treścią SIWZ. W ocenie na podstawie kryterium wyboru oferty określonego w SIWZ wy</w:t>
      </w:r>
      <w:r>
        <w:rPr>
          <w:color w:val="000000"/>
        </w:rPr>
        <w:t>brana oferta uzyskała 100</w:t>
      </w:r>
      <w:r w:rsidRPr="00737A40">
        <w:rPr>
          <w:color w:val="000000"/>
        </w:rPr>
        <w:t xml:space="preserve"> pkt. Wybrany wykonawca zre</w:t>
      </w:r>
      <w:r>
        <w:rPr>
          <w:color w:val="000000"/>
        </w:rPr>
        <w:t xml:space="preserve">alizuje zamówienie za cenę 12 610,00 </w:t>
      </w:r>
      <w:r w:rsidRPr="00737A40">
        <w:rPr>
          <w:color w:val="000000"/>
        </w:rPr>
        <w:t>PLN ( słownie złotych:</w:t>
      </w:r>
      <w:r>
        <w:rPr>
          <w:color w:val="000000"/>
        </w:rPr>
        <w:t xml:space="preserve"> dwanaście tysięcy</w:t>
      </w:r>
      <w:r w:rsidRPr="00737A40">
        <w:rPr>
          <w:color w:val="000000"/>
        </w:rPr>
        <w:t xml:space="preserve"> </w:t>
      </w:r>
      <w:r>
        <w:rPr>
          <w:color w:val="000000"/>
        </w:rPr>
        <w:t xml:space="preserve">sześćset dziesięć złotych  </w:t>
      </w:r>
      <w:r w:rsidRPr="00737A40">
        <w:rPr>
          <w:color w:val="000000"/>
        </w:rPr>
        <w:t>00/100)</w:t>
      </w:r>
    </w:p>
    <w:p w:rsidR="00C233FB" w:rsidRDefault="00C233FB" w:rsidP="00D94F07">
      <w:pPr>
        <w:spacing w:line="360" w:lineRule="auto"/>
        <w:rPr>
          <w:color w:val="000000"/>
        </w:rPr>
      </w:pPr>
      <w:r w:rsidRPr="00171CE3">
        <w:rPr>
          <w:color w:val="000000"/>
        </w:rPr>
        <w:t>P</w:t>
      </w:r>
      <w:r>
        <w:rPr>
          <w:color w:val="000000"/>
        </w:rPr>
        <w:t>odpisanie umowy nastąpi w dniu 14</w:t>
      </w:r>
      <w:r w:rsidRPr="00171CE3">
        <w:rPr>
          <w:color w:val="000000"/>
        </w:rPr>
        <w:t xml:space="preserve"> lutego 2012 roku w siedzibie Zamawiającego) </w:t>
      </w:r>
    </w:p>
    <w:p w:rsidR="00C233FB" w:rsidRDefault="00C233FB" w:rsidP="008F545F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8F545F"/>
    <w:p w:rsidR="00C233FB" w:rsidRPr="00B83BA8" w:rsidRDefault="00C233FB" w:rsidP="008F545F">
      <w:r w:rsidRPr="00B83BA8">
        <w:t>PAUL HARTMANN Polska Sp. z o.o.</w:t>
      </w:r>
    </w:p>
    <w:p w:rsidR="00C233FB" w:rsidRPr="00B83BA8" w:rsidRDefault="00C233FB" w:rsidP="008F545F">
      <w:r w:rsidRPr="00B83BA8">
        <w:t>Ul. Partyzancka 133/151</w:t>
      </w:r>
    </w:p>
    <w:p w:rsidR="00C233FB" w:rsidRDefault="00C233FB" w:rsidP="008F545F">
      <w:r w:rsidRPr="00B83BA8">
        <w:t>95-200 Pabianice</w:t>
      </w:r>
    </w:p>
    <w:p w:rsidR="00C233FB" w:rsidRPr="00C21448" w:rsidRDefault="00C233FB" w:rsidP="008F545F">
      <w:r>
        <w:t xml:space="preserve">Cena – 14 415,00 </w:t>
      </w:r>
      <w:r w:rsidRPr="00C21448">
        <w:t>zł</w:t>
      </w:r>
    </w:p>
    <w:p w:rsidR="00C233FB" w:rsidRPr="00C21448" w:rsidRDefault="00C233FB" w:rsidP="008F545F">
      <w:r w:rsidRPr="00C21448">
        <w:t xml:space="preserve">Ilość uzyskanych </w:t>
      </w:r>
      <w:r>
        <w:t>punktów w ocenie ofert -  89,60</w:t>
      </w:r>
      <w:r w:rsidRPr="00C21448">
        <w:t>.</w:t>
      </w:r>
    </w:p>
    <w:p w:rsidR="00C233FB" w:rsidRDefault="00C233FB" w:rsidP="00D94F07">
      <w:pPr>
        <w:spacing w:line="360" w:lineRule="auto"/>
        <w:rPr>
          <w:color w:val="FF0000"/>
        </w:rPr>
      </w:pPr>
    </w:p>
    <w:p w:rsidR="00C233FB" w:rsidRPr="00395255" w:rsidRDefault="00C233FB" w:rsidP="004A246E">
      <w:pPr>
        <w:rPr>
          <w:b/>
          <w:u w:val="single"/>
        </w:rPr>
      </w:pPr>
      <w:r>
        <w:rPr>
          <w:b/>
          <w:u w:val="single"/>
        </w:rPr>
        <w:t>Pakiet nr 10</w:t>
      </w:r>
    </w:p>
    <w:p w:rsidR="00C233FB" w:rsidRDefault="00C233FB" w:rsidP="004A246E">
      <w:pPr>
        <w:rPr>
          <w:b/>
          <w:u w:val="single"/>
        </w:rPr>
      </w:pPr>
    </w:p>
    <w:p w:rsidR="00C233FB" w:rsidRPr="00C21448" w:rsidRDefault="00C233FB" w:rsidP="004A246E">
      <w:r w:rsidRPr="00C21448">
        <w:t xml:space="preserve">Toruńskie Zakłady </w:t>
      </w:r>
    </w:p>
    <w:p w:rsidR="00C233FB" w:rsidRPr="00C21448" w:rsidRDefault="00C233FB" w:rsidP="004A246E">
      <w:r w:rsidRPr="00C21448">
        <w:t xml:space="preserve">Materiałów Opatrunkowych S.A.                                               </w:t>
      </w:r>
    </w:p>
    <w:p w:rsidR="00C233FB" w:rsidRPr="00C21448" w:rsidRDefault="00C233FB" w:rsidP="004A246E">
      <w:r w:rsidRPr="00C21448">
        <w:t xml:space="preserve">  ul. Żółkiewskiego20/26</w:t>
      </w:r>
    </w:p>
    <w:p w:rsidR="00C233FB" w:rsidRPr="00C21448" w:rsidRDefault="00C233FB" w:rsidP="004A246E">
      <w:r w:rsidRPr="00C21448">
        <w:t>87 – 100 Toruń</w:t>
      </w:r>
    </w:p>
    <w:p w:rsidR="00C233FB" w:rsidRDefault="00C233FB" w:rsidP="004A246E">
      <w:pPr>
        <w:rPr>
          <w:b/>
        </w:rPr>
      </w:pPr>
    </w:p>
    <w:p w:rsidR="00C233FB" w:rsidRDefault="00C233FB" w:rsidP="004A246E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99,20 pkt. Wybrany wykonawca zrealizuje zamówienie za cenę 44 410,00 </w:t>
      </w:r>
      <w:r w:rsidRPr="00C21448">
        <w:t>PLN</w:t>
      </w:r>
      <w:r>
        <w:t xml:space="preserve"> ( słownie złotych: czterdzieści cztery tysiące czterysta dziesięć złotych 00/100)</w:t>
      </w:r>
    </w:p>
    <w:p w:rsidR="00C233FB" w:rsidRDefault="00C233FB" w:rsidP="004A246E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E248C3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E248C3"/>
    <w:p w:rsidR="00C233FB" w:rsidRPr="00B83BA8" w:rsidRDefault="00C233FB" w:rsidP="00E248C3">
      <w:r w:rsidRPr="00B83BA8">
        <w:t>PAUL HARTMANN Polska Sp. z o.o.</w:t>
      </w:r>
    </w:p>
    <w:p w:rsidR="00C233FB" w:rsidRPr="00B83BA8" w:rsidRDefault="00C233FB" w:rsidP="00E248C3">
      <w:r w:rsidRPr="00B83BA8">
        <w:t>Ul. Partyzancka 133/151</w:t>
      </w:r>
    </w:p>
    <w:p w:rsidR="00C233FB" w:rsidRDefault="00C233FB" w:rsidP="00E248C3">
      <w:r w:rsidRPr="00B83BA8">
        <w:t>95-200 Pabianice</w:t>
      </w:r>
    </w:p>
    <w:p w:rsidR="00C233FB" w:rsidRPr="00C21448" w:rsidRDefault="00C233FB" w:rsidP="00E248C3">
      <w:r>
        <w:t xml:space="preserve">Cena – 46 960,00 </w:t>
      </w:r>
      <w:r w:rsidRPr="00C21448">
        <w:t>zł</w:t>
      </w:r>
    </w:p>
    <w:p w:rsidR="00C233FB" w:rsidRPr="00C21448" w:rsidRDefault="00C233FB" w:rsidP="00E248C3">
      <w:r w:rsidRPr="00C21448">
        <w:t xml:space="preserve">Ilość uzyskanych </w:t>
      </w:r>
      <w:r>
        <w:t>punktów w ocenie ofert -  95,20</w:t>
      </w:r>
    </w:p>
    <w:p w:rsidR="00C233FB" w:rsidRDefault="00C233FB" w:rsidP="00E248C3">
      <w:pPr>
        <w:spacing w:line="360" w:lineRule="auto"/>
      </w:pPr>
    </w:p>
    <w:p w:rsidR="00C233FB" w:rsidRDefault="00C233FB" w:rsidP="00492C25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Default="00C233FB" w:rsidP="00492C25"/>
    <w:p w:rsidR="00C233FB" w:rsidRPr="00492C25" w:rsidRDefault="00C233FB" w:rsidP="00492C25">
      <w:r w:rsidRPr="00492C25">
        <w:t>MaiMed Polska Sp. z o.o.</w:t>
      </w:r>
    </w:p>
    <w:p w:rsidR="00C233FB" w:rsidRPr="00492C25" w:rsidRDefault="00C233FB" w:rsidP="00492C25">
      <w:r w:rsidRPr="00492C25">
        <w:t>Ul. Nakielska 35</w:t>
      </w:r>
    </w:p>
    <w:p w:rsidR="00C233FB" w:rsidRDefault="00C233FB" w:rsidP="00492C25">
      <w:r w:rsidRPr="00492C25">
        <w:t>42-600 Tarnowskie Góry</w:t>
      </w:r>
    </w:p>
    <w:p w:rsidR="00C233FB" w:rsidRPr="00C21448" w:rsidRDefault="00C233FB" w:rsidP="00492C25">
      <w:r>
        <w:t xml:space="preserve">Cena – 44 161,20 </w:t>
      </w:r>
      <w:r w:rsidRPr="00C21448">
        <w:t>zł</w:t>
      </w:r>
    </w:p>
    <w:p w:rsidR="00C233FB" w:rsidRPr="00C21448" w:rsidRDefault="00C233FB" w:rsidP="00492C25">
      <w:r w:rsidRPr="00C21448">
        <w:t xml:space="preserve">Ilość uzyskanych </w:t>
      </w:r>
      <w:r>
        <w:t>punktów w ocenie ofert -  95,00</w:t>
      </w:r>
    </w:p>
    <w:p w:rsidR="00C233FB" w:rsidRDefault="00C233FB" w:rsidP="00492C25">
      <w:pPr>
        <w:spacing w:line="360" w:lineRule="auto"/>
        <w:rPr>
          <w:color w:val="FF0000"/>
        </w:rPr>
      </w:pPr>
    </w:p>
    <w:p w:rsidR="00C233FB" w:rsidRPr="0047092C" w:rsidRDefault="00C233FB" w:rsidP="00DD1220">
      <w:pPr>
        <w:rPr>
          <w:b/>
          <w:u w:val="single"/>
          <w:lang w:val="en-US"/>
        </w:rPr>
      </w:pPr>
      <w:r w:rsidRPr="0047092C">
        <w:rPr>
          <w:b/>
          <w:u w:val="single"/>
          <w:lang w:val="en-US"/>
        </w:rPr>
        <w:t>Pakiet nr11</w:t>
      </w:r>
    </w:p>
    <w:p w:rsidR="00C233FB" w:rsidRPr="0047092C" w:rsidRDefault="00C233FB" w:rsidP="00DD1220">
      <w:pPr>
        <w:rPr>
          <w:b/>
          <w:u w:val="single"/>
          <w:lang w:val="en-US"/>
        </w:rPr>
      </w:pPr>
    </w:p>
    <w:p w:rsidR="00C233FB" w:rsidRPr="00C21448" w:rsidRDefault="00C233FB" w:rsidP="00DD1220">
      <w:r w:rsidRPr="0047092C">
        <w:rPr>
          <w:lang w:val="en-US"/>
        </w:rPr>
        <w:t xml:space="preserve">Mercator Medical Sp. </w:t>
      </w:r>
      <w:r w:rsidRPr="00C21448">
        <w:t xml:space="preserve">Akcyjna                                  </w:t>
      </w:r>
    </w:p>
    <w:p w:rsidR="00C233FB" w:rsidRPr="00C21448" w:rsidRDefault="00C233FB" w:rsidP="00DD1220">
      <w:r w:rsidRPr="00C21448">
        <w:t>ul. H. Modrzejewskiej 30</w:t>
      </w:r>
    </w:p>
    <w:p w:rsidR="00C233FB" w:rsidRPr="00C21448" w:rsidRDefault="00C233FB" w:rsidP="00DD1220">
      <w:r w:rsidRPr="00C21448">
        <w:t>31 – 327 Kraków</w:t>
      </w:r>
    </w:p>
    <w:p w:rsidR="00C233FB" w:rsidRDefault="00C233FB" w:rsidP="00DD1220">
      <w:pPr>
        <w:rPr>
          <w:b/>
        </w:rPr>
      </w:pPr>
    </w:p>
    <w:p w:rsidR="00C233FB" w:rsidRDefault="00C233FB" w:rsidP="00DD1220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99,20 pkt. Wybrany wykonawca zrealizuje zamówienie za cenę  8 625,40 </w:t>
      </w:r>
      <w:r w:rsidRPr="00C21448">
        <w:t>PLN</w:t>
      </w:r>
      <w:r>
        <w:t xml:space="preserve"> ( słownie złotych:  osiem tysięcy sześćset dwadzieścia pięć złotych 40/100)</w:t>
      </w:r>
    </w:p>
    <w:p w:rsidR="00C233FB" w:rsidRDefault="00C233FB" w:rsidP="00DD1220">
      <w:pPr>
        <w:spacing w:line="360" w:lineRule="auto"/>
      </w:pPr>
      <w:r>
        <w:t xml:space="preserve">Podpisanie umowy nastąpi w dniu 14 lutego 2012 roku w siedzibie Zamawiającego) </w:t>
      </w:r>
    </w:p>
    <w:p w:rsidR="00C233FB" w:rsidRPr="00395255" w:rsidRDefault="00C233FB" w:rsidP="00DD1220">
      <w:pPr>
        <w:rPr>
          <w:b/>
          <w:u w:val="single"/>
        </w:rPr>
      </w:pPr>
    </w:p>
    <w:p w:rsidR="00C233FB" w:rsidRDefault="00C233FB" w:rsidP="00DD1220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A20569" w:rsidRDefault="00C233FB" w:rsidP="00DD1220">
      <w:pPr>
        <w:rPr>
          <w:u w:val="single"/>
        </w:rPr>
      </w:pPr>
    </w:p>
    <w:p w:rsidR="00C233FB" w:rsidRPr="00C21448" w:rsidRDefault="00C233FB" w:rsidP="00DD1220">
      <w:r w:rsidRPr="00C21448">
        <w:t xml:space="preserve">Toruńskie Zakłady </w:t>
      </w:r>
    </w:p>
    <w:p w:rsidR="00C233FB" w:rsidRPr="00C21448" w:rsidRDefault="00C233FB" w:rsidP="00DD1220">
      <w:r w:rsidRPr="00C21448">
        <w:t xml:space="preserve">Materiałów Opatrunkowych S.A.                                               </w:t>
      </w:r>
    </w:p>
    <w:p w:rsidR="00C233FB" w:rsidRPr="00C21448" w:rsidRDefault="00C233FB" w:rsidP="00DD1220">
      <w:r w:rsidRPr="00C21448">
        <w:t xml:space="preserve">  ul. Żółkiewskiego20/26</w:t>
      </w:r>
    </w:p>
    <w:p w:rsidR="00C233FB" w:rsidRPr="00C21448" w:rsidRDefault="00C233FB" w:rsidP="00DD1220">
      <w:r w:rsidRPr="00C21448">
        <w:t>87 – 100 Toruń</w:t>
      </w:r>
    </w:p>
    <w:p w:rsidR="00C233FB" w:rsidRPr="00C21448" w:rsidRDefault="00C233FB" w:rsidP="00DD1220">
      <w:r>
        <w:t>Cena – 8 505,00</w:t>
      </w:r>
      <w:r w:rsidRPr="00C21448">
        <w:t xml:space="preserve"> zł</w:t>
      </w:r>
    </w:p>
    <w:p w:rsidR="00C233FB" w:rsidRPr="00C21448" w:rsidRDefault="00C233FB" w:rsidP="00DD1220">
      <w:r w:rsidRPr="00C21448">
        <w:t>Ilość uzyskanyc</w:t>
      </w:r>
      <w:r>
        <w:t>h punktów w ocenie ofert – 90,00</w:t>
      </w:r>
      <w:r w:rsidRPr="00C21448">
        <w:t xml:space="preserve">. </w:t>
      </w:r>
    </w:p>
    <w:p w:rsidR="00C233FB" w:rsidRDefault="00C233FB" w:rsidP="00795857">
      <w:pPr>
        <w:rPr>
          <w:u w:val="single"/>
        </w:rPr>
      </w:pPr>
    </w:p>
    <w:p w:rsidR="00C233FB" w:rsidRDefault="00C233FB" w:rsidP="00795857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795857"/>
    <w:p w:rsidR="00C233FB" w:rsidRPr="00B83BA8" w:rsidRDefault="00C233FB" w:rsidP="00795857">
      <w:r w:rsidRPr="00B83BA8">
        <w:t>PAUL HARTMANN Polska Sp. z o.o.</w:t>
      </w:r>
    </w:p>
    <w:p w:rsidR="00C233FB" w:rsidRPr="00B83BA8" w:rsidRDefault="00C233FB" w:rsidP="00795857">
      <w:r w:rsidRPr="00B83BA8">
        <w:t>Ul. Partyzancka 133/151</w:t>
      </w:r>
    </w:p>
    <w:p w:rsidR="00C233FB" w:rsidRDefault="00C233FB" w:rsidP="00795857">
      <w:r w:rsidRPr="00B83BA8">
        <w:t>95-200 Pabianice</w:t>
      </w:r>
    </w:p>
    <w:p w:rsidR="00C233FB" w:rsidRPr="00C21448" w:rsidRDefault="00C233FB" w:rsidP="00795857">
      <w:r>
        <w:t xml:space="preserve">Cena – 9 450,00 </w:t>
      </w:r>
      <w:r w:rsidRPr="00C21448">
        <w:t>zł</w:t>
      </w:r>
    </w:p>
    <w:p w:rsidR="00C233FB" w:rsidRPr="00C21448" w:rsidRDefault="00C233FB" w:rsidP="00795857">
      <w:r w:rsidRPr="00C21448">
        <w:t xml:space="preserve">Ilość uzyskanych </w:t>
      </w:r>
      <w:r>
        <w:t>punktów w ocenie ofert -  90,00</w:t>
      </w:r>
    </w:p>
    <w:p w:rsidR="00C233FB" w:rsidRDefault="00C233FB" w:rsidP="006005F0">
      <w:pPr>
        <w:rPr>
          <w:b/>
          <w:u w:val="single"/>
        </w:rPr>
      </w:pPr>
    </w:p>
    <w:p w:rsidR="00C233FB" w:rsidRPr="00395255" w:rsidRDefault="00C233FB" w:rsidP="006005F0">
      <w:pPr>
        <w:rPr>
          <w:b/>
          <w:u w:val="single"/>
        </w:rPr>
      </w:pPr>
      <w:r>
        <w:rPr>
          <w:b/>
          <w:u w:val="single"/>
        </w:rPr>
        <w:t>Pakiet nr 12</w:t>
      </w:r>
    </w:p>
    <w:p w:rsidR="00C233FB" w:rsidRDefault="00C233FB" w:rsidP="006005F0">
      <w:pPr>
        <w:rPr>
          <w:b/>
          <w:u w:val="single"/>
        </w:rPr>
      </w:pPr>
    </w:p>
    <w:p w:rsidR="00C233FB" w:rsidRPr="00C21448" w:rsidRDefault="00C233FB" w:rsidP="006005F0">
      <w:r w:rsidRPr="00C21448">
        <w:t xml:space="preserve">Toruńskie Zakłady </w:t>
      </w:r>
    </w:p>
    <w:p w:rsidR="00C233FB" w:rsidRPr="00C21448" w:rsidRDefault="00C233FB" w:rsidP="006005F0">
      <w:r w:rsidRPr="00C21448">
        <w:t xml:space="preserve">Materiałów Opatrunkowych S.A.                                               </w:t>
      </w:r>
    </w:p>
    <w:p w:rsidR="00C233FB" w:rsidRPr="00C21448" w:rsidRDefault="00C233FB" w:rsidP="006005F0">
      <w:r w:rsidRPr="00C21448">
        <w:t xml:space="preserve">  ul. Żółkiewskiego20/26</w:t>
      </w:r>
    </w:p>
    <w:p w:rsidR="00C233FB" w:rsidRPr="00C21448" w:rsidRDefault="00C233FB" w:rsidP="006005F0">
      <w:r w:rsidRPr="00C21448">
        <w:t>87 – 100 Toruń</w:t>
      </w:r>
    </w:p>
    <w:p w:rsidR="00C233FB" w:rsidRDefault="00C233FB" w:rsidP="006005F0">
      <w:pPr>
        <w:rPr>
          <w:b/>
        </w:rPr>
      </w:pPr>
    </w:p>
    <w:p w:rsidR="00C233FB" w:rsidRDefault="00C233FB" w:rsidP="006005F0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 2 323,00 </w:t>
      </w:r>
      <w:r w:rsidRPr="00C21448">
        <w:t>PLN</w:t>
      </w:r>
      <w:r>
        <w:t xml:space="preserve"> ( słownie złotych: dwa tysiące trzysta dwadzieścia trzy złote 00/100)</w:t>
      </w:r>
    </w:p>
    <w:p w:rsidR="00C233FB" w:rsidRDefault="00C233FB" w:rsidP="006005F0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1D5F12">
      <w:pPr>
        <w:rPr>
          <w:b/>
          <w:u w:val="single"/>
        </w:rPr>
      </w:pPr>
    </w:p>
    <w:p w:rsidR="00C233FB" w:rsidRDefault="00C233FB" w:rsidP="001D5F12">
      <w:pPr>
        <w:rPr>
          <w:b/>
          <w:u w:val="single"/>
        </w:rPr>
      </w:pPr>
    </w:p>
    <w:p w:rsidR="00C233FB" w:rsidRDefault="00C233FB" w:rsidP="001D5F12">
      <w:pPr>
        <w:rPr>
          <w:b/>
          <w:u w:val="single"/>
        </w:rPr>
      </w:pPr>
    </w:p>
    <w:p w:rsidR="00C233FB" w:rsidRPr="0047092C" w:rsidRDefault="00C233FB" w:rsidP="001D5F12">
      <w:pPr>
        <w:rPr>
          <w:b/>
          <w:u w:val="single"/>
        </w:rPr>
      </w:pPr>
      <w:r w:rsidRPr="0047092C">
        <w:rPr>
          <w:b/>
          <w:u w:val="single"/>
        </w:rPr>
        <w:t>Pakiet nr13</w:t>
      </w:r>
    </w:p>
    <w:p w:rsidR="00C233FB" w:rsidRPr="0047092C" w:rsidRDefault="00C233FB" w:rsidP="001D5F12">
      <w:pPr>
        <w:rPr>
          <w:b/>
          <w:u w:val="single"/>
        </w:rPr>
      </w:pPr>
    </w:p>
    <w:p w:rsidR="00C233FB" w:rsidRPr="00C21448" w:rsidRDefault="00C233FB" w:rsidP="001D5F12">
      <w:r w:rsidRPr="00C21448">
        <w:t xml:space="preserve">G.C.Z.M. „ZARYS” Sp. z o.o.                                                          </w:t>
      </w:r>
    </w:p>
    <w:p w:rsidR="00C233FB" w:rsidRPr="00C21448" w:rsidRDefault="00C233FB" w:rsidP="001D5F12">
      <w:r w:rsidRPr="00C21448">
        <w:t xml:space="preserve">  ul. Pod Borem 18</w:t>
      </w:r>
    </w:p>
    <w:p w:rsidR="00C233FB" w:rsidRPr="0047092C" w:rsidRDefault="00C233FB" w:rsidP="001D5F12">
      <w:pPr>
        <w:rPr>
          <w:b/>
          <w:u w:val="single"/>
        </w:rPr>
      </w:pPr>
      <w:r w:rsidRPr="00C21448">
        <w:t xml:space="preserve"> 41- 808 Zabrze</w:t>
      </w:r>
    </w:p>
    <w:p w:rsidR="00C233FB" w:rsidRDefault="00C233FB" w:rsidP="001D5F12">
      <w:pPr>
        <w:rPr>
          <w:b/>
        </w:rPr>
      </w:pPr>
    </w:p>
    <w:p w:rsidR="00C233FB" w:rsidRDefault="00C233FB" w:rsidP="001D5F12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 243,00 </w:t>
      </w:r>
      <w:r w:rsidRPr="00C21448">
        <w:t>PLN</w:t>
      </w:r>
      <w:r>
        <w:t xml:space="preserve"> ( słownie złotych: dwieście czterdzieści trzy złote 00/100)</w:t>
      </w:r>
    </w:p>
    <w:p w:rsidR="00C233FB" w:rsidRPr="001D5F12" w:rsidRDefault="00C233FB" w:rsidP="001D5F12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1D5F12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A20569" w:rsidRDefault="00C233FB" w:rsidP="001D5F12">
      <w:pPr>
        <w:rPr>
          <w:u w:val="single"/>
        </w:rPr>
      </w:pPr>
    </w:p>
    <w:p w:rsidR="00C233FB" w:rsidRPr="00C21448" w:rsidRDefault="00C233FB" w:rsidP="001D5F12">
      <w:r w:rsidRPr="00C21448">
        <w:t xml:space="preserve">Toruńskie Zakłady </w:t>
      </w:r>
    </w:p>
    <w:p w:rsidR="00C233FB" w:rsidRPr="00C21448" w:rsidRDefault="00C233FB" w:rsidP="001D5F12">
      <w:r w:rsidRPr="00C21448">
        <w:t xml:space="preserve">Materiałów Opatrunkowych S.A.                                               </w:t>
      </w:r>
    </w:p>
    <w:p w:rsidR="00C233FB" w:rsidRPr="00C21448" w:rsidRDefault="00C233FB" w:rsidP="001D5F12">
      <w:r w:rsidRPr="00C21448">
        <w:t xml:space="preserve">  ul. Żółkiewskiego20/26</w:t>
      </w:r>
    </w:p>
    <w:p w:rsidR="00C233FB" w:rsidRPr="00C21448" w:rsidRDefault="00C233FB" w:rsidP="001D5F12">
      <w:r w:rsidRPr="00C21448">
        <w:t>87 – 100 Toruń</w:t>
      </w:r>
    </w:p>
    <w:p w:rsidR="00C233FB" w:rsidRPr="00C21448" w:rsidRDefault="00C233FB" w:rsidP="001D5F12">
      <w:r>
        <w:t>Cena – 291,00</w:t>
      </w:r>
      <w:r w:rsidRPr="00C21448">
        <w:t xml:space="preserve"> zł</w:t>
      </w:r>
    </w:p>
    <w:p w:rsidR="00C233FB" w:rsidRPr="00C21448" w:rsidRDefault="00C233FB" w:rsidP="001D5F12">
      <w:r w:rsidRPr="00C21448">
        <w:t>Ilość uzyskanyc</w:t>
      </w:r>
      <w:r>
        <w:t>h punktów w ocenie ofert – 85,20</w:t>
      </w:r>
      <w:r w:rsidRPr="00C21448">
        <w:t xml:space="preserve">. </w:t>
      </w:r>
    </w:p>
    <w:p w:rsidR="00C233FB" w:rsidRDefault="00C233FB" w:rsidP="001D5F12">
      <w:pPr>
        <w:rPr>
          <w:u w:val="single"/>
        </w:rPr>
      </w:pPr>
    </w:p>
    <w:p w:rsidR="00C233FB" w:rsidRDefault="00C233FB" w:rsidP="001D5F12">
      <w:pPr>
        <w:rPr>
          <w:u w:val="single"/>
        </w:rPr>
      </w:pPr>
      <w:r w:rsidRPr="00A20569">
        <w:rPr>
          <w:u w:val="single"/>
        </w:rPr>
        <w:t>Oferta Firmy:</w:t>
      </w:r>
    </w:p>
    <w:p w:rsidR="00C233FB" w:rsidRPr="00C21448" w:rsidRDefault="00C233FB" w:rsidP="001D5F12"/>
    <w:p w:rsidR="00C233FB" w:rsidRPr="00B83BA8" w:rsidRDefault="00C233FB" w:rsidP="001D5F12">
      <w:r w:rsidRPr="00B83BA8">
        <w:t>PAUL HARTMANN Polska Sp. z o.o.</w:t>
      </w:r>
    </w:p>
    <w:p w:rsidR="00C233FB" w:rsidRPr="00B83BA8" w:rsidRDefault="00C233FB" w:rsidP="001D5F12">
      <w:r w:rsidRPr="00B83BA8">
        <w:t>Ul. Partyzancka 133/151</w:t>
      </w:r>
    </w:p>
    <w:p w:rsidR="00C233FB" w:rsidRDefault="00C233FB" w:rsidP="001D5F12">
      <w:r w:rsidRPr="00B83BA8">
        <w:t>95-200 Pabianice</w:t>
      </w:r>
    </w:p>
    <w:p w:rsidR="00C233FB" w:rsidRPr="00C21448" w:rsidRDefault="00C233FB" w:rsidP="001D5F12">
      <w:r>
        <w:t xml:space="preserve">Cena – 243,00 </w:t>
      </w:r>
      <w:r w:rsidRPr="00C21448">
        <w:t>zł</w:t>
      </w:r>
    </w:p>
    <w:p w:rsidR="00C233FB" w:rsidRPr="00C21448" w:rsidRDefault="00C233FB" w:rsidP="001D5F12">
      <w:r w:rsidRPr="00C21448">
        <w:t xml:space="preserve">Ilość uzyskanych </w:t>
      </w:r>
      <w:r>
        <w:t>punktów w ocenie ofert -  98,00</w:t>
      </w:r>
    </w:p>
    <w:p w:rsidR="00C233FB" w:rsidRDefault="00C233FB" w:rsidP="001D5F12">
      <w:pPr>
        <w:rPr>
          <w:b/>
          <w:u w:val="single"/>
        </w:rPr>
      </w:pPr>
    </w:p>
    <w:p w:rsidR="00C233FB" w:rsidRDefault="00C233FB" w:rsidP="00C9016B">
      <w:pPr>
        <w:rPr>
          <w:b/>
          <w:u w:val="single"/>
        </w:rPr>
      </w:pPr>
      <w:r>
        <w:rPr>
          <w:b/>
          <w:u w:val="single"/>
        </w:rPr>
        <w:t>Pakiet nr 14</w:t>
      </w:r>
    </w:p>
    <w:p w:rsidR="00C233FB" w:rsidRDefault="00C233FB" w:rsidP="00C9016B">
      <w:pPr>
        <w:rPr>
          <w:b/>
          <w:u w:val="single"/>
        </w:rPr>
      </w:pPr>
    </w:p>
    <w:p w:rsidR="00C233FB" w:rsidRDefault="00C233FB" w:rsidP="00C9016B">
      <w:pPr>
        <w:spacing w:line="360" w:lineRule="auto"/>
      </w:pPr>
      <w:r>
        <w:t>Przetarg unieważniono na podstawie art. 93 ust. 1 pkt.1 Ustawy z dnia 29 stycznia 2004 roku Prawo zamówień publicznych (Dz.U z 2010r Nr 113 poz. 759 ze zm.  )</w:t>
      </w:r>
    </w:p>
    <w:p w:rsidR="00C233FB" w:rsidRDefault="00C233FB" w:rsidP="00C9016B">
      <w:pPr>
        <w:rPr>
          <w:b/>
          <w:u w:val="single"/>
        </w:rPr>
      </w:pPr>
    </w:p>
    <w:p w:rsidR="00C233FB" w:rsidRDefault="00C233FB" w:rsidP="00C9016B">
      <w:pPr>
        <w:rPr>
          <w:b/>
          <w:u w:val="single"/>
        </w:rPr>
      </w:pPr>
      <w:r>
        <w:rPr>
          <w:b/>
          <w:u w:val="single"/>
        </w:rPr>
        <w:t>Pakiet nr 15</w:t>
      </w:r>
    </w:p>
    <w:p w:rsidR="00C233FB" w:rsidRDefault="00C233FB" w:rsidP="00C9016B">
      <w:pPr>
        <w:rPr>
          <w:b/>
          <w:u w:val="single"/>
        </w:rPr>
      </w:pPr>
    </w:p>
    <w:p w:rsidR="00C233FB" w:rsidRDefault="00C233FB" w:rsidP="00C9016B">
      <w:pPr>
        <w:spacing w:line="360" w:lineRule="auto"/>
      </w:pPr>
      <w:r>
        <w:t>Przetarg unieważniono na podstawie art. 93 ust. 1 pkt.1 Ustawy z dnia 29 stycznia 2004 roku Prawo zamówień publicznych (Dz.U z 2010r Nr 113 poz. 759 ze zm.  )</w:t>
      </w:r>
    </w:p>
    <w:p w:rsidR="00C233FB" w:rsidRDefault="00C233FB" w:rsidP="00C9016B">
      <w:pPr>
        <w:rPr>
          <w:b/>
          <w:u w:val="single"/>
        </w:rPr>
      </w:pPr>
    </w:p>
    <w:p w:rsidR="00C233FB" w:rsidRPr="00C9016B" w:rsidRDefault="00C233FB" w:rsidP="00C9016B">
      <w:pPr>
        <w:rPr>
          <w:b/>
          <w:u w:val="single"/>
        </w:rPr>
      </w:pPr>
      <w:r>
        <w:rPr>
          <w:b/>
          <w:u w:val="single"/>
        </w:rPr>
        <w:t>Pakiet nr16</w:t>
      </w:r>
    </w:p>
    <w:p w:rsidR="00C233FB" w:rsidRPr="00C9016B" w:rsidRDefault="00C233FB" w:rsidP="00C9016B">
      <w:pPr>
        <w:rPr>
          <w:b/>
          <w:u w:val="single"/>
        </w:rPr>
      </w:pPr>
    </w:p>
    <w:p w:rsidR="00C233FB" w:rsidRPr="00C21448" w:rsidRDefault="00C233FB" w:rsidP="00C9016B">
      <w:r w:rsidRPr="00C21448">
        <w:t xml:space="preserve">G.C.Z.M. „ZARYS” Sp. z o.o.                                                          </w:t>
      </w:r>
    </w:p>
    <w:p w:rsidR="00C233FB" w:rsidRPr="00C21448" w:rsidRDefault="00C233FB" w:rsidP="00C9016B">
      <w:r w:rsidRPr="00C21448">
        <w:t xml:space="preserve">  ul. Pod Borem 18</w:t>
      </w:r>
    </w:p>
    <w:p w:rsidR="00C233FB" w:rsidRPr="00C9016B" w:rsidRDefault="00C233FB" w:rsidP="00C9016B">
      <w:pPr>
        <w:rPr>
          <w:b/>
          <w:u w:val="single"/>
        </w:rPr>
      </w:pPr>
      <w:r w:rsidRPr="00C21448">
        <w:t xml:space="preserve"> 41- 808 Zabrze</w:t>
      </w:r>
    </w:p>
    <w:p w:rsidR="00C233FB" w:rsidRDefault="00C233FB" w:rsidP="00C9016B">
      <w:pPr>
        <w:rPr>
          <w:b/>
        </w:rPr>
      </w:pPr>
    </w:p>
    <w:p w:rsidR="00C233FB" w:rsidRDefault="00C233FB" w:rsidP="00C9016B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90 pkt. Wybrany wykonawca zrealizuje zamówienie za cenę  108,00 </w:t>
      </w:r>
      <w:r w:rsidRPr="00C21448">
        <w:t>PLN</w:t>
      </w:r>
      <w:r>
        <w:t xml:space="preserve"> ( słownie złotych: sto osiem złotych 00/100)</w:t>
      </w:r>
    </w:p>
    <w:p w:rsidR="00C233FB" w:rsidRDefault="00C233FB" w:rsidP="005E1032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5E1032">
      <w:pPr>
        <w:spacing w:line="360" w:lineRule="auto"/>
        <w:rPr>
          <w:b/>
          <w:u w:val="single"/>
        </w:rPr>
      </w:pPr>
    </w:p>
    <w:p w:rsidR="00C233FB" w:rsidRPr="005E1032" w:rsidRDefault="00C233FB" w:rsidP="005E1032">
      <w:pPr>
        <w:spacing w:line="360" w:lineRule="auto"/>
      </w:pPr>
      <w:r>
        <w:rPr>
          <w:b/>
          <w:u w:val="single"/>
        </w:rPr>
        <w:t>Pakiet nr17</w:t>
      </w:r>
    </w:p>
    <w:p w:rsidR="00C233FB" w:rsidRPr="00091B55" w:rsidRDefault="00C233FB" w:rsidP="00091B55">
      <w:r w:rsidRPr="00091B55">
        <w:t>Promedica s.c.</w:t>
      </w:r>
    </w:p>
    <w:p w:rsidR="00C233FB" w:rsidRPr="00091B55" w:rsidRDefault="00C233FB" w:rsidP="00091B55">
      <w:r w:rsidRPr="00091B55">
        <w:t>Waldemar Biegalski, Marcin Urban</w:t>
      </w:r>
    </w:p>
    <w:p w:rsidR="00C233FB" w:rsidRPr="00091B55" w:rsidRDefault="00C233FB" w:rsidP="00091B55">
      <w:r w:rsidRPr="00091B55">
        <w:t>Ul. Grudziądzka 159A</w:t>
      </w:r>
    </w:p>
    <w:p w:rsidR="00C233FB" w:rsidRPr="00091B55" w:rsidRDefault="00C233FB" w:rsidP="00091B55">
      <w:pPr>
        <w:rPr>
          <w:b/>
          <w:u w:val="single"/>
        </w:rPr>
      </w:pPr>
      <w:r w:rsidRPr="00091B55">
        <w:t>87-100 Toruń</w:t>
      </w:r>
    </w:p>
    <w:p w:rsidR="00C233FB" w:rsidRDefault="00C233FB" w:rsidP="00091B55">
      <w:pPr>
        <w:rPr>
          <w:b/>
        </w:rPr>
      </w:pPr>
    </w:p>
    <w:p w:rsidR="00C233FB" w:rsidRDefault="00C233FB" w:rsidP="00091B55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 939,600 </w:t>
      </w:r>
      <w:r w:rsidRPr="00C21448">
        <w:t>PLN</w:t>
      </w:r>
      <w:r>
        <w:t xml:space="preserve"> ( słownie złotych: dziewięćset trzydzieści dziewięć złotych 60/100)</w:t>
      </w:r>
    </w:p>
    <w:p w:rsidR="00C233FB" w:rsidRPr="001D5F12" w:rsidRDefault="00C233FB" w:rsidP="00091B55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DA37F9">
      <w:pPr>
        <w:rPr>
          <w:b/>
          <w:u w:val="single"/>
        </w:rPr>
      </w:pPr>
      <w:r>
        <w:rPr>
          <w:b/>
          <w:u w:val="single"/>
        </w:rPr>
        <w:t>Pakiet nr 18</w:t>
      </w:r>
    </w:p>
    <w:p w:rsidR="00C233FB" w:rsidRDefault="00C233FB" w:rsidP="00DA37F9">
      <w:pPr>
        <w:rPr>
          <w:b/>
          <w:u w:val="single"/>
        </w:rPr>
      </w:pPr>
    </w:p>
    <w:p w:rsidR="00C233FB" w:rsidRPr="001D5F12" w:rsidRDefault="00C233FB" w:rsidP="00DA37F9">
      <w:pPr>
        <w:spacing w:line="360" w:lineRule="auto"/>
      </w:pPr>
      <w:r>
        <w:t xml:space="preserve">Przetarg unieważniono na podstawie art. 93 ust. 1 pkt.1 Ustawy z dnia 29 stycznia 2004 roku Prawo zamówień publicznych (Dz.U z 2010r Nr 113 poz. 759 ze zm.  </w:t>
      </w:r>
    </w:p>
    <w:p w:rsidR="00C233FB" w:rsidRPr="00C9016B" w:rsidRDefault="00C233FB" w:rsidP="00DA37F9">
      <w:pPr>
        <w:rPr>
          <w:b/>
          <w:u w:val="single"/>
        </w:rPr>
      </w:pPr>
      <w:r>
        <w:rPr>
          <w:b/>
          <w:u w:val="single"/>
        </w:rPr>
        <w:t>Pakiet nr19</w:t>
      </w:r>
    </w:p>
    <w:p w:rsidR="00C233FB" w:rsidRPr="00C9016B" w:rsidRDefault="00C233FB" w:rsidP="00DA37F9">
      <w:pPr>
        <w:rPr>
          <w:b/>
          <w:u w:val="single"/>
        </w:rPr>
      </w:pPr>
    </w:p>
    <w:p w:rsidR="00C233FB" w:rsidRPr="00C21448" w:rsidRDefault="00C233FB" w:rsidP="00DA37F9">
      <w:r w:rsidRPr="00C21448">
        <w:t xml:space="preserve">G.C.Z.M. „ZARYS” Sp. z o.o.                                                          </w:t>
      </w:r>
    </w:p>
    <w:p w:rsidR="00C233FB" w:rsidRPr="00C21448" w:rsidRDefault="00C233FB" w:rsidP="00DA37F9">
      <w:r w:rsidRPr="00C21448">
        <w:t xml:space="preserve">  ul. Pod Borem 18</w:t>
      </w:r>
    </w:p>
    <w:p w:rsidR="00C233FB" w:rsidRPr="00C9016B" w:rsidRDefault="00C233FB" w:rsidP="00DA37F9">
      <w:pPr>
        <w:rPr>
          <w:b/>
          <w:u w:val="single"/>
        </w:rPr>
      </w:pPr>
      <w:r w:rsidRPr="00C21448">
        <w:t xml:space="preserve"> 41- 808 Zabrze</w:t>
      </w:r>
    </w:p>
    <w:p w:rsidR="00C233FB" w:rsidRDefault="00C233FB" w:rsidP="00DA37F9">
      <w:pPr>
        <w:rPr>
          <w:b/>
        </w:rPr>
      </w:pPr>
    </w:p>
    <w:p w:rsidR="00C233FB" w:rsidRDefault="00C233FB" w:rsidP="00DA37F9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100 pkt. Wybrany wykonawca zrealizuje zamówienie za cenę                   156,60 </w:t>
      </w:r>
      <w:r w:rsidRPr="00C21448">
        <w:t>PLN</w:t>
      </w:r>
      <w:r>
        <w:t xml:space="preserve"> ( słownie złotych: sto pięćdziesiąt sześć złotych 60/100)</w:t>
      </w:r>
    </w:p>
    <w:p w:rsidR="00C233FB" w:rsidRDefault="00C233FB" w:rsidP="00492C25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DA37F9"/>
    <w:p w:rsidR="00C233FB" w:rsidRDefault="00C233FB" w:rsidP="00DA37F9">
      <w:pPr>
        <w:rPr>
          <w:b/>
          <w:u w:val="single"/>
        </w:rPr>
      </w:pPr>
      <w:r>
        <w:rPr>
          <w:b/>
          <w:u w:val="single"/>
        </w:rPr>
        <w:t>Pakiet nr 20</w:t>
      </w:r>
    </w:p>
    <w:p w:rsidR="00C233FB" w:rsidRDefault="00C233FB" w:rsidP="00DA37F9">
      <w:pPr>
        <w:rPr>
          <w:b/>
          <w:u w:val="single"/>
        </w:rPr>
      </w:pPr>
    </w:p>
    <w:p w:rsidR="00C233FB" w:rsidRDefault="00C233FB" w:rsidP="00DA37F9">
      <w:pPr>
        <w:spacing w:line="360" w:lineRule="auto"/>
      </w:pPr>
      <w:r>
        <w:t xml:space="preserve">Przetarg unieważniono na podstawie art. 93 ust. 1 pkt.1 Ustawy z dnia 29 stycznia 2004 roku Prawo zamówień publicznych (Dz.U z 2010r Nr 113 poz. 759 ze zm.  </w:t>
      </w:r>
    </w:p>
    <w:p w:rsidR="00C233FB" w:rsidRDefault="00C233FB" w:rsidP="007449D2">
      <w:pPr>
        <w:rPr>
          <w:b/>
          <w:u w:val="single"/>
        </w:rPr>
      </w:pPr>
    </w:p>
    <w:p w:rsidR="00C233FB" w:rsidRPr="00395255" w:rsidRDefault="00C233FB" w:rsidP="007449D2">
      <w:pPr>
        <w:rPr>
          <w:b/>
          <w:u w:val="single"/>
        </w:rPr>
      </w:pPr>
      <w:r>
        <w:rPr>
          <w:b/>
          <w:u w:val="single"/>
        </w:rPr>
        <w:t>Pakiet nr 21</w:t>
      </w:r>
    </w:p>
    <w:p w:rsidR="00C233FB" w:rsidRDefault="00C233FB" w:rsidP="007449D2">
      <w:pPr>
        <w:rPr>
          <w:b/>
          <w:u w:val="single"/>
        </w:rPr>
      </w:pPr>
    </w:p>
    <w:p w:rsidR="00C233FB" w:rsidRPr="00B83BA8" w:rsidRDefault="00C233FB" w:rsidP="007449D2">
      <w:r w:rsidRPr="00B83BA8">
        <w:t>PAUL HARTMANN Polska Sp. z o.o.</w:t>
      </w:r>
    </w:p>
    <w:p w:rsidR="00C233FB" w:rsidRPr="00B83BA8" w:rsidRDefault="00C233FB" w:rsidP="007449D2">
      <w:r w:rsidRPr="00B83BA8">
        <w:t>Ul. Partyzancka 133/151</w:t>
      </w:r>
    </w:p>
    <w:p w:rsidR="00C233FB" w:rsidRPr="00C21448" w:rsidRDefault="00C233FB" w:rsidP="007449D2">
      <w:r w:rsidRPr="00B83BA8">
        <w:t>95-200 Pabianice</w:t>
      </w:r>
    </w:p>
    <w:p w:rsidR="00C233FB" w:rsidRDefault="00C233FB" w:rsidP="007449D2">
      <w:pPr>
        <w:rPr>
          <w:b/>
        </w:rPr>
      </w:pPr>
    </w:p>
    <w:p w:rsidR="00C233FB" w:rsidRDefault="00C233FB" w:rsidP="007449D2">
      <w:pPr>
        <w:spacing w:line="360" w:lineRule="auto"/>
      </w:pPr>
      <w:r>
        <w:t xml:space="preserve">Wybrana oferta spełnia warunki określone ustawą Prawo zamówień publicznych a jej treść jest zgodna z treścią SIWZ. W ocenie na podstawie kryterium wyboru oferty określonego w SIWZ wybrana oferta uzyskała 98 pkt. Wybrany wykonawca zrealizuje zamówienie za cenę  3 774,00 </w:t>
      </w:r>
      <w:r w:rsidRPr="00C21448">
        <w:t>PLN</w:t>
      </w:r>
      <w:r>
        <w:t xml:space="preserve"> ( słownie złotych: trzy tysiące siedemset siedemdziesiąt cztery złote 00/100)</w:t>
      </w:r>
    </w:p>
    <w:p w:rsidR="00C233FB" w:rsidRDefault="00C233FB" w:rsidP="007449D2">
      <w:pPr>
        <w:spacing w:line="360" w:lineRule="auto"/>
      </w:pPr>
      <w:r>
        <w:t xml:space="preserve">Podpisanie umowy nastąpi w dniu 14 lutego 2012 roku w siedzibie Zamawiającego) </w:t>
      </w:r>
    </w:p>
    <w:p w:rsidR="00C233FB" w:rsidRDefault="00C233FB" w:rsidP="007449D2">
      <w:pPr>
        <w:spacing w:line="360" w:lineRule="auto"/>
      </w:pPr>
    </w:p>
    <w:p w:rsidR="00C233FB" w:rsidRDefault="00C233FB" w:rsidP="007449D2">
      <w:pPr>
        <w:spacing w:line="360" w:lineRule="auto"/>
      </w:pPr>
    </w:p>
    <w:p w:rsidR="00C233FB" w:rsidRDefault="00C233FB" w:rsidP="007449D2">
      <w:pPr>
        <w:spacing w:line="360" w:lineRule="auto"/>
      </w:pPr>
    </w:p>
    <w:p w:rsidR="00C233FB" w:rsidRDefault="00C233FB" w:rsidP="007449D2">
      <w:pPr>
        <w:spacing w:line="360" w:lineRule="auto"/>
      </w:pPr>
      <w:r>
        <w:t xml:space="preserve">                                                                                                             Z poważaniem</w:t>
      </w:r>
    </w:p>
    <w:p w:rsidR="00C233FB" w:rsidRPr="00492C25" w:rsidRDefault="00C233FB" w:rsidP="00DA37F9">
      <w:pPr>
        <w:spacing w:line="360" w:lineRule="auto"/>
        <w:rPr>
          <w:color w:val="FF0000"/>
        </w:rPr>
      </w:pPr>
    </w:p>
    <w:sectPr w:rsidR="00C233FB" w:rsidRPr="00492C25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3FB" w:rsidRDefault="00C233FB">
      <w:r>
        <w:separator/>
      </w:r>
    </w:p>
  </w:endnote>
  <w:endnote w:type="continuationSeparator" w:id="1">
    <w:p w:rsidR="00C233FB" w:rsidRDefault="00C23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C233FB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C233FB" w:rsidRDefault="00C233F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C233FB" w:rsidRDefault="00C233F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C233FB" w:rsidRDefault="00C233FB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C233FB" w:rsidRDefault="00C233FB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C233FB" w:rsidRDefault="00C233F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C233FB" w:rsidRDefault="00C233F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C233FB" w:rsidRDefault="00C233F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C233FB" w:rsidRDefault="00C233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3FB" w:rsidRDefault="00C233FB">
      <w:r>
        <w:separator/>
      </w:r>
    </w:p>
  </w:footnote>
  <w:footnote w:type="continuationSeparator" w:id="1">
    <w:p w:rsidR="00C233FB" w:rsidRDefault="00C23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3FB" w:rsidRDefault="00C233F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C233FB" w:rsidRDefault="00C233FB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C233FB" w:rsidRDefault="00C233FB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C233FB" w:rsidRDefault="00C233FB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C233FB" w:rsidRDefault="00C233FB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C233FB" w:rsidRDefault="00C233FB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07C68"/>
    <w:rsid w:val="00021F99"/>
    <w:rsid w:val="0003048B"/>
    <w:rsid w:val="0003633B"/>
    <w:rsid w:val="000430E6"/>
    <w:rsid w:val="000519D7"/>
    <w:rsid w:val="00061914"/>
    <w:rsid w:val="00073DA0"/>
    <w:rsid w:val="0007555D"/>
    <w:rsid w:val="000771C4"/>
    <w:rsid w:val="000808DF"/>
    <w:rsid w:val="00085645"/>
    <w:rsid w:val="000859DD"/>
    <w:rsid w:val="00085F1D"/>
    <w:rsid w:val="00090ADC"/>
    <w:rsid w:val="00091B55"/>
    <w:rsid w:val="00092198"/>
    <w:rsid w:val="000A0DA9"/>
    <w:rsid w:val="000A3D8D"/>
    <w:rsid w:val="000D6887"/>
    <w:rsid w:val="000F4090"/>
    <w:rsid w:val="00100D39"/>
    <w:rsid w:val="00107C0A"/>
    <w:rsid w:val="00122A6F"/>
    <w:rsid w:val="0012346E"/>
    <w:rsid w:val="00142400"/>
    <w:rsid w:val="00144C33"/>
    <w:rsid w:val="00154CB4"/>
    <w:rsid w:val="00156659"/>
    <w:rsid w:val="00164476"/>
    <w:rsid w:val="00171CE3"/>
    <w:rsid w:val="001770C1"/>
    <w:rsid w:val="00183B7D"/>
    <w:rsid w:val="001938F8"/>
    <w:rsid w:val="0019562B"/>
    <w:rsid w:val="001C3712"/>
    <w:rsid w:val="001D5F12"/>
    <w:rsid w:val="001D6B1C"/>
    <w:rsid w:val="001D754B"/>
    <w:rsid w:val="002019EB"/>
    <w:rsid w:val="00205011"/>
    <w:rsid w:val="00246D95"/>
    <w:rsid w:val="002510FE"/>
    <w:rsid w:val="00252E7F"/>
    <w:rsid w:val="002646DF"/>
    <w:rsid w:val="00265413"/>
    <w:rsid w:val="00265979"/>
    <w:rsid w:val="002666AD"/>
    <w:rsid w:val="00267EEB"/>
    <w:rsid w:val="00272CF5"/>
    <w:rsid w:val="002811E3"/>
    <w:rsid w:val="00295509"/>
    <w:rsid w:val="00295714"/>
    <w:rsid w:val="002A2729"/>
    <w:rsid w:val="002B2D6F"/>
    <w:rsid w:val="002B3127"/>
    <w:rsid w:val="002B6197"/>
    <w:rsid w:val="002C46E1"/>
    <w:rsid w:val="002D1419"/>
    <w:rsid w:val="002D27C7"/>
    <w:rsid w:val="002E163B"/>
    <w:rsid w:val="002E251A"/>
    <w:rsid w:val="002F61C4"/>
    <w:rsid w:val="00311FD5"/>
    <w:rsid w:val="0033133C"/>
    <w:rsid w:val="0034500C"/>
    <w:rsid w:val="003469B7"/>
    <w:rsid w:val="003510AE"/>
    <w:rsid w:val="0035220D"/>
    <w:rsid w:val="00352C63"/>
    <w:rsid w:val="00353A56"/>
    <w:rsid w:val="003554BB"/>
    <w:rsid w:val="00361201"/>
    <w:rsid w:val="00375190"/>
    <w:rsid w:val="0038077B"/>
    <w:rsid w:val="00387C09"/>
    <w:rsid w:val="00394441"/>
    <w:rsid w:val="00395255"/>
    <w:rsid w:val="003A0445"/>
    <w:rsid w:val="003C40ED"/>
    <w:rsid w:val="003E21CC"/>
    <w:rsid w:val="003F4F04"/>
    <w:rsid w:val="003F7EE3"/>
    <w:rsid w:val="004146A1"/>
    <w:rsid w:val="00433562"/>
    <w:rsid w:val="0044203C"/>
    <w:rsid w:val="00461892"/>
    <w:rsid w:val="00464FC1"/>
    <w:rsid w:val="0047092C"/>
    <w:rsid w:val="0047221F"/>
    <w:rsid w:val="0047473B"/>
    <w:rsid w:val="00487313"/>
    <w:rsid w:val="00487B4B"/>
    <w:rsid w:val="00487C89"/>
    <w:rsid w:val="00492C25"/>
    <w:rsid w:val="004969EF"/>
    <w:rsid w:val="00497B9E"/>
    <w:rsid w:val="004A0D9D"/>
    <w:rsid w:val="004A1B8D"/>
    <w:rsid w:val="004A246E"/>
    <w:rsid w:val="00504EB6"/>
    <w:rsid w:val="0051220A"/>
    <w:rsid w:val="005157C7"/>
    <w:rsid w:val="00516F0A"/>
    <w:rsid w:val="005427E9"/>
    <w:rsid w:val="00554FFC"/>
    <w:rsid w:val="00572784"/>
    <w:rsid w:val="00580DE3"/>
    <w:rsid w:val="0059093F"/>
    <w:rsid w:val="00592E2C"/>
    <w:rsid w:val="005953E1"/>
    <w:rsid w:val="005A21D1"/>
    <w:rsid w:val="005A37A6"/>
    <w:rsid w:val="005A468B"/>
    <w:rsid w:val="005A5860"/>
    <w:rsid w:val="005B05AE"/>
    <w:rsid w:val="005B4E08"/>
    <w:rsid w:val="005C51E9"/>
    <w:rsid w:val="005D18EC"/>
    <w:rsid w:val="005D2A67"/>
    <w:rsid w:val="005D557D"/>
    <w:rsid w:val="005E0785"/>
    <w:rsid w:val="005E1032"/>
    <w:rsid w:val="005F00EE"/>
    <w:rsid w:val="005F72FE"/>
    <w:rsid w:val="006005F0"/>
    <w:rsid w:val="006145C4"/>
    <w:rsid w:val="00623838"/>
    <w:rsid w:val="00626D87"/>
    <w:rsid w:val="0063474C"/>
    <w:rsid w:val="00637778"/>
    <w:rsid w:val="0064147A"/>
    <w:rsid w:val="00647A3D"/>
    <w:rsid w:val="00661AA6"/>
    <w:rsid w:val="00661D72"/>
    <w:rsid w:val="006C52DA"/>
    <w:rsid w:val="006D0280"/>
    <w:rsid w:val="006D0D88"/>
    <w:rsid w:val="006D21A3"/>
    <w:rsid w:val="006D7D6F"/>
    <w:rsid w:val="006E0B85"/>
    <w:rsid w:val="006E605B"/>
    <w:rsid w:val="006F221E"/>
    <w:rsid w:val="006F63D6"/>
    <w:rsid w:val="006F72E5"/>
    <w:rsid w:val="00721BDE"/>
    <w:rsid w:val="00724311"/>
    <w:rsid w:val="00737A40"/>
    <w:rsid w:val="007449D2"/>
    <w:rsid w:val="00747DA6"/>
    <w:rsid w:val="00761657"/>
    <w:rsid w:val="00795857"/>
    <w:rsid w:val="007975E4"/>
    <w:rsid w:val="007A71AD"/>
    <w:rsid w:val="007B2B80"/>
    <w:rsid w:val="007B4553"/>
    <w:rsid w:val="007C2836"/>
    <w:rsid w:val="007C53D5"/>
    <w:rsid w:val="007D5DC0"/>
    <w:rsid w:val="007F105B"/>
    <w:rsid w:val="00806644"/>
    <w:rsid w:val="008070D5"/>
    <w:rsid w:val="008113BB"/>
    <w:rsid w:val="00831B68"/>
    <w:rsid w:val="00842D44"/>
    <w:rsid w:val="00850409"/>
    <w:rsid w:val="008570C8"/>
    <w:rsid w:val="008874EF"/>
    <w:rsid w:val="00890832"/>
    <w:rsid w:val="00896175"/>
    <w:rsid w:val="008B28BA"/>
    <w:rsid w:val="008B38ED"/>
    <w:rsid w:val="008C3C2D"/>
    <w:rsid w:val="008C64D7"/>
    <w:rsid w:val="008D668A"/>
    <w:rsid w:val="008F545F"/>
    <w:rsid w:val="00907410"/>
    <w:rsid w:val="00916EE1"/>
    <w:rsid w:val="0091717B"/>
    <w:rsid w:val="00930184"/>
    <w:rsid w:val="009314D7"/>
    <w:rsid w:val="009340C0"/>
    <w:rsid w:val="00944C58"/>
    <w:rsid w:val="00953ED0"/>
    <w:rsid w:val="00956E71"/>
    <w:rsid w:val="009A18FC"/>
    <w:rsid w:val="009C4673"/>
    <w:rsid w:val="009D317C"/>
    <w:rsid w:val="009D422D"/>
    <w:rsid w:val="009D63D0"/>
    <w:rsid w:val="009E5C57"/>
    <w:rsid w:val="009F0DA3"/>
    <w:rsid w:val="00A00405"/>
    <w:rsid w:val="00A0148F"/>
    <w:rsid w:val="00A17803"/>
    <w:rsid w:val="00A20569"/>
    <w:rsid w:val="00A23599"/>
    <w:rsid w:val="00A2686D"/>
    <w:rsid w:val="00A26C83"/>
    <w:rsid w:val="00A30846"/>
    <w:rsid w:val="00A37534"/>
    <w:rsid w:val="00A37CEA"/>
    <w:rsid w:val="00A44EAA"/>
    <w:rsid w:val="00A549B3"/>
    <w:rsid w:val="00A83359"/>
    <w:rsid w:val="00AA2C2A"/>
    <w:rsid w:val="00AD3838"/>
    <w:rsid w:val="00AE2063"/>
    <w:rsid w:val="00AE3993"/>
    <w:rsid w:val="00AE57FB"/>
    <w:rsid w:val="00AF4290"/>
    <w:rsid w:val="00B12C03"/>
    <w:rsid w:val="00B13B8F"/>
    <w:rsid w:val="00B15050"/>
    <w:rsid w:val="00B16D48"/>
    <w:rsid w:val="00B2036E"/>
    <w:rsid w:val="00B241C6"/>
    <w:rsid w:val="00B2532B"/>
    <w:rsid w:val="00B51796"/>
    <w:rsid w:val="00B55A1E"/>
    <w:rsid w:val="00B614CB"/>
    <w:rsid w:val="00B72372"/>
    <w:rsid w:val="00B82DB2"/>
    <w:rsid w:val="00B83BA8"/>
    <w:rsid w:val="00B94D52"/>
    <w:rsid w:val="00B9732A"/>
    <w:rsid w:val="00B97E12"/>
    <w:rsid w:val="00BA1F89"/>
    <w:rsid w:val="00BC02A4"/>
    <w:rsid w:val="00BE0D6E"/>
    <w:rsid w:val="00BF0F8D"/>
    <w:rsid w:val="00C05370"/>
    <w:rsid w:val="00C06CD1"/>
    <w:rsid w:val="00C21448"/>
    <w:rsid w:val="00C233FB"/>
    <w:rsid w:val="00C24DF7"/>
    <w:rsid w:val="00C313B3"/>
    <w:rsid w:val="00C372AC"/>
    <w:rsid w:val="00C42A3D"/>
    <w:rsid w:val="00C5650A"/>
    <w:rsid w:val="00C9016B"/>
    <w:rsid w:val="00C96DFA"/>
    <w:rsid w:val="00CA0B70"/>
    <w:rsid w:val="00CC1278"/>
    <w:rsid w:val="00CC249E"/>
    <w:rsid w:val="00CF3B53"/>
    <w:rsid w:val="00D16B21"/>
    <w:rsid w:val="00D3789E"/>
    <w:rsid w:val="00D50B11"/>
    <w:rsid w:val="00D6666F"/>
    <w:rsid w:val="00D74EBF"/>
    <w:rsid w:val="00D863B0"/>
    <w:rsid w:val="00D94F07"/>
    <w:rsid w:val="00DA37F9"/>
    <w:rsid w:val="00DD0863"/>
    <w:rsid w:val="00DD1220"/>
    <w:rsid w:val="00DD4384"/>
    <w:rsid w:val="00E035D6"/>
    <w:rsid w:val="00E039D4"/>
    <w:rsid w:val="00E248C3"/>
    <w:rsid w:val="00E266A4"/>
    <w:rsid w:val="00E35A62"/>
    <w:rsid w:val="00E5794F"/>
    <w:rsid w:val="00E63965"/>
    <w:rsid w:val="00E71A93"/>
    <w:rsid w:val="00E741DD"/>
    <w:rsid w:val="00E81E2D"/>
    <w:rsid w:val="00E84543"/>
    <w:rsid w:val="00E8610E"/>
    <w:rsid w:val="00E87A07"/>
    <w:rsid w:val="00E960B4"/>
    <w:rsid w:val="00EA265F"/>
    <w:rsid w:val="00EA7694"/>
    <w:rsid w:val="00EB0D28"/>
    <w:rsid w:val="00EB5ACA"/>
    <w:rsid w:val="00EC016D"/>
    <w:rsid w:val="00EC25A6"/>
    <w:rsid w:val="00EC7D4C"/>
    <w:rsid w:val="00ED2C0E"/>
    <w:rsid w:val="00ED3F70"/>
    <w:rsid w:val="00ED5FA0"/>
    <w:rsid w:val="00EE4389"/>
    <w:rsid w:val="00EF5BF9"/>
    <w:rsid w:val="00EF6171"/>
    <w:rsid w:val="00F07224"/>
    <w:rsid w:val="00F23E2B"/>
    <w:rsid w:val="00F24D23"/>
    <w:rsid w:val="00F25790"/>
    <w:rsid w:val="00FA7920"/>
    <w:rsid w:val="00FB21E3"/>
    <w:rsid w:val="00FC6308"/>
    <w:rsid w:val="00FD30F1"/>
    <w:rsid w:val="00FE07FF"/>
    <w:rsid w:val="00FE121F"/>
    <w:rsid w:val="00FE5440"/>
    <w:rsid w:val="00FF162B"/>
    <w:rsid w:val="00FF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C0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5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B05A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B05A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B05AE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05A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05AE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5B05AE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05AE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B05AE"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05AE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429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2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1829</Words>
  <Characters>10976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4</cp:revision>
  <cp:lastPrinted>2012-02-03T08:09:00Z</cp:lastPrinted>
  <dcterms:created xsi:type="dcterms:W3CDTF">2012-02-03T09:13:00Z</dcterms:created>
  <dcterms:modified xsi:type="dcterms:W3CDTF">2012-02-03T09:15:00Z</dcterms:modified>
</cp:coreProperties>
</file>