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13D" w:rsidRDefault="00E5513D" w:rsidP="00C06CD1"/>
    <w:p w:rsidR="00E5513D" w:rsidRPr="00907410" w:rsidRDefault="00E5513D" w:rsidP="00907410"/>
    <w:p w:rsidR="00E5513D" w:rsidRDefault="00E5513D" w:rsidP="00907410">
      <w:pPr>
        <w:jc w:val="right"/>
      </w:pPr>
      <w:r>
        <w:t>Włoszczowa 2011-12- 14</w:t>
      </w:r>
    </w:p>
    <w:p w:rsidR="00E5513D" w:rsidRDefault="00E5513D" w:rsidP="003469B7">
      <w:pPr>
        <w:spacing w:line="360" w:lineRule="auto"/>
      </w:pPr>
      <w:r>
        <w:t>Znak DOAT 103/12/2011</w:t>
      </w:r>
    </w:p>
    <w:p w:rsidR="00E5513D" w:rsidRDefault="00E5513D" w:rsidP="00CF3B53"/>
    <w:p w:rsidR="00E5513D" w:rsidRDefault="00E5513D" w:rsidP="00D42F61">
      <w:pPr>
        <w:autoSpaceDE w:val="0"/>
        <w:autoSpaceDN w:val="0"/>
        <w:adjustRightInd w:val="0"/>
        <w:spacing w:line="360" w:lineRule="auto"/>
        <w:rPr>
          <w:b/>
        </w:rPr>
      </w:pPr>
      <w:r>
        <w:rPr>
          <w:b/>
        </w:rPr>
        <w:t xml:space="preserve">                                                                                  </w:t>
      </w:r>
    </w:p>
    <w:p w:rsidR="00E5513D" w:rsidRDefault="00E5513D" w:rsidP="00CE0345">
      <w:pPr>
        <w:autoSpaceDE w:val="0"/>
        <w:autoSpaceDN w:val="0"/>
        <w:adjustRightInd w:val="0"/>
        <w:rPr>
          <w:b/>
        </w:rPr>
      </w:pPr>
    </w:p>
    <w:p w:rsidR="00E5513D" w:rsidRPr="003469B7" w:rsidRDefault="00E5513D" w:rsidP="00CF3B53">
      <w:pPr>
        <w:autoSpaceDE w:val="0"/>
        <w:autoSpaceDN w:val="0"/>
        <w:adjustRightInd w:val="0"/>
        <w:ind w:left="900" w:hanging="900"/>
        <w:rPr>
          <w:b/>
        </w:rPr>
      </w:pPr>
      <w:r w:rsidRPr="003469B7">
        <w:rPr>
          <w:b/>
        </w:rPr>
        <w:t>Dotyczy: odpowiedzi na pytania do przetargu nieograniczonego na dostawę</w:t>
      </w:r>
      <w:r>
        <w:rPr>
          <w:b/>
        </w:rPr>
        <w:t xml:space="preserve">                               </w:t>
      </w:r>
      <w:r w:rsidRPr="003469B7">
        <w:rPr>
          <w:b/>
        </w:rPr>
        <w:t xml:space="preserve"> </w:t>
      </w:r>
      <w:r>
        <w:rPr>
          <w:b/>
        </w:rPr>
        <w:t xml:space="preserve">  materiałów opatrunkowych  znak sprawy : 20/11</w:t>
      </w:r>
      <w:r w:rsidRPr="003469B7">
        <w:rPr>
          <w:b/>
        </w:rPr>
        <w:t>/2011</w:t>
      </w:r>
    </w:p>
    <w:p w:rsidR="00E5513D" w:rsidRPr="003469B7" w:rsidRDefault="00E5513D" w:rsidP="00F24D23">
      <w:pPr>
        <w:autoSpaceDE w:val="0"/>
        <w:autoSpaceDN w:val="0"/>
        <w:adjustRightInd w:val="0"/>
        <w:rPr>
          <w:b/>
        </w:rPr>
      </w:pPr>
    </w:p>
    <w:p w:rsidR="00E5513D" w:rsidRDefault="00E5513D" w:rsidP="00F24D23">
      <w:pPr>
        <w:jc w:val="both"/>
        <w:rPr>
          <w:b/>
          <w:u w:val="single"/>
        </w:rPr>
      </w:pPr>
    </w:p>
    <w:p w:rsidR="00E5513D" w:rsidRDefault="00E5513D" w:rsidP="00F24D23">
      <w:pPr>
        <w:jc w:val="both"/>
        <w:rPr>
          <w:b/>
          <w:u w:val="single"/>
        </w:rPr>
      </w:pPr>
      <w:r w:rsidRPr="00890832">
        <w:rPr>
          <w:b/>
          <w:u w:val="single"/>
        </w:rPr>
        <w:t>Pytanie 1</w:t>
      </w:r>
    </w:p>
    <w:p w:rsidR="00E5513D" w:rsidRDefault="00E5513D" w:rsidP="00F24D23">
      <w:pPr>
        <w:jc w:val="both"/>
      </w:pPr>
      <w:r>
        <w:t>Do zestawienia nr 12</w:t>
      </w:r>
    </w:p>
    <w:p w:rsidR="00E5513D" w:rsidRDefault="00E5513D" w:rsidP="00F24D23">
      <w:pPr>
        <w:jc w:val="both"/>
      </w:pPr>
      <w:r>
        <w:t>Czy Zamawiający dopuści zaoferowanie pielucho majtek o rozmiarach:</w:t>
      </w:r>
    </w:p>
    <w:p w:rsidR="00E5513D" w:rsidRDefault="00E5513D" w:rsidP="00F24D23">
      <w:pPr>
        <w:jc w:val="both"/>
      </w:pPr>
      <w:r>
        <w:t xml:space="preserve">- w poz. 1 – 70 – </w:t>
      </w:r>
      <w:smartTag w:uri="urn:schemas-microsoft-com:office:smarttags" w:element="metricconverter">
        <w:smartTagPr>
          <w:attr w:name="ProductID" w:val="10 cm"/>
        </w:smartTagPr>
        <w:r>
          <w:t>110 cm</w:t>
        </w:r>
      </w:smartTag>
    </w:p>
    <w:p w:rsidR="00E5513D" w:rsidRPr="00647A3D" w:rsidRDefault="00E5513D" w:rsidP="00F24D23">
      <w:pPr>
        <w:jc w:val="both"/>
      </w:pPr>
      <w:r>
        <w:t xml:space="preserve">- w poz. 3 - 110 – </w:t>
      </w:r>
      <w:smartTag w:uri="urn:schemas-microsoft-com:office:smarttags" w:element="metricconverter">
        <w:smartTagPr>
          <w:attr w:name="ProductID" w:val="10 cm"/>
        </w:smartTagPr>
        <w:r>
          <w:t>170 cm</w:t>
        </w:r>
      </w:smartTag>
      <w:r>
        <w:t xml:space="preserve"> ?</w:t>
      </w:r>
    </w:p>
    <w:p w:rsidR="00E5513D" w:rsidRDefault="00E5513D" w:rsidP="00F24D23">
      <w:pPr>
        <w:jc w:val="both"/>
        <w:rPr>
          <w:b/>
        </w:rPr>
      </w:pPr>
      <w:r w:rsidRPr="00890832">
        <w:rPr>
          <w:b/>
        </w:rPr>
        <w:t>Odpowiedź</w:t>
      </w:r>
      <w:r>
        <w:rPr>
          <w:b/>
        </w:rPr>
        <w:t>:</w:t>
      </w:r>
    </w:p>
    <w:p w:rsidR="00E5513D" w:rsidRPr="00F3716F" w:rsidRDefault="00E5513D" w:rsidP="00F24D23">
      <w:pPr>
        <w:jc w:val="both"/>
      </w:pPr>
      <w:r w:rsidRPr="00F3716F">
        <w:t>Zamawiający nie dopuszcza.</w:t>
      </w:r>
    </w:p>
    <w:p w:rsidR="00E5513D" w:rsidRDefault="00E5513D" w:rsidP="00F24D23">
      <w:pPr>
        <w:jc w:val="both"/>
        <w:rPr>
          <w:b/>
        </w:rPr>
      </w:pPr>
    </w:p>
    <w:p w:rsidR="00E5513D" w:rsidRPr="00480B78" w:rsidRDefault="00E5513D" w:rsidP="00916EE1">
      <w:pPr>
        <w:jc w:val="both"/>
        <w:rPr>
          <w:b/>
          <w:u w:val="single"/>
        </w:rPr>
      </w:pPr>
      <w:r w:rsidRPr="00480B78">
        <w:rPr>
          <w:b/>
          <w:u w:val="single"/>
        </w:rPr>
        <w:t>Pytanie 2</w:t>
      </w:r>
    </w:p>
    <w:p w:rsidR="00E5513D" w:rsidRPr="00480B78" w:rsidRDefault="00E5513D" w:rsidP="00916EE1">
      <w:pPr>
        <w:jc w:val="both"/>
        <w:rPr>
          <w:b/>
        </w:rPr>
      </w:pPr>
      <w:r w:rsidRPr="00480B78">
        <w:rPr>
          <w:b/>
        </w:rPr>
        <w:t xml:space="preserve"> Zadanie 1 poz. 1,2</w:t>
      </w:r>
    </w:p>
    <w:p w:rsidR="00E5513D" w:rsidRPr="00480B78" w:rsidRDefault="00E5513D" w:rsidP="00916EE1">
      <w:pPr>
        <w:jc w:val="both"/>
      </w:pPr>
      <w:r w:rsidRPr="00480B78">
        <w:t>Czy Zamawiający dopuści przylepce pokryte klejem akrylowym?</w:t>
      </w:r>
    </w:p>
    <w:p w:rsidR="00E5513D" w:rsidRDefault="00E5513D" w:rsidP="008F65C1">
      <w:pPr>
        <w:jc w:val="both"/>
        <w:rPr>
          <w:b/>
        </w:rPr>
      </w:pPr>
      <w:r w:rsidRPr="00890832">
        <w:rPr>
          <w:b/>
        </w:rPr>
        <w:t>Odpowiedź</w:t>
      </w:r>
      <w:r>
        <w:rPr>
          <w:b/>
        </w:rPr>
        <w:t>:</w:t>
      </w:r>
    </w:p>
    <w:p w:rsidR="00E5513D" w:rsidRDefault="00E5513D" w:rsidP="00916EE1">
      <w:pPr>
        <w:jc w:val="both"/>
      </w:pPr>
      <w:r>
        <w:t>Zamawiający nie wyraża zgody.</w:t>
      </w:r>
    </w:p>
    <w:p w:rsidR="00E5513D" w:rsidRPr="00480B78" w:rsidRDefault="00E5513D" w:rsidP="00916EE1">
      <w:pPr>
        <w:jc w:val="both"/>
      </w:pPr>
    </w:p>
    <w:p w:rsidR="00E5513D" w:rsidRPr="00480B78" w:rsidRDefault="00E5513D" w:rsidP="00916EE1">
      <w:pPr>
        <w:jc w:val="both"/>
        <w:rPr>
          <w:b/>
          <w:u w:val="single"/>
        </w:rPr>
      </w:pPr>
      <w:r w:rsidRPr="00480B78">
        <w:rPr>
          <w:b/>
          <w:u w:val="single"/>
        </w:rPr>
        <w:t>Pytanie 3</w:t>
      </w:r>
    </w:p>
    <w:p w:rsidR="00E5513D" w:rsidRPr="00480B78" w:rsidRDefault="00E5513D" w:rsidP="00916EE1">
      <w:pPr>
        <w:jc w:val="both"/>
        <w:rPr>
          <w:b/>
        </w:rPr>
      </w:pPr>
      <w:r w:rsidRPr="00480B78">
        <w:rPr>
          <w:b/>
        </w:rPr>
        <w:t xml:space="preserve"> Zadanie 1 poz. 1,3</w:t>
      </w:r>
    </w:p>
    <w:p w:rsidR="00E5513D" w:rsidRPr="00480B78" w:rsidRDefault="00E5513D" w:rsidP="00916EE1">
      <w:r w:rsidRPr="00480B78">
        <w:t>Czy Zamawiający dopuści przylepce o długości 5m pakowane a’6 sztuk?</w:t>
      </w:r>
    </w:p>
    <w:p w:rsidR="00E5513D" w:rsidRDefault="00E5513D" w:rsidP="008F65C1">
      <w:pPr>
        <w:jc w:val="both"/>
        <w:rPr>
          <w:b/>
        </w:rPr>
      </w:pPr>
      <w:r w:rsidRPr="00890832">
        <w:rPr>
          <w:b/>
        </w:rPr>
        <w:t>Odpowiedź</w:t>
      </w:r>
      <w:r>
        <w:rPr>
          <w:b/>
        </w:rPr>
        <w:t>:</w:t>
      </w:r>
    </w:p>
    <w:p w:rsidR="00E5513D" w:rsidRDefault="00E5513D" w:rsidP="00916EE1">
      <w:r>
        <w:t>Zamawiający nie wyraża zgody.</w:t>
      </w:r>
    </w:p>
    <w:p w:rsidR="00E5513D" w:rsidRPr="00480B78" w:rsidRDefault="00E5513D" w:rsidP="00916EE1"/>
    <w:p w:rsidR="00E5513D" w:rsidRPr="00480B78" w:rsidRDefault="00E5513D" w:rsidP="00916EE1">
      <w:pPr>
        <w:jc w:val="both"/>
        <w:rPr>
          <w:b/>
          <w:u w:val="single"/>
        </w:rPr>
      </w:pPr>
      <w:r w:rsidRPr="00480B78">
        <w:rPr>
          <w:b/>
          <w:u w:val="single"/>
        </w:rPr>
        <w:t>Pytanie 4</w:t>
      </w:r>
    </w:p>
    <w:p w:rsidR="00E5513D" w:rsidRPr="00480B78" w:rsidRDefault="00E5513D" w:rsidP="00916EE1">
      <w:pPr>
        <w:jc w:val="both"/>
        <w:rPr>
          <w:b/>
        </w:rPr>
      </w:pPr>
      <w:r w:rsidRPr="00480B78">
        <w:rPr>
          <w:b/>
        </w:rPr>
        <w:t xml:space="preserve"> Zadanie 2 poz. 1-3</w:t>
      </w:r>
    </w:p>
    <w:p w:rsidR="00E5513D" w:rsidRPr="00480B78" w:rsidRDefault="00E5513D" w:rsidP="00916EE1">
      <w:pPr>
        <w:jc w:val="both"/>
      </w:pPr>
      <w:r w:rsidRPr="00480B78">
        <w:t>Czy Zamawiający dopuści paski pakowane odpowiednio a’5; a’6 oraz a’6 sztuk?</w:t>
      </w:r>
    </w:p>
    <w:p w:rsidR="00E5513D" w:rsidRDefault="00E5513D" w:rsidP="008F65C1">
      <w:pPr>
        <w:jc w:val="both"/>
        <w:rPr>
          <w:b/>
        </w:rPr>
      </w:pPr>
      <w:r w:rsidRPr="00890832">
        <w:rPr>
          <w:b/>
        </w:rPr>
        <w:t>Odpowiedź</w:t>
      </w:r>
      <w:r>
        <w:rPr>
          <w:b/>
        </w:rPr>
        <w:t>:</w:t>
      </w:r>
    </w:p>
    <w:p w:rsidR="00E5513D" w:rsidRDefault="00E5513D" w:rsidP="00916EE1">
      <w:pPr>
        <w:jc w:val="both"/>
      </w:pPr>
      <w:r>
        <w:t>Zamawiający dopuszcza.</w:t>
      </w:r>
    </w:p>
    <w:p w:rsidR="00E5513D" w:rsidRDefault="00E5513D" w:rsidP="00916EE1">
      <w:pPr>
        <w:jc w:val="both"/>
      </w:pPr>
    </w:p>
    <w:p w:rsidR="00E5513D" w:rsidRDefault="00E5513D" w:rsidP="00916EE1">
      <w:pPr>
        <w:jc w:val="both"/>
      </w:pPr>
    </w:p>
    <w:p w:rsidR="00E5513D" w:rsidRDefault="00E5513D" w:rsidP="00916EE1">
      <w:pPr>
        <w:jc w:val="both"/>
      </w:pPr>
    </w:p>
    <w:p w:rsidR="00E5513D" w:rsidRPr="00480B78" w:rsidRDefault="00E5513D" w:rsidP="00916EE1">
      <w:pPr>
        <w:jc w:val="both"/>
      </w:pPr>
    </w:p>
    <w:p w:rsidR="00E5513D" w:rsidRPr="00480B78" w:rsidRDefault="00E5513D" w:rsidP="00916EE1">
      <w:pPr>
        <w:jc w:val="both"/>
        <w:rPr>
          <w:b/>
          <w:u w:val="single"/>
        </w:rPr>
      </w:pPr>
      <w:r w:rsidRPr="00480B78">
        <w:rPr>
          <w:b/>
          <w:u w:val="single"/>
        </w:rPr>
        <w:t>Pytanie 5</w:t>
      </w:r>
    </w:p>
    <w:p w:rsidR="00E5513D" w:rsidRPr="00480B78" w:rsidRDefault="00E5513D" w:rsidP="00916EE1">
      <w:pPr>
        <w:jc w:val="both"/>
        <w:rPr>
          <w:b/>
        </w:rPr>
      </w:pPr>
      <w:r w:rsidRPr="00480B78">
        <w:rPr>
          <w:b/>
        </w:rPr>
        <w:t xml:space="preserve"> Zadanie 5 poz. 6</w:t>
      </w:r>
    </w:p>
    <w:p w:rsidR="00E5513D" w:rsidRPr="00480B78" w:rsidRDefault="00E5513D" w:rsidP="00916EE1">
      <w:r w:rsidRPr="00480B78">
        <w:t>Czy Zamawiający dopuści opaskę w rozmiarze 3mx15cm?</w:t>
      </w:r>
    </w:p>
    <w:p w:rsidR="00E5513D" w:rsidRDefault="00E5513D" w:rsidP="008F65C1">
      <w:pPr>
        <w:jc w:val="both"/>
        <w:rPr>
          <w:b/>
        </w:rPr>
      </w:pPr>
      <w:r w:rsidRPr="00890832">
        <w:rPr>
          <w:b/>
        </w:rPr>
        <w:t>Odpowiedź</w:t>
      </w:r>
      <w:r>
        <w:rPr>
          <w:b/>
        </w:rPr>
        <w:t>:</w:t>
      </w:r>
    </w:p>
    <w:p w:rsidR="00E5513D" w:rsidRPr="00480B78" w:rsidRDefault="00E5513D" w:rsidP="00916EE1">
      <w:r>
        <w:t>Zamawiający nie wyraża zgody.</w:t>
      </w:r>
    </w:p>
    <w:p w:rsidR="00E5513D" w:rsidRDefault="00E5513D" w:rsidP="00916EE1">
      <w:pPr>
        <w:jc w:val="both"/>
        <w:rPr>
          <w:b/>
          <w:u w:val="single"/>
        </w:rPr>
      </w:pPr>
    </w:p>
    <w:p w:rsidR="00E5513D" w:rsidRPr="00480B78" w:rsidRDefault="00E5513D" w:rsidP="00916EE1">
      <w:pPr>
        <w:jc w:val="both"/>
        <w:rPr>
          <w:b/>
          <w:u w:val="single"/>
        </w:rPr>
      </w:pPr>
      <w:r w:rsidRPr="00480B78">
        <w:rPr>
          <w:b/>
          <w:u w:val="single"/>
        </w:rPr>
        <w:t xml:space="preserve">Pytanie 6 </w:t>
      </w:r>
    </w:p>
    <w:p w:rsidR="00E5513D" w:rsidRPr="00480B78" w:rsidRDefault="00E5513D" w:rsidP="00916EE1">
      <w:pPr>
        <w:jc w:val="both"/>
        <w:rPr>
          <w:b/>
        </w:rPr>
      </w:pPr>
      <w:r w:rsidRPr="00480B78">
        <w:rPr>
          <w:b/>
        </w:rPr>
        <w:t>Zadanie 7 poz. 1-3</w:t>
      </w:r>
    </w:p>
    <w:p w:rsidR="00E5513D" w:rsidRPr="00480B78" w:rsidRDefault="00E5513D" w:rsidP="00916EE1">
      <w:pPr>
        <w:jc w:val="both"/>
      </w:pPr>
      <w:r w:rsidRPr="00480B78">
        <w:t xml:space="preserve">Czy Zamawiający dopuści folie z poliuretanu o grubości </w:t>
      </w:r>
      <w:smartTag w:uri="urn:schemas-microsoft-com:office:smarttags" w:element="metricconverter">
        <w:smartTagPr>
          <w:attr w:name="ProductID" w:val="10 cm"/>
        </w:smartTagPr>
        <w:r w:rsidRPr="00480B78">
          <w:t>0,03 mm</w:t>
        </w:r>
      </w:smartTag>
      <w:r w:rsidRPr="00480B78">
        <w:t xml:space="preserve"> sterylizowane tlenkiem etylenu?</w:t>
      </w:r>
    </w:p>
    <w:p w:rsidR="00E5513D" w:rsidRDefault="00E5513D" w:rsidP="008F65C1">
      <w:pPr>
        <w:jc w:val="both"/>
        <w:rPr>
          <w:b/>
        </w:rPr>
      </w:pPr>
      <w:r w:rsidRPr="00890832">
        <w:rPr>
          <w:b/>
        </w:rPr>
        <w:t>Odpowiedź</w:t>
      </w:r>
      <w:r>
        <w:rPr>
          <w:b/>
        </w:rPr>
        <w:t>:</w:t>
      </w:r>
    </w:p>
    <w:p w:rsidR="00E5513D" w:rsidRDefault="00E5513D" w:rsidP="00916EE1">
      <w:pPr>
        <w:jc w:val="both"/>
      </w:pPr>
      <w:r>
        <w:t>Zamawiający nie dopuszcza.</w:t>
      </w:r>
    </w:p>
    <w:p w:rsidR="00E5513D" w:rsidRPr="00480B78" w:rsidRDefault="00E5513D" w:rsidP="00916EE1">
      <w:pPr>
        <w:jc w:val="both"/>
      </w:pPr>
    </w:p>
    <w:p w:rsidR="00E5513D" w:rsidRPr="00480B78" w:rsidRDefault="00E5513D" w:rsidP="00916EE1">
      <w:pPr>
        <w:jc w:val="both"/>
        <w:rPr>
          <w:b/>
          <w:u w:val="single"/>
        </w:rPr>
      </w:pPr>
      <w:r w:rsidRPr="00480B78">
        <w:rPr>
          <w:b/>
          <w:u w:val="single"/>
        </w:rPr>
        <w:t xml:space="preserve">Pytanie 7 </w:t>
      </w:r>
    </w:p>
    <w:p w:rsidR="00E5513D" w:rsidRPr="00480B78" w:rsidRDefault="00E5513D" w:rsidP="00916EE1">
      <w:pPr>
        <w:jc w:val="both"/>
        <w:rPr>
          <w:b/>
        </w:rPr>
      </w:pPr>
      <w:r w:rsidRPr="00480B78">
        <w:rPr>
          <w:b/>
        </w:rPr>
        <w:t>Zadanie 7 poz. 1-3</w:t>
      </w:r>
    </w:p>
    <w:p w:rsidR="00E5513D" w:rsidRPr="00480B78" w:rsidRDefault="00E5513D" w:rsidP="00916EE1">
      <w:r w:rsidRPr="00480B78">
        <w:t>Czy Zamawiający dopuści folie w rozmiarach odpowiednio: 30x28 (lepny: 30x21); 30x40 (lepny: 30x36); 40x42 (lepny: 40x35cm)?</w:t>
      </w:r>
    </w:p>
    <w:p w:rsidR="00E5513D" w:rsidRDefault="00E5513D" w:rsidP="008F65C1">
      <w:pPr>
        <w:jc w:val="both"/>
        <w:rPr>
          <w:b/>
        </w:rPr>
      </w:pPr>
      <w:r w:rsidRPr="00890832">
        <w:rPr>
          <w:b/>
        </w:rPr>
        <w:t>Odpowiedź</w:t>
      </w:r>
      <w:r>
        <w:rPr>
          <w:b/>
        </w:rPr>
        <w:t>:</w:t>
      </w:r>
    </w:p>
    <w:p w:rsidR="00E5513D" w:rsidRDefault="00E5513D" w:rsidP="00916EE1">
      <w:r>
        <w:t>Zamawiający nie dopuszcza.</w:t>
      </w:r>
    </w:p>
    <w:p w:rsidR="00E5513D" w:rsidRPr="00480B78" w:rsidRDefault="00E5513D" w:rsidP="00916EE1"/>
    <w:p w:rsidR="00E5513D" w:rsidRPr="00480B78" w:rsidRDefault="00E5513D" w:rsidP="00916EE1">
      <w:pPr>
        <w:jc w:val="both"/>
        <w:rPr>
          <w:b/>
          <w:u w:val="single"/>
        </w:rPr>
      </w:pPr>
      <w:r w:rsidRPr="00480B78">
        <w:rPr>
          <w:b/>
          <w:u w:val="single"/>
        </w:rPr>
        <w:t xml:space="preserve">Pytanie 8 </w:t>
      </w:r>
    </w:p>
    <w:p w:rsidR="00E5513D" w:rsidRPr="00480B78" w:rsidRDefault="00E5513D" w:rsidP="00916EE1">
      <w:pPr>
        <w:jc w:val="both"/>
        <w:rPr>
          <w:b/>
        </w:rPr>
      </w:pPr>
      <w:r>
        <w:rPr>
          <w:b/>
        </w:rPr>
        <w:t>Z</w:t>
      </w:r>
      <w:r w:rsidRPr="00480B78">
        <w:rPr>
          <w:b/>
        </w:rPr>
        <w:t>adanie 9</w:t>
      </w:r>
    </w:p>
    <w:p w:rsidR="00E5513D" w:rsidRPr="00480B78" w:rsidRDefault="00E5513D" w:rsidP="00916EE1">
      <w:pPr>
        <w:jc w:val="both"/>
      </w:pPr>
      <w:r w:rsidRPr="00480B78">
        <w:t>Czy Zamawiający dopuści kompresy 17nitkowe oraz 16warstwowe?</w:t>
      </w:r>
    </w:p>
    <w:p w:rsidR="00E5513D" w:rsidRDefault="00E5513D" w:rsidP="008F65C1">
      <w:pPr>
        <w:jc w:val="both"/>
        <w:rPr>
          <w:b/>
        </w:rPr>
      </w:pPr>
      <w:r w:rsidRPr="00890832">
        <w:rPr>
          <w:b/>
        </w:rPr>
        <w:t>Odpowiedź</w:t>
      </w:r>
      <w:r>
        <w:rPr>
          <w:b/>
        </w:rPr>
        <w:t>:</w:t>
      </w:r>
    </w:p>
    <w:p w:rsidR="00E5513D" w:rsidRDefault="00E5513D" w:rsidP="00916EE1">
      <w:pPr>
        <w:jc w:val="both"/>
      </w:pPr>
      <w:r>
        <w:t>Zamawiający nie dopuszcza.</w:t>
      </w:r>
    </w:p>
    <w:p w:rsidR="00E5513D" w:rsidRPr="00480B78" w:rsidRDefault="00E5513D" w:rsidP="00916EE1">
      <w:pPr>
        <w:jc w:val="both"/>
      </w:pPr>
    </w:p>
    <w:p w:rsidR="00E5513D" w:rsidRPr="00480B78" w:rsidRDefault="00E5513D" w:rsidP="00916EE1">
      <w:pPr>
        <w:jc w:val="both"/>
        <w:rPr>
          <w:b/>
          <w:u w:val="single"/>
        </w:rPr>
      </w:pPr>
      <w:r w:rsidRPr="00480B78">
        <w:rPr>
          <w:b/>
          <w:u w:val="single"/>
        </w:rPr>
        <w:t xml:space="preserve">Pytanie 9 </w:t>
      </w:r>
    </w:p>
    <w:p w:rsidR="00E5513D" w:rsidRPr="00480B78" w:rsidRDefault="00E5513D" w:rsidP="00916EE1">
      <w:pPr>
        <w:jc w:val="both"/>
        <w:rPr>
          <w:b/>
        </w:rPr>
      </w:pPr>
      <w:r w:rsidRPr="00480B78">
        <w:rPr>
          <w:b/>
        </w:rPr>
        <w:t>Zadanie 9</w:t>
      </w:r>
    </w:p>
    <w:p w:rsidR="00E5513D" w:rsidRDefault="00E5513D" w:rsidP="00916EE1">
      <w:r w:rsidRPr="00480B78">
        <w:t>Czy Zamawiający dopuści kompresy pakowane a’3 szt.?</w:t>
      </w:r>
    </w:p>
    <w:p w:rsidR="00E5513D" w:rsidRDefault="00E5513D" w:rsidP="008F65C1">
      <w:pPr>
        <w:jc w:val="both"/>
        <w:rPr>
          <w:b/>
        </w:rPr>
      </w:pPr>
      <w:r w:rsidRPr="00890832">
        <w:rPr>
          <w:b/>
        </w:rPr>
        <w:t>Odpowiedź</w:t>
      </w:r>
      <w:r>
        <w:rPr>
          <w:b/>
        </w:rPr>
        <w:t>:</w:t>
      </w:r>
    </w:p>
    <w:p w:rsidR="00E5513D" w:rsidRDefault="00E5513D" w:rsidP="00916EE1">
      <w:r>
        <w:t>Zamawiający nie dopuszcza.</w:t>
      </w:r>
    </w:p>
    <w:p w:rsidR="00E5513D" w:rsidRDefault="00E5513D" w:rsidP="00916EE1"/>
    <w:p w:rsidR="00E5513D" w:rsidRDefault="00E5513D" w:rsidP="003E3241">
      <w:pPr>
        <w:jc w:val="both"/>
        <w:rPr>
          <w:b/>
          <w:u w:val="single"/>
        </w:rPr>
      </w:pPr>
      <w:r>
        <w:rPr>
          <w:b/>
          <w:u w:val="single"/>
        </w:rPr>
        <w:t>Pytanie 10</w:t>
      </w:r>
    </w:p>
    <w:p w:rsidR="00E5513D" w:rsidRDefault="00E5513D" w:rsidP="003E3241">
      <w:pPr>
        <w:jc w:val="both"/>
      </w:pPr>
      <w:r>
        <w:t xml:space="preserve">Czy w Zestawieniu nr 14 poz.1 Zamawiający dopuści chusteczki  o tym samym przeznaczeniu, nasączone w 37% 1 – propanolem i w 24%  etanolem posiadające spektrum działania na bakterie ( w tym MRSA ) , grzyby prątki gruźlicy, wirusy : HBV, HIV, HCV, HDV, grypa typu A,B, i C, Vaccinia, Hermes, Adeno, Noro, Rota) do 1min., chusteczki o wymiarach 13x </w:t>
      </w:r>
      <w:smartTag w:uri="urn:schemas-microsoft-com:office:smarttags" w:element="metricconverter">
        <w:smartTagPr>
          <w:attr w:name="ProductID" w:val="10 cm"/>
        </w:smartTagPr>
        <w:r>
          <w:t>20 cm</w:t>
        </w:r>
      </w:smartTag>
      <w:r>
        <w:t>, pakowane po 100 szt.?</w:t>
      </w:r>
    </w:p>
    <w:p w:rsidR="00E5513D" w:rsidRDefault="00E5513D" w:rsidP="008F65C1">
      <w:pPr>
        <w:jc w:val="both"/>
        <w:rPr>
          <w:b/>
        </w:rPr>
      </w:pPr>
      <w:r w:rsidRPr="00890832">
        <w:rPr>
          <w:b/>
        </w:rPr>
        <w:t>Odpowiedź</w:t>
      </w:r>
      <w:r>
        <w:rPr>
          <w:b/>
        </w:rPr>
        <w:t>:</w:t>
      </w:r>
    </w:p>
    <w:p w:rsidR="00E5513D" w:rsidRPr="00232834" w:rsidRDefault="00E5513D" w:rsidP="00120A93">
      <w:pPr>
        <w:jc w:val="both"/>
      </w:pPr>
      <w:r w:rsidRPr="00232834">
        <w:t xml:space="preserve">Zamawiający </w:t>
      </w:r>
      <w:r>
        <w:t xml:space="preserve">nie </w:t>
      </w:r>
      <w:r w:rsidRPr="00232834">
        <w:t>dopuszcza.</w:t>
      </w:r>
    </w:p>
    <w:p w:rsidR="00E5513D" w:rsidRDefault="00E5513D" w:rsidP="003E3241">
      <w:pPr>
        <w:jc w:val="both"/>
      </w:pPr>
    </w:p>
    <w:p w:rsidR="00E5513D" w:rsidRDefault="00E5513D" w:rsidP="007A5044">
      <w:pPr>
        <w:jc w:val="both"/>
        <w:rPr>
          <w:b/>
          <w:u w:val="single"/>
        </w:rPr>
      </w:pPr>
      <w:r>
        <w:rPr>
          <w:b/>
          <w:u w:val="single"/>
        </w:rPr>
        <w:t>Pytanie 11</w:t>
      </w:r>
    </w:p>
    <w:p w:rsidR="00E5513D" w:rsidRPr="00551594" w:rsidRDefault="00E5513D" w:rsidP="007A5044">
      <w:pPr>
        <w:jc w:val="both"/>
      </w:pPr>
      <w:r w:rsidRPr="00551594">
        <w:t xml:space="preserve">Czy podana ilość </w:t>
      </w:r>
      <w:r>
        <w:t>1000 szt. w Zestawieniu nr 14 odnosi się do ilości pojedynczych chusteczek, czy też ilości opakowań? Jeżeli do ilości opakowań to prosimy tę ilość przeliczyć na ilość pojedynczych chusteczek aby oferent mógł odpowiednio przeliczyć na wielkość/pojemność oferowanych przez niego opakowań.</w:t>
      </w:r>
    </w:p>
    <w:p w:rsidR="00E5513D" w:rsidRDefault="00E5513D" w:rsidP="008F65C1">
      <w:pPr>
        <w:jc w:val="both"/>
        <w:rPr>
          <w:b/>
        </w:rPr>
      </w:pPr>
      <w:r w:rsidRPr="00890832">
        <w:rPr>
          <w:b/>
        </w:rPr>
        <w:t>Odpowiedź</w:t>
      </w:r>
      <w:r>
        <w:rPr>
          <w:b/>
        </w:rPr>
        <w:t>:</w:t>
      </w:r>
    </w:p>
    <w:p w:rsidR="00E5513D" w:rsidRPr="00AB1FFF" w:rsidRDefault="00E5513D" w:rsidP="003F7BD1">
      <w:pPr>
        <w:jc w:val="both"/>
      </w:pPr>
      <w:r w:rsidRPr="00AB1FFF">
        <w:t>Dotyczy pojedynczych chusteczek.</w:t>
      </w:r>
    </w:p>
    <w:p w:rsidR="00E5513D" w:rsidRDefault="00E5513D" w:rsidP="003F7BD1">
      <w:pPr>
        <w:jc w:val="both"/>
        <w:rPr>
          <w:b/>
          <w:u w:val="single"/>
        </w:rPr>
      </w:pPr>
    </w:p>
    <w:p w:rsidR="00E5513D" w:rsidRDefault="00E5513D" w:rsidP="003F7BD1">
      <w:pPr>
        <w:jc w:val="both"/>
        <w:rPr>
          <w:b/>
          <w:u w:val="single"/>
        </w:rPr>
      </w:pPr>
      <w:r>
        <w:rPr>
          <w:b/>
          <w:u w:val="single"/>
        </w:rPr>
        <w:t>Pytanie 12</w:t>
      </w:r>
    </w:p>
    <w:p w:rsidR="00E5513D" w:rsidRPr="003F7BD1" w:rsidRDefault="00E5513D" w:rsidP="003F7BD1">
      <w:pPr>
        <w:jc w:val="both"/>
        <w:rPr>
          <w:b/>
        </w:rPr>
      </w:pPr>
      <w:r w:rsidRPr="003F7BD1">
        <w:rPr>
          <w:b/>
        </w:rPr>
        <w:t>Dot. pakiet 5, poz. 7:</w:t>
      </w:r>
    </w:p>
    <w:p w:rsidR="00E5513D" w:rsidRPr="00862494" w:rsidRDefault="00E5513D" w:rsidP="00AB19F9">
      <w:pPr>
        <w:pStyle w:val="BodyText"/>
        <w:ind w:right="21"/>
        <w:rPr>
          <w:b w:val="0"/>
          <w:color w:val="000000"/>
        </w:rPr>
      </w:pPr>
      <w:r w:rsidRPr="00862494">
        <w:rPr>
          <w:b w:val="0"/>
          <w:color w:val="000000"/>
        </w:rPr>
        <w:t>Czy Zamawiający wymaga, aby siatkowe rękawy opatrunkowe miały w swoim składzie poliamid oraz poliuretan?</w:t>
      </w:r>
    </w:p>
    <w:p w:rsidR="00E5513D" w:rsidRDefault="00E5513D" w:rsidP="00A83FA0">
      <w:pPr>
        <w:jc w:val="both"/>
        <w:rPr>
          <w:b/>
        </w:rPr>
      </w:pPr>
      <w:r w:rsidRPr="00890832">
        <w:rPr>
          <w:b/>
        </w:rPr>
        <w:t>Odpowiedź</w:t>
      </w:r>
      <w:r>
        <w:rPr>
          <w:b/>
        </w:rPr>
        <w:t>:</w:t>
      </w:r>
    </w:p>
    <w:p w:rsidR="00E5513D" w:rsidRPr="00FE2E83" w:rsidRDefault="00E5513D" w:rsidP="00A83FA0">
      <w:pPr>
        <w:jc w:val="both"/>
        <w:rPr>
          <w:color w:val="000000"/>
        </w:rPr>
      </w:pPr>
      <w:r w:rsidRPr="00FE2E83">
        <w:rPr>
          <w:color w:val="000000"/>
        </w:rPr>
        <w:t>Zamawiający wymaga aby rękawy zawierały poliamid i bawełnę bez poliuretanu.</w:t>
      </w:r>
    </w:p>
    <w:p w:rsidR="00E5513D" w:rsidRDefault="00E5513D" w:rsidP="00AB19F9">
      <w:pPr>
        <w:pStyle w:val="BodyText"/>
        <w:ind w:right="21"/>
        <w:rPr>
          <w:color w:val="000000"/>
        </w:rPr>
      </w:pPr>
    </w:p>
    <w:p w:rsidR="00E5513D" w:rsidRDefault="00E5513D" w:rsidP="003F7BD1">
      <w:pPr>
        <w:jc w:val="both"/>
        <w:rPr>
          <w:b/>
          <w:u w:val="single"/>
        </w:rPr>
      </w:pPr>
      <w:r>
        <w:rPr>
          <w:b/>
          <w:u w:val="single"/>
        </w:rPr>
        <w:t>Pytanie 13</w:t>
      </w:r>
    </w:p>
    <w:p w:rsidR="00E5513D" w:rsidRPr="003F7BD1" w:rsidRDefault="00E5513D" w:rsidP="00AB19F9">
      <w:pPr>
        <w:pStyle w:val="BodyText"/>
        <w:ind w:right="21"/>
        <w:rPr>
          <w:color w:val="000000"/>
        </w:rPr>
      </w:pPr>
      <w:r w:rsidRPr="003F7BD1">
        <w:rPr>
          <w:color w:val="000000"/>
        </w:rPr>
        <w:t>Dot. pakiet 8, poz. 5,6:</w:t>
      </w:r>
    </w:p>
    <w:p w:rsidR="00E5513D" w:rsidRPr="00862494" w:rsidRDefault="00E5513D" w:rsidP="00AB19F9">
      <w:pPr>
        <w:pStyle w:val="BodyText"/>
        <w:ind w:right="21"/>
        <w:rPr>
          <w:b w:val="0"/>
          <w:color w:val="000000"/>
        </w:rPr>
      </w:pPr>
      <w:r w:rsidRPr="00862494">
        <w:rPr>
          <w:b w:val="0"/>
          <w:color w:val="000000"/>
        </w:rPr>
        <w:t xml:space="preserve">Czy Zamawiający dopuści kompresy włókninowe, wysokochłonne należące dla klasy IIa reguła 7? Pozostałe parametry bez zmian. </w:t>
      </w:r>
    </w:p>
    <w:p w:rsidR="00E5513D" w:rsidRDefault="00E5513D" w:rsidP="00A83FA0">
      <w:pPr>
        <w:jc w:val="both"/>
        <w:rPr>
          <w:b/>
        </w:rPr>
      </w:pPr>
      <w:r w:rsidRPr="00890832">
        <w:rPr>
          <w:b/>
        </w:rPr>
        <w:t>Odpowiedź</w:t>
      </w:r>
      <w:r>
        <w:rPr>
          <w:b/>
        </w:rPr>
        <w:t>:</w:t>
      </w:r>
    </w:p>
    <w:p w:rsidR="00E5513D" w:rsidRPr="005E29EE" w:rsidRDefault="00E5513D" w:rsidP="0086350B">
      <w:pPr>
        <w:jc w:val="both"/>
      </w:pPr>
      <w:r w:rsidRPr="005E29EE">
        <w:t>Zamawiający dopuszcza.</w:t>
      </w:r>
    </w:p>
    <w:p w:rsidR="00E5513D" w:rsidRDefault="00E5513D" w:rsidP="0086350B">
      <w:pPr>
        <w:jc w:val="both"/>
        <w:rPr>
          <w:b/>
          <w:u w:val="single"/>
        </w:rPr>
      </w:pPr>
    </w:p>
    <w:p w:rsidR="00E5513D" w:rsidRDefault="00E5513D" w:rsidP="0086350B">
      <w:pPr>
        <w:jc w:val="both"/>
        <w:rPr>
          <w:b/>
          <w:u w:val="single"/>
        </w:rPr>
      </w:pPr>
      <w:r>
        <w:rPr>
          <w:b/>
          <w:u w:val="single"/>
        </w:rPr>
        <w:t>Pytanie 14</w:t>
      </w:r>
    </w:p>
    <w:p w:rsidR="00E5513D" w:rsidRPr="003F7BD1" w:rsidRDefault="00E5513D" w:rsidP="00AB19F9">
      <w:pPr>
        <w:pStyle w:val="BodyText"/>
        <w:ind w:right="21"/>
        <w:rPr>
          <w:color w:val="000000"/>
        </w:rPr>
      </w:pPr>
      <w:r w:rsidRPr="003F7BD1">
        <w:rPr>
          <w:color w:val="000000"/>
        </w:rPr>
        <w:t>Dot. pakiet 8, poz. 14, 15:</w:t>
      </w:r>
    </w:p>
    <w:p w:rsidR="00E5513D" w:rsidRDefault="00E5513D" w:rsidP="00AB19F9">
      <w:pPr>
        <w:pStyle w:val="BodyText"/>
        <w:ind w:right="21"/>
        <w:rPr>
          <w:b w:val="0"/>
          <w:color w:val="000000"/>
        </w:rPr>
      </w:pPr>
      <w:r w:rsidRPr="00862494">
        <w:rPr>
          <w:b w:val="0"/>
          <w:color w:val="000000"/>
        </w:rPr>
        <w:t xml:space="preserve">Czy Zamawiający miał na myśli serwety operacyjne dwu-warstwowe? </w:t>
      </w:r>
    </w:p>
    <w:p w:rsidR="00E5513D" w:rsidRDefault="00E5513D" w:rsidP="00A83FA0">
      <w:pPr>
        <w:jc w:val="both"/>
        <w:rPr>
          <w:b/>
        </w:rPr>
      </w:pPr>
      <w:r w:rsidRPr="00890832">
        <w:rPr>
          <w:b/>
        </w:rPr>
        <w:t>Odpowiedź</w:t>
      </w:r>
      <w:r>
        <w:rPr>
          <w:b/>
        </w:rPr>
        <w:t>:</w:t>
      </w:r>
    </w:p>
    <w:p w:rsidR="00E5513D" w:rsidRPr="00542B64" w:rsidRDefault="00E5513D" w:rsidP="00A83FA0">
      <w:pPr>
        <w:jc w:val="both"/>
      </w:pPr>
      <w:r w:rsidRPr="00542B64">
        <w:t>Zamawiający prosi o serwety dwuwarstwowe.</w:t>
      </w:r>
    </w:p>
    <w:p w:rsidR="00E5513D" w:rsidRPr="00542B64" w:rsidRDefault="00E5513D" w:rsidP="00AB19F9">
      <w:pPr>
        <w:pStyle w:val="BodyText"/>
        <w:ind w:right="21"/>
        <w:rPr>
          <w:b w:val="0"/>
          <w:color w:val="000000"/>
        </w:rPr>
      </w:pPr>
    </w:p>
    <w:p w:rsidR="00E5513D" w:rsidRPr="00F46F17" w:rsidRDefault="00E5513D" w:rsidP="0086350B">
      <w:pPr>
        <w:jc w:val="both"/>
        <w:rPr>
          <w:b/>
          <w:color w:val="000000"/>
          <w:u w:val="single"/>
        </w:rPr>
      </w:pPr>
      <w:r w:rsidRPr="00F46F17">
        <w:rPr>
          <w:b/>
          <w:color w:val="000000"/>
          <w:u w:val="single"/>
        </w:rPr>
        <w:t>Pytanie 15</w:t>
      </w:r>
    </w:p>
    <w:p w:rsidR="00E5513D" w:rsidRPr="00F46F17" w:rsidRDefault="00E5513D" w:rsidP="00AB19F9">
      <w:pPr>
        <w:pStyle w:val="BodyText"/>
        <w:ind w:right="21"/>
        <w:rPr>
          <w:color w:val="000000"/>
        </w:rPr>
      </w:pPr>
      <w:r w:rsidRPr="00F46F17">
        <w:rPr>
          <w:color w:val="000000"/>
        </w:rPr>
        <w:t>Dot. pakiet 9, poz. 1-3:</w:t>
      </w:r>
    </w:p>
    <w:p w:rsidR="00E5513D" w:rsidRPr="00F46F17" w:rsidRDefault="00E5513D" w:rsidP="00AB19F9">
      <w:pPr>
        <w:rPr>
          <w:color w:val="000000"/>
        </w:rPr>
      </w:pPr>
      <w:r w:rsidRPr="00F46F17">
        <w:rPr>
          <w:color w:val="000000"/>
        </w:rPr>
        <w:t>Czy zamawiający ma na myśli opakowanie typu flow-pack, które gwarantuje jałowość wnętrza opakowania, a każdy kompres pakowany jest pojedynczo?</w:t>
      </w:r>
    </w:p>
    <w:p w:rsidR="00E5513D" w:rsidRPr="00F46F17" w:rsidRDefault="00E5513D" w:rsidP="00A83FA0">
      <w:pPr>
        <w:jc w:val="both"/>
        <w:rPr>
          <w:b/>
          <w:color w:val="000000"/>
        </w:rPr>
      </w:pPr>
      <w:r w:rsidRPr="00F46F17">
        <w:rPr>
          <w:b/>
          <w:color w:val="000000"/>
        </w:rPr>
        <w:t>Odpowiedź:</w:t>
      </w:r>
    </w:p>
    <w:p w:rsidR="00E5513D" w:rsidRPr="00F46F17" w:rsidRDefault="00E5513D" w:rsidP="00A83FA0">
      <w:pPr>
        <w:jc w:val="both"/>
      </w:pPr>
      <w:r w:rsidRPr="00F46F17">
        <w:t>Zamawiający wymaga.</w:t>
      </w:r>
    </w:p>
    <w:p w:rsidR="00E5513D" w:rsidRDefault="00E5513D" w:rsidP="0086350B">
      <w:pPr>
        <w:jc w:val="both"/>
        <w:rPr>
          <w:b/>
          <w:u w:val="single"/>
        </w:rPr>
      </w:pPr>
    </w:p>
    <w:p w:rsidR="00E5513D" w:rsidRDefault="00E5513D" w:rsidP="0086350B">
      <w:pPr>
        <w:jc w:val="both"/>
        <w:rPr>
          <w:b/>
          <w:u w:val="single"/>
        </w:rPr>
      </w:pPr>
      <w:r>
        <w:rPr>
          <w:b/>
          <w:u w:val="single"/>
        </w:rPr>
        <w:t>Pytanie 16</w:t>
      </w:r>
    </w:p>
    <w:p w:rsidR="00E5513D" w:rsidRPr="00862494" w:rsidRDefault="00E5513D" w:rsidP="00AB19F9">
      <w:pPr>
        <w:pStyle w:val="BodyText"/>
        <w:ind w:right="21"/>
        <w:rPr>
          <w:color w:val="000000"/>
        </w:rPr>
      </w:pPr>
      <w:r w:rsidRPr="00862494">
        <w:rPr>
          <w:color w:val="000000"/>
        </w:rPr>
        <w:t>Dot. pakiet 12, poz. 1-3:</w:t>
      </w:r>
    </w:p>
    <w:p w:rsidR="00E5513D" w:rsidRPr="00AB19F9" w:rsidRDefault="00E5513D" w:rsidP="00AB19F9">
      <w:pPr>
        <w:jc w:val="both"/>
      </w:pPr>
      <w:r w:rsidRPr="00AB19F9">
        <w:t xml:space="preserve">Czy Zamawiający wymaga zaoferowania pieluchomajtek pokrytych na całej swojej powierzchni laminatem oddychającym, w celu zapewnienia większego komfortu ich użytkowania? </w:t>
      </w:r>
    </w:p>
    <w:p w:rsidR="00E5513D" w:rsidRPr="00AB19F9" w:rsidRDefault="00E5513D" w:rsidP="00AB19F9">
      <w:pPr>
        <w:jc w:val="both"/>
        <w:rPr>
          <w:bCs/>
          <w:u w:val="single"/>
        </w:rPr>
      </w:pPr>
      <w:r w:rsidRPr="00AB19F9">
        <w:t>Zastosowanie tego laminatu na całej swojej powierzchni wyrobu ogranicza do minimum powstawanie odparzeń i maceracji skóry pacjenta,  a co za tym idzie podnosi bezpośrednio komfort użytkowania.</w:t>
      </w:r>
    </w:p>
    <w:p w:rsidR="00E5513D" w:rsidRDefault="00E5513D" w:rsidP="00A83FA0">
      <w:pPr>
        <w:jc w:val="both"/>
        <w:rPr>
          <w:b/>
        </w:rPr>
      </w:pPr>
      <w:r w:rsidRPr="00890832">
        <w:rPr>
          <w:b/>
        </w:rPr>
        <w:t>Odpowiedź</w:t>
      </w:r>
      <w:r>
        <w:rPr>
          <w:b/>
        </w:rPr>
        <w:t>:</w:t>
      </w:r>
    </w:p>
    <w:p w:rsidR="00E5513D" w:rsidRPr="00D22CE6" w:rsidRDefault="00E5513D" w:rsidP="00A83FA0">
      <w:pPr>
        <w:jc w:val="both"/>
      </w:pPr>
      <w:r w:rsidRPr="00D22CE6">
        <w:t>Zamawiający wymaga pieluchomajtek pokrytych na całej powierzchni laminat oddychający.</w:t>
      </w:r>
    </w:p>
    <w:p w:rsidR="00E5513D" w:rsidRDefault="00E5513D" w:rsidP="00AB19F9">
      <w:pPr>
        <w:pStyle w:val="BodyText"/>
        <w:ind w:right="21"/>
        <w:rPr>
          <w:color w:val="000000"/>
        </w:rPr>
      </w:pPr>
    </w:p>
    <w:p w:rsidR="00E5513D" w:rsidRDefault="00E5513D" w:rsidP="0086350B">
      <w:pPr>
        <w:jc w:val="both"/>
        <w:rPr>
          <w:b/>
          <w:u w:val="single"/>
        </w:rPr>
      </w:pPr>
      <w:r>
        <w:rPr>
          <w:b/>
          <w:u w:val="single"/>
        </w:rPr>
        <w:t>Pytanie 17</w:t>
      </w:r>
    </w:p>
    <w:p w:rsidR="00E5513D" w:rsidRPr="00862494" w:rsidRDefault="00E5513D" w:rsidP="00AB19F9">
      <w:pPr>
        <w:pStyle w:val="BodyText"/>
        <w:ind w:right="21"/>
        <w:rPr>
          <w:color w:val="000000"/>
        </w:rPr>
      </w:pPr>
      <w:r w:rsidRPr="00862494">
        <w:rPr>
          <w:color w:val="000000"/>
        </w:rPr>
        <w:t>Dot. pakiet 12, poz. 1-3:</w:t>
      </w:r>
    </w:p>
    <w:p w:rsidR="00E5513D" w:rsidRPr="00862494" w:rsidRDefault="00E5513D" w:rsidP="00AB19F9">
      <w:pPr>
        <w:pStyle w:val="BodyTextIndent"/>
        <w:ind w:left="0"/>
        <w:rPr>
          <w:b w:val="0"/>
        </w:rPr>
      </w:pPr>
      <w:r w:rsidRPr="00AB19F9">
        <w:t xml:space="preserve">                  </w:t>
      </w:r>
      <w:r w:rsidRPr="00862494">
        <w:rPr>
          <w:b w:val="0"/>
        </w:rPr>
        <w:t>Czy należy zaoferować wyrób posiadający dwa elastyczne ściągacze taliowe (z przodu i z tyłu), dzięki którym produkt jest bardzo wygodny i idealnie dopasowuje się do ciała pacjenta?</w:t>
      </w:r>
    </w:p>
    <w:p w:rsidR="00E5513D" w:rsidRDefault="00E5513D" w:rsidP="00A83FA0">
      <w:pPr>
        <w:jc w:val="both"/>
        <w:rPr>
          <w:b/>
        </w:rPr>
      </w:pPr>
      <w:r w:rsidRPr="00890832">
        <w:rPr>
          <w:b/>
        </w:rPr>
        <w:t>Odpowiedź</w:t>
      </w:r>
      <w:r>
        <w:rPr>
          <w:b/>
        </w:rPr>
        <w:t>:</w:t>
      </w:r>
    </w:p>
    <w:p w:rsidR="00E5513D" w:rsidRPr="00D22CE6" w:rsidRDefault="00E5513D" w:rsidP="00A83FA0">
      <w:pPr>
        <w:jc w:val="both"/>
      </w:pPr>
      <w:r w:rsidRPr="00D22CE6">
        <w:t>Należy zaoferować wyrób posiadający 2 ściągacze.</w:t>
      </w:r>
    </w:p>
    <w:p w:rsidR="00E5513D" w:rsidRDefault="00E5513D" w:rsidP="00AB19F9">
      <w:pPr>
        <w:pStyle w:val="BodyTextIndent"/>
        <w:ind w:left="0"/>
        <w:rPr>
          <w:b w:val="0"/>
          <w:color w:val="000000"/>
        </w:rPr>
      </w:pPr>
    </w:p>
    <w:p w:rsidR="00E5513D" w:rsidRDefault="00E5513D" w:rsidP="0086350B">
      <w:pPr>
        <w:jc w:val="both"/>
        <w:rPr>
          <w:b/>
          <w:u w:val="single"/>
        </w:rPr>
      </w:pPr>
      <w:r>
        <w:rPr>
          <w:b/>
          <w:u w:val="single"/>
        </w:rPr>
        <w:t>Pytanie 18</w:t>
      </w:r>
    </w:p>
    <w:p w:rsidR="00E5513D" w:rsidRPr="00862494" w:rsidRDefault="00E5513D" w:rsidP="0086350B">
      <w:pPr>
        <w:pStyle w:val="BodyTextIndent"/>
        <w:ind w:left="0" w:firstLine="0"/>
      </w:pPr>
      <w:r w:rsidRPr="00862494">
        <w:rPr>
          <w:color w:val="000000"/>
        </w:rPr>
        <w:t>Dot. pakiet 13, poz. 1:</w:t>
      </w:r>
    </w:p>
    <w:p w:rsidR="00E5513D" w:rsidRPr="00862494" w:rsidRDefault="00E5513D" w:rsidP="00AB19F9">
      <w:pPr>
        <w:pStyle w:val="BodyTextIndent"/>
        <w:ind w:left="0"/>
        <w:rPr>
          <w:b w:val="0"/>
          <w:color w:val="000000"/>
        </w:rPr>
      </w:pPr>
      <w:r w:rsidRPr="00862494">
        <w:rPr>
          <w:b w:val="0"/>
        </w:rPr>
        <w:t xml:space="preserve">               </w:t>
      </w:r>
      <w:r>
        <w:rPr>
          <w:b w:val="0"/>
        </w:rPr>
        <w:t xml:space="preserve">   </w:t>
      </w:r>
      <w:r w:rsidRPr="00862494">
        <w:rPr>
          <w:b w:val="0"/>
        </w:rPr>
        <w:t xml:space="preserve">Czy Zamawiający miał na myśli podkład podfoliowany, składający się z pulpy celulozowej </w:t>
      </w:r>
      <w:r w:rsidRPr="00862494">
        <w:rPr>
          <w:b w:val="0"/>
        </w:rPr>
        <w:br/>
        <w:t>i miękkiej włókniny?</w:t>
      </w:r>
    </w:p>
    <w:p w:rsidR="00E5513D" w:rsidRDefault="00E5513D" w:rsidP="00A83FA0">
      <w:pPr>
        <w:jc w:val="both"/>
        <w:rPr>
          <w:b/>
        </w:rPr>
      </w:pPr>
      <w:r w:rsidRPr="00890832">
        <w:rPr>
          <w:b/>
        </w:rPr>
        <w:t>Odpowiedź</w:t>
      </w:r>
      <w:r>
        <w:rPr>
          <w:b/>
        </w:rPr>
        <w:t>:</w:t>
      </w:r>
    </w:p>
    <w:p w:rsidR="00E5513D" w:rsidRPr="00D22CE6" w:rsidRDefault="00E5513D" w:rsidP="00F24D23">
      <w:pPr>
        <w:jc w:val="both"/>
      </w:pPr>
      <w:r w:rsidRPr="00D22CE6">
        <w:t>Zamawiający miał na myśli wyżej opisany podkład.</w:t>
      </w:r>
    </w:p>
    <w:p w:rsidR="00E5513D" w:rsidRPr="00D22CE6" w:rsidRDefault="00E5513D" w:rsidP="00F24D23">
      <w:pPr>
        <w:jc w:val="both"/>
      </w:pPr>
    </w:p>
    <w:p w:rsidR="00E5513D" w:rsidRDefault="00E5513D" w:rsidP="00C81321">
      <w:pPr>
        <w:jc w:val="both"/>
        <w:rPr>
          <w:b/>
          <w:u w:val="single"/>
        </w:rPr>
      </w:pPr>
      <w:r>
        <w:rPr>
          <w:b/>
          <w:u w:val="single"/>
        </w:rPr>
        <w:t>Pytanie 19</w:t>
      </w:r>
    </w:p>
    <w:p w:rsidR="00E5513D" w:rsidRPr="00AB499B" w:rsidRDefault="00E5513D" w:rsidP="002D5EF2">
      <w:r>
        <w:t>P</w:t>
      </w:r>
      <w:r w:rsidRPr="00AB499B">
        <w:t>rosimy o wyjaśnienie</w:t>
      </w:r>
      <w:r w:rsidRPr="00AB499B">
        <w:rPr>
          <w:b/>
        </w:rPr>
        <w:t xml:space="preserve"> </w:t>
      </w:r>
      <w:r w:rsidRPr="00AB499B">
        <w:t xml:space="preserve">dotyczące </w:t>
      </w:r>
      <w:r w:rsidRPr="00F27FDF">
        <w:t>treści SIWZ</w:t>
      </w:r>
      <w:r w:rsidRPr="00AB499B">
        <w:t xml:space="preserve"> :</w:t>
      </w:r>
    </w:p>
    <w:p w:rsidR="00E5513D" w:rsidRPr="00283F22" w:rsidRDefault="00E5513D" w:rsidP="002D5EF2">
      <w:pPr>
        <w:rPr>
          <w:b/>
          <w:u w:val="single"/>
        </w:rPr>
      </w:pPr>
      <w:r>
        <w:t>Przedmiot zamówienia</w:t>
      </w:r>
    </w:p>
    <w:p w:rsidR="00E5513D" w:rsidRPr="00AB499B" w:rsidRDefault="00E5513D" w:rsidP="002D5EF2">
      <w:pPr>
        <w:jc w:val="both"/>
      </w:pPr>
      <w:r w:rsidRPr="00AB499B">
        <w:t>Zestawienie nr 3</w:t>
      </w:r>
      <w:r>
        <w:t xml:space="preserve"> pozycja  2</w:t>
      </w:r>
    </w:p>
    <w:p w:rsidR="00E5513D" w:rsidRDefault="00E5513D" w:rsidP="002D5EF2">
      <w:r w:rsidRPr="00A766C0">
        <w:t xml:space="preserve">Czy Zamawiający dopuści możliwość </w:t>
      </w:r>
      <w:r>
        <w:t>zaoferowania jałowego opatrunku foliowego w rozmiarze 6cm x 7cm?</w:t>
      </w:r>
    </w:p>
    <w:p w:rsidR="00E5513D" w:rsidRDefault="00E5513D" w:rsidP="002D5EF2">
      <w:pPr>
        <w:jc w:val="both"/>
        <w:rPr>
          <w:b/>
        </w:rPr>
      </w:pPr>
      <w:r w:rsidRPr="00890832">
        <w:rPr>
          <w:b/>
        </w:rPr>
        <w:t>Odpowiedź</w:t>
      </w:r>
      <w:r>
        <w:rPr>
          <w:b/>
        </w:rPr>
        <w:t>:</w:t>
      </w:r>
    </w:p>
    <w:p w:rsidR="00E5513D" w:rsidRDefault="00E5513D" w:rsidP="0027006C">
      <w:pPr>
        <w:jc w:val="both"/>
      </w:pPr>
      <w:r w:rsidRPr="00232834">
        <w:t>Zamawiający dopuszcza.</w:t>
      </w:r>
    </w:p>
    <w:p w:rsidR="00E5513D" w:rsidRPr="00990F76" w:rsidRDefault="00E5513D" w:rsidP="0027006C">
      <w:pPr>
        <w:jc w:val="both"/>
      </w:pPr>
    </w:p>
    <w:p w:rsidR="00E5513D" w:rsidRDefault="00E5513D" w:rsidP="00F27FDF">
      <w:pPr>
        <w:jc w:val="both"/>
        <w:rPr>
          <w:b/>
          <w:u w:val="single"/>
        </w:rPr>
      </w:pPr>
      <w:r>
        <w:rPr>
          <w:b/>
          <w:u w:val="single"/>
        </w:rPr>
        <w:t>Pytanie 20</w:t>
      </w:r>
    </w:p>
    <w:p w:rsidR="00E5513D" w:rsidRPr="00E410F7" w:rsidRDefault="00E5513D" w:rsidP="002D5EF2">
      <w:pPr>
        <w:rPr>
          <w:b/>
        </w:rPr>
      </w:pPr>
      <w:r>
        <w:rPr>
          <w:b/>
        </w:rPr>
        <w:t>Zestawienie nr 5 pozycja 3</w:t>
      </w:r>
    </w:p>
    <w:p w:rsidR="00E5513D" w:rsidRPr="00576DB1" w:rsidRDefault="00E5513D" w:rsidP="002D5EF2">
      <w:pPr>
        <w:rPr>
          <w:b/>
          <w:u w:val="single"/>
        </w:rPr>
      </w:pPr>
      <w:r>
        <w:t>Czy Zamawiający dopuści możliwość zaoferowania opaski elastycznej w rozmiarze</w:t>
      </w:r>
    </w:p>
    <w:p w:rsidR="00E5513D" w:rsidRDefault="00E5513D" w:rsidP="002D5EF2">
      <w:r>
        <w:t>15cm x 4m pakowanej z 2 zapinkami wewnątrz opakowania?</w:t>
      </w:r>
    </w:p>
    <w:p w:rsidR="00E5513D" w:rsidRDefault="00E5513D" w:rsidP="002D5EF2">
      <w:pPr>
        <w:jc w:val="both"/>
        <w:rPr>
          <w:b/>
        </w:rPr>
      </w:pPr>
      <w:r w:rsidRPr="00890832">
        <w:rPr>
          <w:b/>
        </w:rPr>
        <w:t>Odpowiedź</w:t>
      </w:r>
      <w:r>
        <w:rPr>
          <w:b/>
        </w:rPr>
        <w:t>:</w:t>
      </w:r>
    </w:p>
    <w:p w:rsidR="00E5513D" w:rsidRPr="00232834" w:rsidRDefault="00E5513D" w:rsidP="00232834">
      <w:pPr>
        <w:jc w:val="both"/>
      </w:pPr>
      <w:r w:rsidRPr="00232834">
        <w:t>Zamawiający dopuszcza.</w:t>
      </w:r>
    </w:p>
    <w:p w:rsidR="00E5513D" w:rsidRDefault="00E5513D" w:rsidP="00DF7802">
      <w:pPr>
        <w:spacing w:line="360" w:lineRule="auto"/>
        <w:rPr>
          <w:b/>
          <w:u w:val="single"/>
        </w:rPr>
      </w:pPr>
    </w:p>
    <w:p w:rsidR="00E5513D" w:rsidRDefault="00E5513D" w:rsidP="00261C36">
      <w:pPr>
        <w:jc w:val="both"/>
        <w:rPr>
          <w:b/>
          <w:u w:val="single"/>
        </w:rPr>
      </w:pPr>
      <w:r>
        <w:rPr>
          <w:b/>
          <w:u w:val="single"/>
        </w:rPr>
        <w:t>Pytanie 21</w:t>
      </w:r>
    </w:p>
    <w:p w:rsidR="00E5513D" w:rsidRPr="00261C36" w:rsidRDefault="00E5513D" w:rsidP="002D5EF2">
      <w:r w:rsidRPr="00261C36">
        <w:t>Pozycja 7</w:t>
      </w:r>
    </w:p>
    <w:p w:rsidR="00E5513D" w:rsidRPr="00576DB1" w:rsidRDefault="00E5513D" w:rsidP="002D5EF2">
      <w:pPr>
        <w:rPr>
          <w:b/>
          <w:u w:val="single"/>
        </w:rPr>
      </w:pPr>
      <w:r>
        <w:t xml:space="preserve">Czy Zamawiający dopuści możliwość zaoferowania rękawa opatrunkowego siatkowego </w:t>
      </w:r>
    </w:p>
    <w:p w:rsidR="00E5513D" w:rsidRDefault="00E5513D" w:rsidP="002D5EF2">
      <w:r>
        <w:t>o szerokości 5cm lub 6,5cm zamiast 6cm?</w:t>
      </w:r>
    </w:p>
    <w:p w:rsidR="00E5513D" w:rsidRDefault="00E5513D" w:rsidP="002D5EF2">
      <w:pPr>
        <w:jc w:val="both"/>
        <w:rPr>
          <w:b/>
        </w:rPr>
      </w:pPr>
      <w:r w:rsidRPr="00890832">
        <w:rPr>
          <w:b/>
        </w:rPr>
        <w:t>Odpowiedź</w:t>
      </w:r>
      <w:r>
        <w:rPr>
          <w:b/>
        </w:rPr>
        <w:t>:</w:t>
      </w:r>
    </w:p>
    <w:p w:rsidR="00E5513D" w:rsidRDefault="00E5513D" w:rsidP="0027006C">
      <w:pPr>
        <w:jc w:val="both"/>
      </w:pPr>
      <w:r w:rsidRPr="00232834">
        <w:t>Zamawiający dopuszcza.</w:t>
      </w:r>
    </w:p>
    <w:p w:rsidR="00E5513D" w:rsidRPr="0027006C" w:rsidRDefault="00E5513D" w:rsidP="0027006C">
      <w:pPr>
        <w:jc w:val="both"/>
      </w:pPr>
    </w:p>
    <w:p w:rsidR="00E5513D" w:rsidRDefault="00E5513D" w:rsidP="002D5EF2">
      <w:pPr>
        <w:jc w:val="both"/>
        <w:rPr>
          <w:b/>
          <w:u w:val="single"/>
        </w:rPr>
      </w:pPr>
      <w:r>
        <w:rPr>
          <w:b/>
          <w:u w:val="single"/>
        </w:rPr>
        <w:t>Pytanie 22</w:t>
      </w:r>
    </w:p>
    <w:p w:rsidR="00E5513D" w:rsidRPr="00596A93" w:rsidRDefault="00E5513D" w:rsidP="002D5EF2">
      <w:pPr>
        <w:jc w:val="both"/>
        <w:rPr>
          <w:b/>
        </w:rPr>
      </w:pPr>
      <w:r w:rsidRPr="00596A93">
        <w:rPr>
          <w:b/>
        </w:rPr>
        <w:t>Zestawienie nr 12 pozycja</w:t>
      </w:r>
      <w:r>
        <w:rPr>
          <w:b/>
        </w:rPr>
        <w:t xml:space="preserve"> 1</w:t>
      </w:r>
    </w:p>
    <w:p w:rsidR="00E5513D" w:rsidRPr="00576DB1" w:rsidRDefault="00E5513D" w:rsidP="002D5EF2">
      <w:pPr>
        <w:rPr>
          <w:b/>
          <w:u w:val="single"/>
        </w:rPr>
      </w:pPr>
      <w:r>
        <w:t>Czy Zamawiający dopuści możliwość zaoferowania pieluchomajtek dla dorosłych</w:t>
      </w:r>
    </w:p>
    <w:p w:rsidR="00E5513D" w:rsidRDefault="00E5513D" w:rsidP="002D5EF2">
      <w:r>
        <w:t>o obwodzie 90cm – 120cm?</w:t>
      </w:r>
    </w:p>
    <w:p w:rsidR="00E5513D" w:rsidRDefault="00E5513D" w:rsidP="002D5EF2">
      <w:pPr>
        <w:jc w:val="both"/>
        <w:rPr>
          <w:b/>
        </w:rPr>
      </w:pPr>
      <w:r w:rsidRPr="00890832">
        <w:rPr>
          <w:b/>
        </w:rPr>
        <w:t>Odpowiedź</w:t>
      </w:r>
      <w:r>
        <w:rPr>
          <w:b/>
        </w:rPr>
        <w:t>:</w:t>
      </w:r>
    </w:p>
    <w:p w:rsidR="00E5513D" w:rsidRPr="00232834" w:rsidRDefault="00E5513D" w:rsidP="00232834">
      <w:pPr>
        <w:jc w:val="both"/>
      </w:pPr>
      <w:r w:rsidRPr="00232834">
        <w:t xml:space="preserve">Zamawiający </w:t>
      </w:r>
      <w:r>
        <w:t xml:space="preserve"> nie </w:t>
      </w:r>
      <w:r w:rsidRPr="00232834">
        <w:t>dopuszcza.</w:t>
      </w:r>
    </w:p>
    <w:p w:rsidR="00E5513D" w:rsidRDefault="00E5513D" w:rsidP="00C81321">
      <w:pPr>
        <w:spacing w:line="360" w:lineRule="auto"/>
        <w:rPr>
          <w:b/>
          <w:u w:val="single"/>
        </w:rPr>
      </w:pPr>
    </w:p>
    <w:p w:rsidR="00E5513D" w:rsidRDefault="00E5513D" w:rsidP="00596A93">
      <w:pPr>
        <w:jc w:val="both"/>
        <w:rPr>
          <w:b/>
          <w:u w:val="single"/>
        </w:rPr>
      </w:pPr>
      <w:r>
        <w:rPr>
          <w:b/>
          <w:u w:val="single"/>
        </w:rPr>
        <w:t>Pytanie 23</w:t>
      </w:r>
    </w:p>
    <w:p w:rsidR="00E5513D" w:rsidRPr="00596A93" w:rsidRDefault="00E5513D" w:rsidP="006D4345">
      <w:pPr>
        <w:rPr>
          <w:b/>
        </w:rPr>
      </w:pPr>
      <w:r w:rsidRPr="00596A93">
        <w:rPr>
          <w:b/>
        </w:rPr>
        <w:t>Pozycja 2</w:t>
      </w:r>
    </w:p>
    <w:p w:rsidR="00E5513D" w:rsidRPr="00576DB1" w:rsidRDefault="00E5513D" w:rsidP="006D4345">
      <w:pPr>
        <w:rPr>
          <w:b/>
          <w:u w:val="single"/>
        </w:rPr>
      </w:pPr>
      <w:r>
        <w:t>Czy Zamawiający dopuści możliwość zaoferowania pieluchomajtek dla dorosłych</w:t>
      </w:r>
    </w:p>
    <w:p w:rsidR="00E5513D" w:rsidRDefault="00E5513D" w:rsidP="006D4345">
      <w:r>
        <w:t>o obwodzie 120cm – 150cm?</w:t>
      </w:r>
    </w:p>
    <w:p w:rsidR="00E5513D" w:rsidRDefault="00E5513D" w:rsidP="006D4345">
      <w:pPr>
        <w:jc w:val="both"/>
        <w:rPr>
          <w:b/>
        </w:rPr>
      </w:pPr>
      <w:r w:rsidRPr="00890832">
        <w:rPr>
          <w:b/>
        </w:rPr>
        <w:t>Odpowiedź</w:t>
      </w:r>
      <w:r>
        <w:rPr>
          <w:b/>
        </w:rPr>
        <w:t>:</w:t>
      </w:r>
    </w:p>
    <w:p w:rsidR="00E5513D" w:rsidRDefault="00E5513D" w:rsidP="000669D1">
      <w:pPr>
        <w:jc w:val="both"/>
      </w:pPr>
      <w:r w:rsidRPr="00232834">
        <w:t xml:space="preserve">Zamawiający </w:t>
      </w:r>
      <w:r>
        <w:t xml:space="preserve"> nie </w:t>
      </w:r>
      <w:r w:rsidRPr="00232834">
        <w:t>dopuszcza.</w:t>
      </w:r>
    </w:p>
    <w:p w:rsidR="00E5513D" w:rsidRDefault="00E5513D" w:rsidP="000669D1">
      <w:pPr>
        <w:jc w:val="both"/>
      </w:pPr>
    </w:p>
    <w:p w:rsidR="00E5513D" w:rsidRDefault="00E5513D" w:rsidP="00596A93">
      <w:pPr>
        <w:jc w:val="both"/>
        <w:rPr>
          <w:b/>
          <w:u w:val="single"/>
        </w:rPr>
      </w:pPr>
      <w:r>
        <w:rPr>
          <w:b/>
          <w:u w:val="single"/>
        </w:rPr>
        <w:t>Pytanie 24</w:t>
      </w:r>
    </w:p>
    <w:p w:rsidR="00E5513D" w:rsidRDefault="00E5513D" w:rsidP="006D4345">
      <w:r w:rsidRPr="00596A93">
        <w:t>Pozycja 3</w:t>
      </w:r>
    </w:p>
    <w:p w:rsidR="00E5513D" w:rsidRPr="00596A93" w:rsidRDefault="00E5513D" w:rsidP="006D4345">
      <w:r>
        <w:t>Czy Zamawiający dopuści możliwość zaoferowania pieluchomajtek dla dorosłych</w:t>
      </w:r>
    </w:p>
    <w:p w:rsidR="00E5513D" w:rsidRDefault="00E5513D" w:rsidP="006D4345">
      <w:r>
        <w:t>o obwodzie 150cm – 175cm?</w:t>
      </w:r>
    </w:p>
    <w:p w:rsidR="00E5513D" w:rsidRDefault="00E5513D" w:rsidP="006D4345">
      <w:pPr>
        <w:jc w:val="both"/>
        <w:rPr>
          <w:b/>
        </w:rPr>
      </w:pPr>
      <w:r w:rsidRPr="00890832">
        <w:rPr>
          <w:b/>
        </w:rPr>
        <w:t>Odpowiedź</w:t>
      </w:r>
      <w:r>
        <w:rPr>
          <w:b/>
        </w:rPr>
        <w:t>:</w:t>
      </w:r>
    </w:p>
    <w:p w:rsidR="00E5513D" w:rsidRPr="00232834" w:rsidRDefault="00E5513D" w:rsidP="008B2565">
      <w:pPr>
        <w:jc w:val="both"/>
      </w:pPr>
      <w:r w:rsidRPr="00232834">
        <w:t xml:space="preserve">Zamawiający </w:t>
      </w:r>
      <w:r>
        <w:t xml:space="preserve"> nie </w:t>
      </w:r>
      <w:r w:rsidRPr="00232834">
        <w:t>dopuszcza.</w:t>
      </w:r>
    </w:p>
    <w:p w:rsidR="00E5513D" w:rsidRDefault="00E5513D" w:rsidP="00A83FA0">
      <w:pPr>
        <w:jc w:val="both"/>
        <w:rPr>
          <w:b/>
          <w:u w:val="single"/>
        </w:rPr>
      </w:pPr>
    </w:p>
    <w:p w:rsidR="00E5513D" w:rsidRDefault="00E5513D" w:rsidP="00C81321">
      <w:pPr>
        <w:spacing w:line="360" w:lineRule="auto"/>
      </w:pPr>
    </w:p>
    <w:p w:rsidR="00E5513D" w:rsidRDefault="00E5513D" w:rsidP="00DB013C">
      <w:pPr>
        <w:jc w:val="both"/>
        <w:rPr>
          <w:b/>
          <w:u w:val="single"/>
        </w:rPr>
      </w:pPr>
      <w:r>
        <w:rPr>
          <w:b/>
          <w:u w:val="single"/>
        </w:rPr>
        <w:t>Pytanie 25</w:t>
      </w:r>
    </w:p>
    <w:p w:rsidR="00E5513D" w:rsidRPr="00576DB1" w:rsidRDefault="00E5513D" w:rsidP="006D4345">
      <w:pPr>
        <w:rPr>
          <w:b/>
          <w:u w:val="single"/>
        </w:rPr>
      </w:pPr>
      <w:r>
        <w:t>Zestawienie nr 13 pozycja 1</w:t>
      </w:r>
    </w:p>
    <w:p w:rsidR="00E5513D" w:rsidRDefault="00E5513D" w:rsidP="006D4345">
      <w:r>
        <w:t xml:space="preserve">Czy Zamawiający dopuści możliwość zaoferowania podkładu higienicznego </w:t>
      </w:r>
    </w:p>
    <w:p w:rsidR="00E5513D" w:rsidRDefault="00E5513D" w:rsidP="006D4345">
      <w:r>
        <w:t>w rozmiarze 60cm x 90cm z tolerancją rozmiaru +/- 3cm?</w:t>
      </w:r>
    </w:p>
    <w:p w:rsidR="00E5513D" w:rsidRDefault="00E5513D" w:rsidP="006D4345">
      <w:pPr>
        <w:jc w:val="both"/>
        <w:rPr>
          <w:b/>
        </w:rPr>
      </w:pPr>
      <w:r w:rsidRPr="00890832">
        <w:rPr>
          <w:b/>
        </w:rPr>
        <w:t>Odpowiedź</w:t>
      </w:r>
      <w:r>
        <w:rPr>
          <w:b/>
        </w:rPr>
        <w:t>:</w:t>
      </w:r>
    </w:p>
    <w:p w:rsidR="00E5513D" w:rsidRPr="00232834" w:rsidRDefault="00E5513D" w:rsidP="00525904">
      <w:pPr>
        <w:jc w:val="both"/>
      </w:pPr>
      <w:r w:rsidRPr="00232834">
        <w:t>Zamawiający dopuszcza.</w:t>
      </w:r>
    </w:p>
    <w:p w:rsidR="00E5513D" w:rsidRDefault="00E5513D" w:rsidP="00DB013C">
      <w:pPr>
        <w:spacing w:line="360" w:lineRule="auto"/>
      </w:pPr>
    </w:p>
    <w:p w:rsidR="00E5513D" w:rsidRDefault="00E5513D" w:rsidP="00DB013C">
      <w:pPr>
        <w:jc w:val="both"/>
        <w:rPr>
          <w:b/>
          <w:u w:val="single"/>
        </w:rPr>
      </w:pPr>
      <w:r>
        <w:rPr>
          <w:b/>
          <w:u w:val="single"/>
        </w:rPr>
        <w:t>Pytanie 26</w:t>
      </w:r>
    </w:p>
    <w:p w:rsidR="00E5513D" w:rsidRDefault="00E5513D" w:rsidP="006D4345">
      <w:r>
        <w:t>Zestawienie nr 9 ( pozycje 103) oraz zestawienie nr 10 ( pozycja 1)</w:t>
      </w:r>
    </w:p>
    <w:p w:rsidR="00E5513D" w:rsidRPr="008D6DB2" w:rsidRDefault="00E5513D" w:rsidP="006D4345">
      <w:pPr>
        <w:jc w:val="both"/>
      </w:pPr>
      <w:r w:rsidRPr="008D6DB2">
        <w:t xml:space="preserve">Czy Zamawiający wymaga zaoferowania </w:t>
      </w:r>
      <w:r>
        <w:t xml:space="preserve">kompresów bawełnianych jałowych oraz </w:t>
      </w:r>
      <w:r w:rsidRPr="008D6DB2">
        <w:t>gazy bawełnianej wyjałowionej sterylizowan</w:t>
      </w:r>
      <w:r>
        <w:t>ych</w:t>
      </w:r>
      <w:r w:rsidRPr="008D6DB2">
        <w:t xml:space="preserve"> najbezpieczniejszą metodą dla pacjenta  tj. parą wodną</w:t>
      </w:r>
      <w:r>
        <w:rPr>
          <w:color w:val="000000"/>
        </w:rPr>
        <w:t xml:space="preserve">. </w:t>
      </w:r>
      <w:r w:rsidRPr="008D6DB2">
        <w:t>Należy zwrócić uwagę, że sterylizacja tlenkiem etylenu stwarza ryzyko pozostania resztek tlenku etylenu w materiale poddanym sterylizacji, nawet po procesie degazacji. Tlenek etylenu jest substancją silnie toksyczną i rakotwórczą. Użycie gazy oraz opatrunków z zalegającymi resztkami tlenku etylenu powoduje powstawanie miejscowych martwic, gdyż działanie tlenku etylenu polega na alkilacji białek. Ryzyko to nie występuje natomiast w przypadku sterylizacji w parze wodnej, w związku z tym jest to metoda bezpieczniejsza.</w:t>
      </w:r>
    </w:p>
    <w:p w:rsidR="00E5513D" w:rsidRDefault="00E5513D" w:rsidP="006D4345">
      <w:pPr>
        <w:jc w:val="both"/>
        <w:rPr>
          <w:b/>
        </w:rPr>
      </w:pPr>
      <w:r w:rsidRPr="00890832">
        <w:rPr>
          <w:b/>
        </w:rPr>
        <w:t>Odpowiedź</w:t>
      </w:r>
      <w:r>
        <w:rPr>
          <w:b/>
        </w:rPr>
        <w:t>:</w:t>
      </w:r>
    </w:p>
    <w:p w:rsidR="00E5513D" w:rsidRPr="00232834" w:rsidRDefault="00E5513D" w:rsidP="00525904">
      <w:pPr>
        <w:jc w:val="both"/>
      </w:pPr>
      <w:r>
        <w:t>Zamawiający wymaga</w:t>
      </w:r>
      <w:r w:rsidRPr="00232834">
        <w:t>.</w:t>
      </w:r>
    </w:p>
    <w:p w:rsidR="00E5513D" w:rsidRDefault="00E5513D" w:rsidP="006D4345">
      <w:pPr>
        <w:jc w:val="both"/>
        <w:rPr>
          <w:b/>
          <w:u w:val="single"/>
        </w:rPr>
      </w:pPr>
    </w:p>
    <w:p w:rsidR="00E5513D" w:rsidRDefault="00E5513D" w:rsidP="003F758E">
      <w:pPr>
        <w:jc w:val="both"/>
        <w:rPr>
          <w:b/>
          <w:u w:val="single"/>
        </w:rPr>
      </w:pPr>
      <w:r>
        <w:rPr>
          <w:b/>
          <w:u w:val="single"/>
        </w:rPr>
        <w:t>Pytanie 27</w:t>
      </w:r>
    </w:p>
    <w:p w:rsidR="00E5513D" w:rsidRPr="00636AF0" w:rsidRDefault="00E5513D" w:rsidP="006D4345">
      <w:pPr>
        <w:jc w:val="both"/>
      </w:pPr>
      <w:r w:rsidRPr="00636AF0">
        <w:t>Prosimy o wyjaśnienie</w:t>
      </w:r>
      <w:r w:rsidRPr="00283F22">
        <w:rPr>
          <w:b/>
          <w:u w:val="single"/>
        </w:rPr>
        <w:t xml:space="preserve"> </w:t>
      </w:r>
      <w:r w:rsidRPr="00636AF0">
        <w:t xml:space="preserve">dotyczące </w:t>
      </w:r>
      <w:r w:rsidRPr="00636AF0">
        <w:rPr>
          <w:i/>
        </w:rPr>
        <w:t>treści SIWZ</w:t>
      </w:r>
      <w:r w:rsidRPr="00636AF0">
        <w:t xml:space="preserve"> : </w:t>
      </w:r>
      <w:r>
        <w:t>p</w:t>
      </w:r>
      <w:r w:rsidRPr="00636AF0">
        <w:t>unkt 7, ust. 7.1, ppkt.2</w:t>
      </w:r>
    </w:p>
    <w:p w:rsidR="00E5513D" w:rsidRDefault="00E5513D" w:rsidP="006D4345">
      <w:pPr>
        <w:jc w:val="both"/>
      </w:pPr>
      <w:r>
        <w:t>Czy Zamawiający odstąpi od wymogu dołączenia do oferty dokumentu potwierdzającego walidację procesów sterylizacji wyrobów stanowiących przedmiot zamówienia zgodne z normą PN EN 554:1999 pod postacią raportu walidacji ?</w:t>
      </w:r>
    </w:p>
    <w:p w:rsidR="00E5513D" w:rsidRDefault="00E5513D" w:rsidP="006D4345">
      <w:pPr>
        <w:jc w:val="both"/>
        <w:rPr>
          <w:b/>
        </w:rPr>
      </w:pPr>
      <w:r w:rsidRPr="00890832">
        <w:rPr>
          <w:b/>
        </w:rPr>
        <w:t>Odpowiedź</w:t>
      </w:r>
      <w:r>
        <w:rPr>
          <w:b/>
        </w:rPr>
        <w:t>:</w:t>
      </w:r>
    </w:p>
    <w:p w:rsidR="00E5513D" w:rsidRPr="00120A93" w:rsidRDefault="00E5513D" w:rsidP="006D4345">
      <w:pPr>
        <w:jc w:val="both"/>
      </w:pPr>
      <w:r w:rsidRPr="00120A93">
        <w:t>Zamawiający nie odstąpi od wymogu.</w:t>
      </w:r>
    </w:p>
    <w:p w:rsidR="00E5513D" w:rsidRPr="00480B78" w:rsidRDefault="00E5513D" w:rsidP="00F24D23">
      <w:pPr>
        <w:jc w:val="both"/>
        <w:rPr>
          <w:b/>
          <w:u w:val="single"/>
        </w:rPr>
      </w:pPr>
    </w:p>
    <w:p w:rsidR="00E5513D" w:rsidRDefault="00E5513D" w:rsidP="004978C8">
      <w:pPr>
        <w:jc w:val="both"/>
        <w:rPr>
          <w:b/>
          <w:u w:val="single"/>
        </w:rPr>
      </w:pPr>
      <w:r>
        <w:rPr>
          <w:b/>
          <w:u w:val="single"/>
        </w:rPr>
        <w:t>Pytanie 28</w:t>
      </w:r>
    </w:p>
    <w:p w:rsidR="00E5513D" w:rsidRDefault="00E5513D" w:rsidP="004978C8">
      <w:pPr>
        <w:jc w:val="both"/>
      </w:pPr>
      <w:r>
        <w:t xml:space="preserve">Czy Zamawiający wyrazi zgodę na zaoferowanie w zestawieniu nr 17 kompresu  kolagenowego w rozmiarze 7 x 5 x </w:t>
      </w:r>
      <w:smartTag w:uri="urn:schemas-microsoft-com:office:smarttags" w:element="metricconverter">
        <w:smartTagPr>
          <w:attr w:name="ProductID" w:val="10 cm"/>
        </w:smartTagPr>
        <w:r>
          <w:t>0,6 cm</w:t>
        </w:r>
      </w:smartTag>
      <w:r>
        <w:t>?</w:t>
      </w:r>
    </w:p>
    <w:p w:rsidR="00E5513D" w:rsidRDefault="00E5513D" w:rsidP="006D4345">
      <w:pPr>
        <w:jc w:val="both"/>
        <w:rPr>
          <w:b/>
        </w:rPr>
      </w:pPr>
      <w:r w:rsidRPr="00890832">
        <w:rPr>
          <w:b/>
        </w:rPr>
        <w:t>Odpowiedź</w:t>
      </w:r>
      <w:r>
        <w:rPr>
          <w:b/>
        </w:rPr>
        <w:t>:</w:t>
      </w:r>
    </w:p>
    <w:p w:rsidR="00E5513D" w:rsidRPr="00267CED" w:rsidRDefault="00E5513D" w:rsidP="006D4345">
      <w:pPr>
        <w:jc w:val="both"/>
      </w:pPr>
      <w:r w:rsidRPr="00267CED">
        <w:t>Zamawiający wyraża zgodę.</w:t>
      </w:r>
    </w:p>
    <w:p w:rsidR="00E5513D" w:rsidRPr="00267CED" w:rsidRDefault="00E5513D" w:rsidP="004978C8">
      <w:pPr>
        <w:jc w:val="both"/>
      </w:pPr>
    </w:p>
    <w:p w:rsidR="00E5513D" w:rsidRPr="00903E1D" w:rsidRDefault="00E5513D" w:rsidP="004978C8">
      <w:pPr>
        <w:jc w:val="both"/>
      </w:pPr>
      <w:r>
        <w:rPr>
          <w:b/>
          <w:u w:val="single"/>
        </w:rPr>
        <w:t>Pytanie 29</w:t>
      </w:r>
    </w:p>
    <w:p w:rsidR="00E5513D" w:rsidRDefault="00E5513D" w:rsidP="00903E1D">
      <w:pPr>
        <w:suppressAutoHyphens/>
        <w:rPr>
          <w:lang w:eastAsia="en-US"/>
        </w:rPr>
      </w:pPr>
      <w:r w:rsidRPr="00903E1D">
        <w:rPr>
          <w:lang w:eastAsia="en-US"/>
        </w:rPr>
        <w:t>Proszę o zgodę na zaoferowanie w pakiecie 5 w pozycji 4-6 opasek gipsowych spełniających wszystkie wymogi specyfikacji ale w op.a’1 szt. wraz z właściwym przeliczeniem zamawianych ilości.</w:t>
      </w:r>
    </w:p>
    <w:p w:rsidR="00E5513D" w:rsidRDefault="00E5513D" w:rsidP="006D4345">
      <w:pPr>
        <w:jc w:val="both"/>
        <w:rPr>
          <w:b/>
        </w:rPr>
      </w:pPr>
      <w:r w:rsidRPr="00890832">
        <w:rPr>
          <w:b/>
        </w:rPr>
        <w:t>Odpowiedź</w:t>
      </w:r>
      <w:r>
        <w:rPr>
          <w:b/>
        </w:rPr>
        <w:t>:</w:t>
      </w:r>
    </w:p>
    <w:p w:rsidR="00E5513D" w:rsidRPr="00DF7891" w:rsidRDefault="00E5513D" w:rsidP="006D4345">
      <w:pPr>
        <w:jc w:val="both"/>
      </w:pPr>
      <w:r w:rsidRPr="00DF7891">
        <w:t>Nie</w:t>
      </w:r>
      <w:r>
        <w:t>.</w:t>
      </w:r>
    </w:p>
    <w:p w:rsidR="00E5513D" w:rsidRDefault="00E5513D" w:rsidP="00903E1D">
      <w:pPr>
        <w:suppressAutoHyphens/>
        <w:rPr>
          <w:lang w:eastAsia="en-US"/>
        </w:rPr>
      </w:pPr>
    </w:p>
    <w:p w:rsidR="00E5513D" w:rsidRDefault="00E5513D" w:rsidP="00903E1D">
      <w:pPr>
        <w:jc w:val="both"/>
        <w:rPr>
          <w:b/>
          <w:u w:val="single"/>
        </w:rPr>
      </w:pPr>
      <w:r>
        <w:rPr>
          <w:b/>
          <w:u w:val="single"/>
        </w:rPr>
        <w:t>Pytanie 30</w:t>
      </w:r>
    </w:p>
    <w:p w:rsidR="00E5513D" w:rsidRPr="00903E1D" w:rsidRDefault="00E5513D" w:rsidP="008940F2">
      <w:pPr>
        <w:suppressAutoHyphens/>
      </w:pPr>
      <w:r w:rsidRPr="00903E1D">
        <w:rPr>
          <w:lang w:eastAsia="en-US"/>
        </w:rPr>
        <w:t>Proszę o zgodę na zaoferowanie w pakiecie 9 w pozycji 1-3 wyrobów spełniających wymogi specyfikacji i zgodnych z obowiązującymi normami sterylizowanych radiacyjnie.</w:t>
      </w:r>
    </w:p>
    <w:p w:rsidR="00E5513D" w:rsidRDefault="00E5513D" w:rsidP="006D4345">
      <w:pPr>
        <w:jc w:val="both"/>
        <w:rPr>
          <w:b/>
        </w:rPr>
      </w:pPr>
      <w:r w:rsidRPr="00890832">
        <w:rPr>
          <w:b/>
        </w:rPr>
        <w:t>Odpowiedź</w:t>
      </w:r>
      <w:r>
        <w:rPr>
          <w:b/>
        </w:rPr>
        <w:t>:</w:t>
      </w:r>
    </w:p>
    <w:p w:rsidR="00E5513D" w:rsidRPr="00DF7891" w:rsidRDefault="00E5513D" w:rsidP="006D4345">
      <w:pPr>
        <w:jc w:val="both"/>
      </w:pPr>
      <w:r w:rsidRPr="00DF7891">
        <w:t>Nie.</w:t>
      </w:r>
    </w:p>
    <w:p w:rsidR="00E5513D" w:rsidRDefault="00E5513D" w:rsidP="006D4345">
      <w:pPr>
        <w:jc w:val="both"/>
        <w:rPr>
          <w:b/>
          <w:u w:val="single"/>
        </w:rPr>
      </w:pPr>
    </w:p>
    <w:p w:rsidR="00E5513D" w:rsidRDefault="00E5513D" w:rsidP="008940F2">
      <w:pPr>
        <w:suppressAutoHyphens/>
      </w:pPr>
    </w:p>
    <w:p w:rsidR="00E5513D" w:rsidRDefault="00E5513D" w:rsidP="008940F2">
      <w:pPr>
        <w:jc w:val="both"/>
        <w:rPr>
          <w:b/>
          <w:u w:val="single"/>
        </w:rPr>
      </w:pPr>
      <w:r>
        <w:rPr>
          <w:b/>
          <w:u w:val="single"/>
        </w:rPr>
        <w:t>Pytanie 31</w:t>
      </w:r>
    </w:p>
    <w:p w:rsidR="00E5513D" w:rsidRDefault="00E5513D" w:rsidP="008940F2">
      <w:pPr>
        <w:suppressAutoHyphens/>
        <w:rPr>
          <w:lang w:eastAsia="en-US"/>
        </w:rPr>
      </w:pPr>
      <w:r w:rsidRPr="00903E1D">
        <w:rPr>
          <w:lang w:eastAsia="en-US"/>
        </w:rPr>
        <w:t xml:space="preserve">Proszę o zgodę na zaoferowanie w pakiecie 9 w pozycji 2 kompresów w rozmiarze </w:t>
      </w:r>
      <w:smartTag w:uri="urn:schemas-microsoft-com:office:smarttags" w:element="metricconverter">
        <w:smartTagPr>
          <w:attr w:name="ProductID" w:val="10 cm"/>
        </w:smartTagPr>
        <w:r w:rsidRPr="00903E1D">
          <w:rPr>
            <w:lang w:eastAsia="en-US"/>
          </w:rPr>
          <w:t>7,5 cm</w:t>
        </w:r>
      </w:smartTag>
      <w:r w:rsidRPr="00903E1D">
        <w:rPr>
          <w:lang w:eastAsia="en-US"/>
        </w:rPr>
        <w:t xml:space="preserve"> x </w:t>
      </w:r>
      <w:smartTag w:uri="urn:schemas-microsoft-com:office:smarttags" w:element="metricconverter">
        <w:smartTagPr>
          <w:attr w:name="ProductID" w:val="10 cm"/>
        </w:smartTagPr>
        <w:r w:rsidRPr="00903E1D">
          <w:rPr>
            <w:lang w:eastAsia="en-US"/>
          </w:rPr>
          <w:t>7,5 cm</w:t>
        </w:r>
      </w:smartTag>
      <w:r w:rsidRPr="00903E1D">
        <w:rPr>
          <w:lang w:eastAsia="en-US"/>
        </w:rPr>
        <w:t xml:space="preserve"> a’3 szt. pakowanych po 3 szt. </w:t>
      </w:r>
    </w:p>
    <w:p w:rsidR="00E5513D" w:rsidRDefault="00E5513D" w:rsidP="006D4345">
      <w:pPr>
        <w:jc w:val="both"/>
        <w:rPr>
          <w:b/>
        </w:rPr>
      </w:pPr>
      <w:r w:rsidRPr="00890832">
        <w:rPr>
          <w:b/>
        </w:rPr>
        <w:t>Odpowiedź</w:t>
      </w:r>
      <w:r>
        <w:rPr>
          <w:b/>
        </w:rPr>
        <w:t>:</w:t>
      </w:r>
    </w:p>
    <w:p w:rsidR="00E5513D" w:rsidRPr="00DF7891" w:rsidRDefault="00E5513D" w:rsidP="006D4345">
      <w:pPr>
        <w:jc w:val="both"/>
      </w:pPr>
      <w:r w:rsidRPr="00DF7891">
        <w:t>Nie.</w:t>
      </w:r>
    </w:p>
    <w:p w:rsidR="00E5513D" w:rsidRDefault="00E5513D" w:rsidP="008940F2">
      <w:pPr>
        <w:suppressAutoHyphens/>
        <w:rPr>
          <w:lang w:eastAsia="en-US"/>
        </w:rPr>
      </w:pPr>
    </w:p>
    <w:p w:rsidR="00E5513D" w:rsidRDefault="00E5513D" w:rsidP="008940F2">
      <w:pPr>
        <w:jc w:val="both"/>
        <w:rPr>
          <w:b/>
          <w:u w:val="single"/>
        </w:rPr>
      </w:pPr>
      <w:r>
        <w:rPr>
          <w:b/>
          <w:u w:val="single"/>
        </w:rPr>
        <w:t>Pytanie 32</w:t>
      </w:r>
    </w:p>
    <w:p w:rsidR="00E5513D" w:rsidRDefault="00E5513D" w:rsidP="008940F2">
      <w:pPr>
        <w:suppressAutoHyphens/>
        <w:rPr>
          <w:lang w:eastAsia="en-US"/>
        </w:rPr>
      </w:pPr>
      <w:r w:rsidRPr="00903E1D">
        <w:rPr>
          <w:lang w:eastAsia="en-US"/>
        </w:rPr>
        <w:t xml:space="preserve">Proszę o zgodę na zaoferowanie w pakiecie 9 w pozycji 3 kompresów w rozmiarze </w:t>
      </w:r>
      <w:smartTag w:uri="urn:schemas-microsoft-com:office:smarttags" w:element="metricconverter">
        <w:smartTagPr>
          <w:attr w:name="ProductID" w:val="10 cm"/>
        </w:smartTagPr>
        <w:r w:rsidRPr="00903E1D">
          <w:rPr>
            <w:lang w:eastAsia="en-US"/>
          </w:rPr>
          <w:t>10 cm</w:t>
        </w:r>
      </w:smartTag>
      <w:r w:rsidRPr="00903E1D">
        <w:rPr>
          <w:lang w:eastAsia="en-US"/>
        </w:rPr>
        <w:t xml:space="preserve"> x </w:t>
      </w:r>
      <w:smartTag w:uri="urn:schemas-microsoft-com:office:smarttags" w:element="metricconverter">
        <w:smartTagPr>
          <w:attr w:name="ProductID" w:val="10 cm"/>
        </w:smartTagPr>
        <w:r w:rsidRPr="00903E1D">
          <w:rPr>
            <w:lang w:eastAsia="en-US"/>
          </w:rPr>
          <w:t>10 cm</w:t>
        </w:r>
      </w:smartTag>
      <w:r w:rsidRPr="00903E1D">
        <w:rPr>
          <w:lang w:eastAsia="en-US"/>
        </w:rPr>
        <w:t xml:space="preserve"> a’3 szt. pakowanych po 3 szt.</w:t>
      </w:r>
    </w:p>
    <w:p w:rsidR="00E5513D" w:rsidRDefault="00E5513D" w:rsidP="006D4345">
      <w:pPr>
        <w:jc w:val="both"/>
        <w:rPr>
          <w:b/>
        </w:rPr>
      </w:pPr>
      <w:r w:rsidRPr="00890832">
        <w:rPr>
          <w:b/>
        </w:rPr>
        <w:t>Odpowiedź</w:t>
      </w:r>
      <w:r>
        <w:rPr>
          <w:b/>
        </w:rPr>
        <w:t>:</w:t>
      </w:r>
    </w:p>
    <w:p w:rsidR="00E5513D" w:rsidRPr="001D740F" w:rsidRDefault="00E5513D" w:rsidP="006D4345">
      <w:pPr>
        <w:jc w:val="both"/>
      </w:pPr>
      <w:r w:rsidRPr="001D740F">
        <w:t>Nie.</w:t>
      </w:r>
    </w:p>
    <w:p w:rsidR="00E5513D" w:rsidRPr="001D740F" w:rsidRDefault="00E5513D" w:rsidP="008940F2">
      <w:pPr>
        <w:suppressAutoHyphens/>
        <w:rPr>
          <w:lang w:eastAsia="en-US"/>
        </w:rPr>
      </w:pPr>
    </w:p>
    <w:p w:rsidR="00E5513D" w:rsidRDefault="00E5513D" w:rsidP="008940F2">
      <w:pPr>
        <w:jc w:val="both"/>
        <w:rPr>
          <w:b/>
          <w:u w:val="single"/>
        </w:rPr>
      </w:pPr>
      <w:r>
        <w:rPr>
          <w:b/>
          <w:u w:val="single"/>
        </w:rPr>
        <w:t>Pytanie 33</w:t>
      </w:r>
    </w:p>
    <w:p w:rsidR="00E5513D" w:rsidRDefault="00E5513D" w:rsidP="008940F2">
      <w:pPr>
        <w:suppressAutoHyphens/>
      </w:pPr>
      <w:r w:rsidRPr="00903E1D">
        <w:rPr>
          <w:bCs/>
        </w:rPr>
        <w:t>Czy Zamawiający wyraża zgodę na zmianę w paragrafie 4 ustęp 2 zapisu umowy: ”</w:t>
      </w:r>
      <w:r w:rsidRPr="00903E1D">
        <w:t xml:space="preserve"> Pozostałe reklamacje ilościowe oraz reklamacje jakościowe zgłaszane będą Wykonawcy drogą telefoniczną lub faksem” na: „Reklamacje ilościowe oraz reklamacje jakościowe zgłaszane będą Wykonawcy faksem”? </w:t>
      </w:r>
    </w:p>
    <w:p w:rsidR="00E5513D" w:rsidRDefault="00E5513D" w:rsidP="006D4345">
      <w:pPr>
        <w:jc w:val="both"/>
        <w:rPr>
          <w:b/>
        </w:rPr>
      </w:pPr>
      <w:r w:rsidRPr="00890832">
        <w:rPr>
          <w:b/>
        </w:rPr>
        <w:t>Odpowiedź</w:t>
      </w:r>
      <w:r>
        <w:rPr>
          <w:b/>
        </w:rPr>
        <w:t>:</w:t>
      </w:r>
    </w:p>
    <w:p w:rsidR="00E5513D" w:rsidRPr="001D740F" w:rsidRDefault="00E5513D" w:rsidP="006D4345">
      <w:pPr>
        <w:jc w:val="both"/>
      </w:pPr>
      <w:r w:rsidRPr="001D740F">
        <w:t>Nie.</w:t>
      </w:r>
    </w:p>
    <w:p w:rsidR="00E5513D" w:rsidRDefault="00E5513D" w:rsidP="008940F2">
      <w:pPr>
        <w:suppressAutoHyphens/>
      </w:pPr>
    </w:p>
    <w:p w:rsidR="00E5513D" w:rsidRDefault="00E5513D" w:rsidP="008940F2">
      <w:pPr>
        <w:jc w:val="both"/>
        <w:rPr>
          <w:b/>
          <w:u w:val="single"/>
        </w:rPr>
      </w:pPr>
      <w:r>
        <w:rPr>
          <w:b/>
          <w:u w:val="single"/>
        </w:rPr>
        <w:t>Pytanie 34</w:t>
      </w:r>
    </w:p>
    <w:p w:rsidR="00E5513D" w:rsidRPr="00903E1D" w:rsidRDefault="00E5513D" w:rsidP="006D4345">
      <w:pPr>
        <w:suppressAutoHyphens/>
      </w:pPr>
      <w:r w:rsidRPr="00903E1D">
        <w:rPr>
          <w:bCs/>
        </w:rPr>
        <w:t>Czy Zamawiający wyraża zgodę na zmianę w paragrafie 4 ustęp 4 zapisu umowy: „Dostawca oświadcza, że towar  ten jest  wolny od wad i spełnia wszystkie normy stawiane przez polskie prawo w tym zakresie” na: „Dostawca oświadcza, że dostarczany towar jest  wolny od wad i spełnia wszystkie normy stawiane przez polskie prawo w tym zakresie”?</w:t>
      </w:r>
    </w:p>
    <w:p w:rsidR="00E5513D" w:rsidRDefault="00E5513D" w:rsidP="006D4345">
      <w:pPr>
        <w:jc w:val="both"/>
        <w:rPr>
          <w:b/>
        </w:rPr>
      </w:pPr>
      <w:r w:rsidRPr="00890832">
        <w:rPr>
          <w:b/>
        </w:rPr>
        <w:t>Odpowiedź</w:t>
      </w:r>
      <w:r>
        <w:rPr>
          <w:b/>
        </w:rPr>
        <w:t>:</w:t>
      </w:r>
    </w:p>
    <w:p w:rsidR="00E5513D" w:rsidRPr="00662501" w:rsidRDefault="00E5513D" w:rsidP="006D4345">
      <w:pPr>
        <w:jc w:val="both"/>
      </w:pPr>
      <w:r w:rsidRPr="00662501">
        <w:t>Tak.</w:t>
      </w:r>
    </w:p>
    <w:p w:rsidR="00E5513D" w:rsidRDefault="00E5513D" w:rsidP="00092198">
      <w:pPr>
        <w:jc w:val="both"/>
        <w:rPr>
          <w:b/>
          <w:u w:val="single"/>
        </w:rPr>
      </w:pPr>
    </w:p>
    <w:p w:rsidR="00E5513D" w:rsidRDefault="00E5513D" w:rsidP="00092198">
      <w:pPr>
        <w:jc w:val="both"/>
        <w:rPr>
          <w:b/>
          <w:u w:val="single"/>
        </w:rPr>
      </w:pPr>
    </w:p>
    <w:p w:rsidR="00E5513D" w:rsidRDefault="00E5513D" w:rsidP="00092198">
      <w:pPr>
        <w:jc w:val="both"/>
        <w:rPr>
          <w:b/>
          <w:u w:val="single"/>
        </w:rPr>
      </w:pPr>
    </w:p>
    <w:p w:rsidR="00E5513D" w:rsidRDefault="00E5513D" w:rsidP="00092198">
      <w:pPr>
        <w:jc w:val="both"/>
        <w:rPr>
          <w:b/>
          <w:u w:val="single"/>
        </w:rPr>
      </w:pPr>
    </w:p>
    <w:p w:rsidR="00E5513D" w:rsidRPr="006D4345" w:rsidRDefault="00E5513D" w:rsidP="00092198">
      <w:pPr>
        <w:jc w:val="both"/>
      </w:pPr>
      <w:r>
        <w:t xml:space="preserve">                                                                                                      </w:t>
      </w:r>
    </w:p>
    <w:p w:rsidR="00E5513D" w:rsidRPr="00480B78" w:rsidRDefault="00E5513D" w:rsidP="00092198">
      <w:pPr>
        <w:jc w:val="both"/>
        <w:rPr>
          <w:b/>
          <w:u w:val="single"/>
        </w:rPr>
      </w:pPr>
    </w:p>
    <w:p w:rsidR="00E5513D" w:rsidRPr="00480B78" w:rsidRDefault="00E5513D" w:rsidP="00092198">
      <w:pPr>
        <w:jc w:val="both"/>
        <w:rPr>
          <w:b/>
          <w:u w:val="single"/>
        </w:rPr>
      </w:pPr>
    </w:p>
    <w:p w:rsidR="00E5513D" w:rsidRPr="00480B78" w:rsidRDefault="00E5513D" w:rsidP="00092198">
      <w:pPr>
        <w:jc w:val="both"/>
        <w:rPr>
          <w:b/>
          <w:u w:val="single"/>
        </w:rPr>
      </w:pPr>
    </w:p>
    <w:p w:rsidR="00E5513D" w:rsidRPr="00480B78" w:rsidRDefault="00E5513D" w:rsidP="00092198">
      <w:pPr>
        <w:jc w:val="both"/>
        <w:rPr>
          <w:b/>
          <w:u w:val="single"/>
        </w:rPr>
      </w:pPr>
    </w:p>
    <w:p w:rsidR="00E5513D" w:rsidRPr="00480B78" w:rsidRDefault="00E5513D" w:rsidP="00092198">
      <w:pPr>
        <w:jc w:val="both"/>
        <w:rPr>
          <w:b/>
          <w:u w:val="single"/>
        </w:rPr>
      </w:pPr>
    </w:p>
    <w:p w:rsidR="00E5513D" w:rsidRPr="00480B78" w:rsidRDefault="00E5513D" w:rsidP="000859DD">
      <w:pPr>
        <w:jc w:val="both"/>
        <w:rPr>
          <w:b/>
          <w:u w:val="single"/>
        </w:rPr>
      </w:pPr>
    </w:p>
    <w:p w:rsidR="00E5513D" w:rsidRPr="00480B78" w:rsidRDefault="00E5513D" w:rsidP="00F24D23">
      <w:pPr>
        <w:jc w:val="both"/>
      </w:pPr>
    </w:p>
    <w:sectPr w:rsidR="00E5513D" w:rsidRPr="00480B78" w:rsidSect="002666AD">
      <w:headerReference w:type="first" r:id="rId7"/>
      <w:footerReference w:type="first" r:id="rId8"/>
      <w:type w:val="continuous"/>
      <w:pgSz w:w="11906" w:h="16838" w:code="9"/>
      <w:pgMar w:top="1618" w:right="1418" w:bottom="1618" w:left="1260" w:header="180" w:footer="20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513D" w:rsidRDefault="00E5513D">
      <w:r>
        <w:separator/>
      </w:r>
    </w:p>
  </w:endnote>
  <w:endnote w:type="continuationSeparator" w:id="1">
    <w:p w:rsidR="00E5513D" w:rsidRDefault="00E551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340" w:type="dxa"/>
      <w:tblInd w:w="-1010" w:type="dxa"/>
      <w:tblBorders>
        <w:top w:val="double" w:sz="6" w:space="0" w:color="auto"/>
      </w:tblBorders>
      <w:tblLayout w:type="fixed"/>
      <w:tblCellMar>
        <w:left w:w="70" w:type="dxa"/>
        <w:right w:w="70" w:type="dxa"/>
      </w:tblCellMar>
      <w:tblLook w:val="0000"/>
    </w:tblPr>
    <w:tblGrid>
      <w:gridCol w:w="3240"/>
      <w:gridCol w:w="7020"/>
    </w:tblGrid>
    <w:tr w:rsidR="00E5513D">
      <w:trPr>
        <w:trHeight w:val="1034"/>
      </w:trPr>
      <w:tc>
        <w:tcPr>
          <w:tcW w:w="4320" w:type="dxa"/>
          <w:tcBorders>
            <w:top w:val="double" w:sz="6" w:space="0" w:color="000080"/>
          </w:tcBorders>
          <w:vAlign w:val="center"/>
        </w:tcPr>
        <w:p w:rsidR="00E5513D" w:rsidRDefault="00E5513D">
          <w:pPr>
            <w:rPr>
              <w:rFonts w:ascii="Tahoma" w:hAnsi="Tahoma" w:cs="Tahoma"/>
              <w:b/>
              <w:color w:val="333333"/>
              <w:sz w:val="16"/>
            </w:rPr>
          </w:pPr>
          <w:r>
            <w:rPr>
              <w:rFonts w:ascii="Tahoma" w:hAnsi="Tahoma" w:cs="Tahoma"/>
              <w:b/>
              <w:color w:val="333333"/>
              <w:sz w:val="16"/>
            </w:rPr>
            <w:t xml:space="preserve">Sekretariat: </w:t>
          </w:r>
        </w:p>
        <w:p w:rsidR="00E5513D" w:rsidRDefault="00E5513D">
          <w:pPr>
            <w:rPr>
              <w:rFonts w:ascii="Tahoma" w:hAnsi="Tahoma" w:cs="Tahoma"/>
              <w:b/>
              <w:color w:val="333333"/>
              <w:sz w:val="16"/>
            </w:rPr>
          </w:pPr>
          <w:r>
            <w:rPr>
              <w:rFonts w:ascii="Tahoma" w:hAnsi="Tahoma" w:cs="Tahoma"/>
              <w:b/>
              <w:color w:val="333333"/>
              <w:sz w:val="16"/>
            </w:rPr>
            <w:t>Tel. (041) 38 83 800;  Fax. (041) 3883 858</w:t>
          </w:r>
        </w:p>
        <w:p w:rsidR="00E5513D" w:rsidRDefault="00E5513D">
          <w:pPr>
            <w:pStyle w:val="Heading4"/>
            <w:ind w:left="-70"/>
            <w:jc w:val="left"/>
            <w:rPr>
              <w:rFonts w:ascii="Tahoma" w:hAnsi="Tahoma" w:cs="Tahoma"/>
              <w:b/>
              <w:color w:val="333333"/>
              <w:sz w:val="16"/>
            </w:rPr>
          </w:pPr>
          <w:r>
            <w:rPr>
              <w:rFonts w:ascii="Tahoma" w:hAnsi="Tahoma" w:cs="Tahoma"/>
              <w:b/>
              <w:color w:val="333333"/>
              <w:sz w:val="16"/>
            </w:rPr>
            <w:t xml:space="preserve"> Centrala: (041) 3883 740</w:t>
          </w:r>
        </w:p>
      </w:tc>
      <w:tc>
        <w:tcPr>
          <w:tcW w:w="7020" w:type="dxa"/>
          <w:tcBorders>
            <w:top w:val="double" w:sz="6" w:space="0" w:color="000080"/>
          </w:tcBorders>
          <w:vAlign w:val="center"/>
        </w:tcPr>
        <w:p w:rsidR="00E5513D" w:rsidRDefault="00E5513D">
          <w:pPr>
            <w:pStyle w:val="Heading3"/>
            <w:ind w:left="213"/>
            <w:jc w:val="left"/>
            <w:rPr>
              <w:rFonts w:ascii="Tahoma" w:hAnsi="Tahoma" w:cs="Tahoma"/>
              <w:b/>
              <w:color w:val="333333"/>
              <w:sz w:val="16"/>
              <w:lang w:val="de-DE"/>
            </w:rPr>
          </w:pPr>
          <w:r>
            <w:rPr>
              <w:rFonts w:ascii="Tahoma" w:hAnsi="Tahoma" w:cs="Tahoma"/>
              <w:b/>
              <w:color w:val="333333"/>
              <w:sz w:val="16"/>
              <w:lang w:val="de-DE"/>
            </w:rPr>
            <w:t>e-mail: zozwloszczowa@poczta.onet.pl</w:t>
          </w:r>
        </w:p>
        <w:p w:rsidR="00E5513D" w:rsidRDefault="00E5513D">
          <w:pPr>
            <w:ind w:left="213"/>
            <w:rPr>
              <w:rFonts w:ascii="Tahoma" w:hAnsi="Tahoma" w:cs="Tahoma"/>
              <w:b/>
              <w:color w:val="333333"/>
              <w:sz w:val="16"/>
            </w:rPr>
          </w:pPr>
          <w:r>
            <w:rPr>
              <w:rFonts w:ascii="Tahoma" w:hAnsi="Tahoma" w:cs="Tahoma"/>
              <w:b/>
              <w:color w:val="333333"/>
              <w:sz w:val="16"/>
            </w:rPr>
            <w:t>BIP: www.biuletyn.abip.pl/zozwloszczowa</w:t>
          </w:r>
        </w:p>
        <w:p w:rsidR="00E5513D" w:rsidRDefault="00E5513D">
          <w:pPr>
            <w:ind w:left="213"/>
            <w:rPr>
              <w:rFonts w:ascii="Tahoma" w:hAnsi="Tahoma" w:cs="Tahoma"/>
              <w:b/>
              <w:color w:val="333333"/>
              <w:sz w:val="16"/>
            </w:rPr>
          </w:pPr>
          <w:r>
            <w:rPr>
              <w:rFonts w:ascii="Tahoma" w:hAnsi="Tahoma" w:cs="Tahoma"/>
              <w:b/>
              <w:color w:val="333333"/>
              <w:sz w:val="16"/>
            </w:rPr>
            <w:t>NIP: 656-18-55-908    REGON:  000304295    KRS: 0000057160</w:t>
          </w:r>
        </w:p>
        <w:p w:rsidR="00E5513D" w:rsidRDefault="00E5513D">
          <w:pPr>
            <w:ind w:left="213"/>
            <w:rPr>
              <w:rFonts w:ascii="Tahoma" w:hAnsi="Tahoma" w:cs="Tahoma"/>
              <w:b/>
              <w:color w:val="333333"/>
              <w:sz w:val="16"/>
            </w:rPr>
          </w:pPr>
          <w:r>
            <w:rPr>
              <w:rFonts w:ascii="Tahoma" w:hAnsi="Tahoma" w:cs="Tahoma"/>
              <w:b/>
              <w:color w:val="333333"/>
              <w:sz w:val="16"/>
            </w:rPr>
            <w:t>Rachunek bankowy: Millennium O/Kielce  75 1160 2202 0000 0000 6001 8883</w:t>
          </w:r>
        </w:p>
      </w:tc>
    </w:tr>
  </w:tbl>
  <w:p w:rsidR="00E5513D" w:rsidRDefault="00E551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513D" w:rsidRDefault="00E5513D">
      <w:r>
        <w:separator/>
      </w:r>
    </w:p>
  </w:footnote>
  <w:footnote w:type="continuationSeparator" w:id="1">
    <w:p w:rsidR="00E5513D" w:rsidRDefault="00E551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13D" w:rsidRDefault="00E5513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2.5pt;margin-top:1.35pt;width:46.8pt;height:84pt;z-index:-251657216" wrapcoords="-348 0 -348 21407 21600 21407 21600 0 -348 0">
          <v:imagedata r:id="rId1" o:title=""/>
          <w10:wrap type="tight"/>
        </v:shape>
      </w:pict>
    </w:r>
    <w:r>
      <w:rPr>
        <w:noProof/>
      </w:rPr>
      <w:pict>
        <v:shapetype id="_x0000_t202" coordsize="21600,21600" o:spt="202" path="m,l,21600r21600,l21600,xe">
          <v:stroke joinstyle="miter"/>
          <v:path gradientshapeok="t" o:connecttype="rect"/>
        </v:shapetype>
        <v:shape id="_x0000_s2050" type="#_x0000_t202" style="position:absolute;margin-left:81.75pt;margin-top:11.85pt;width:320.85pt;height:63.9pt;z-index:251658240" filled="f" stroked="f">
          <v:fill opacity=".5"/>
          <v:textbox style="mso-next-textbox:#_x0000_s2050">
            <w:txbxContent>
              <w:p w:rsidR="00E5513D" w:rsidRDefault="00E5513D">
                <w:pPr>
                  <w:pStyle w:val="Title"/>
                  <w:rPr>
                    <w:b/>
                    <w:i/>
                    <w:shadow/>
                    <w:color w:val="000080"/>
                    <w:spacing w:val="40"/>
                    <w:sz w:val="32"/>
                  </w:rPr>
                </w:pPr>
                <w:r>
                  <w:rPr>
                    <w:b/>
                    <w:i/>
                    <w:shadow/>
                    <w:color w:val="000080"/>
                    <w:spacing w:val="40"/>
                    <w:sz w:val="32"/>
                  </w:rPr>
                  <w:t>ZESPÓŁ OPIEKI ZDROWOTNEJ</w:t>
                </w:r>
              </w:p>
              <w:p w:rsidR="00E5513D" w:rsidRDefault="00E5513D">
                <w:pPr>
                  <w:pStyle w:val="Subtitle"/>
                  <w:rPr>
                    <w:sz w:val="28"/>
                  </w:rPr>
                </w:pPr>
                <w:r>
                  <w:rPr>
                    <w:sz w:val="28"/>
                  </w:rPr>
                  <w:tab/>
                  <w:t>Szpital im. Jana Pawła II</w:t>
                </w:r>
              </w:p>
              <w:p w:rsidR="00E5513D" w:rsidRDefault="00E5513D">
                <w:pPr>
                  <w:pStyle w:val="Subtitle"/>
                  <w:rPr>
                    <w:rFonts w:ascii="Times New Roman" w:hAnsi="Times New Roman"/>
                    <w:b w:val="0"/>
                    <w:i w:val="0"/>
                    <w:sz w:val="10"/>
                  </w:rPr>
                </w:pPr>
              </w:p>
              <w:p w:rsidR="00E5513D" w:rsidRDefault="00E5513D">
                <w:pPr>
                  <w:pStyle w:val="Subtitle"/>
                  <w:rPr>
                    <w:shadow w:val="0"/>
                    <w:spacing w:val="0"/>
                    <w:sz w:val="22"/>
                  </w:rPr>
                </w:pPr>
                <w:r>
                  <w:rPr>
                    <w:shadow w:val="0"/>
                    <w:spacing w:val="0"/>
                    <w:sz w:val="22"/>
                  </w:rPr>
                  <w:tab/>
                  <w:t>ul. Żeromskiego 28  29-100 Włoszczowa</w:t>
                </w:r>
              </w:p>
              <w:p w:rsidR="00E5513D" w:rsidRDefault="00E5513D"/>
            </w:txbxContent>
          </v:textbox>
        </v:shape>
      </w:pict>
    </w:r>
    <w:r>
      <w:rPr>
        <w:noProof/>
      </w:rPr>
      <w:pict>
        <v:line id="_x0000_s2051" style="position:absolute;z-index:251657216" from="-45pt,89.1pt" to="494.1pt,89.15pt" strokecolor="#339" strokeweight="4pt">
          <v:stroke startarrowwidth="narrow" endarrowwidth="narrow" linestyle="thickThin"/>
        </v:line>
      </w:pict>
    </w:r>
    <w:r>
      <w:rPr>
        <w:noProof/>
      </w:rPr>
      <w:pict>
        <v:shape id="_x0000_s2052" type="#_x0000_t75" style="position:absolute;margin-left:-27.2pt;margin-top:8.1pt;width:78.8pt;height:69.7pt;z-index:-251660288">
          <v:imagedata r:id="rId2"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27456"/>
    <w:multiLevelType w:val="hybridMultilevel"/>
    <w:tmpl w:val="06C621B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9ABEDEFA">
      <w:start w:val="4"/>
      <w:numFmt w:val="upperRoman"/>
      <w:lvlText w:val="%3."/>
      <w:lvlJc w:val="left"/>
      <w:pPr>
        <w:ind w:left="2700" w:hanging="72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
    <w:nsid w:val="22B70C76"/>
    <w:multiLevelType w:val="hybridMultilevel"/>
    <w:tmpl w:val="7D7A388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2884051A"/>
    <w:multiLevelType w:val="hybridMultilevel"/>
    <w:tmpl w:val="C6683D4A"/>
    <w:lvl w:ilvl="0" w:tplc="04150019">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30725317"/>
    <w:multiLevelType w:val="hybridMultilevel"/>
    <w:tmpl w:val="A08800FC"/>
    <w:lvl w:ilvl="0" w:tplc="5810C3CA">
      <w:start w:val="1"/>
      <w:numFmt w:val="decimal"/>
      <w:lvlText w:val="%1."/>
      <w:lvlJc w:val="left"/>
      <w:pPr>
        <w:ind w:left="720" w:hanging="360"/>
      </w:pPr>
      <w:rPr>
        <w:rFonts w:cs="Times New Roman"/>
        <w:sz w:val="2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nsid w:val="40221B59"/>
    <w:multiLevelType w:val="hybridMultilevel"/>
    <w:tmpl w:val="18F6F0A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43CD5BF5"/>
    <w:multiLevelType w:val="hybridMultilevel"/>
    <w:tmpl w:val="00AAC7F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450634A2"/>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490B7710"/>
    <w:multiLevelType w:val="hybridMultilevel"/>
    <w:tmpl w:val="5F325E80"/>
    <w:lvl w:ilvl="0" w:tplc="60783966">
      <w:start w:val="1"/>
      <w:numFmt w:val="decimal"/>
      <w:lvlText w:val="%1."/>
      <w:lvlJc w:val="left"/>
      <w:pPr>
        <w:ind w:left="720" w:hanging="360"/>
      </w:pPr>
      <w:rPr>
        <w:rFonts w:eastAsia="Times New Roman" w:cs="Times New Roman"/>
        <w:sz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
    <w:nsid w:val="71E8287D"/>
    <w:multiLevelType w:val="hybridMultilevel"/>
    <w:tmpl w:val="0AE665F2"/>
    <w:lvl w:ilvl="0" w:tplc="350C9008">
      <w:numFmt w:val="bullet"/>
      <w:lvlText w:val="-"/>
      <w:lvlJc w:val="left"/>
      <w:pPr>
        <w:tabs>
          <w:tab w:val="num" w:pos="1320"/>
        </w:tabs>
        <w:ind w:left="1320" w:hanging="360"/>
      </w:pPr>
      <w:rPr>
        <w:rFonts w:ascii="Times New Roman" w:eastAsia="Times New Roman" w:hAnsi="Times New Roman" w:hint="default"/>
      </w:rPr>
    </w:lvl>
    <w:lvl w:ilvl="1" w:tplc="04150003">
      <w:start w:val="1"/>
      <w:numFmt w:val="decimal"/>
      <w:lvlText w:val="%2."/>
      <w:lvlJc w:val="left"/>
      <w:pPr>
        <w:tabs>
          <w:tab w:val="num" w:pos="360"/>
        </w:tabs>
        <w:ind w:left="36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3">
    <w:abstractNumId w:val="6"/>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6"/>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
  </w:num>
  <w:num w:numId="10">
    <w:abstractNumId w:val="4"/>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2053"/>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6CD1"/>
    <w:rsid w:val="00021F99"/>
    <w:rsid w:val="000669D1"/>
    <w:rsid w:val="00073DA0"/>
    <w:rsid w:val="000771C4"/>
    <w:rsid w:val="00085645"/>
    <w:rsid w:val="000859DD"/>
    <w:rsid w:val="00085F1D"/>
    <w:rsid w:val="00090ADC"/>
    <w:rsid w:val="00092198"/>
    <w:rsid w:val="000940F0"/>
    <w:rsid w:val="00096A28"/>
    <w:rsid w:val="000B4A84"/>
    <w:rsid w:val="000C2740"/>
    <w:rsid w:val="00107C0A"/>
    <w:rsid w:val="001209CF"/>
    <w:rsid w:val="00120A93"/>
    <w:rsid w:val="00164476"/>
    <w:rsid w:val="00170F99"/>
    <w:rsid w:val="001770C1"/>
    <w:rsid w:val="00183B7D"/>
    <w:rsid w:val="001A0573"/>
    <w:rsid w:val="001A7711"/>
    <w:rsid w:val="001C3712"/>
    <w:rsid w:val="001D740F"/>
    <w:rsid w:val="001D754B"/>
    <w:rsid w:val="001D779F"/>
    <w:rsid w:val="002019EB"/>
    <w:rsid w:val="00205011"/>
    <w:rsid w:val="00232834"/>
    <w:rsid w:val="00260037"/>
    <w:rsid w:val="00261C36"/>
    <w:rsid w:val="002646DF"/>
    <w:rsid w:val="00265413"/>
    <w:rsid w:val="002666AD"/>
    <w:rsid w:val="00267CED"/>
    <w:rsid w:val="00267EEB"/>
    <w:rsid w:val="0027006C"/>
    <w:rsid w:val="00283F22"/>
    <w:rsid w:val="00291AEA"/>
    <w:rsid w:val="00293F51"/>
    <w:rsid w:val="002A2729"/>
    <w:rsid w:val="002B2D6F"/>
    <w:rsid w:val="002B3127"/>
    <w:rsid w:val="002B6197"/>
    <w:rsid w:val="002C46E1"/>
    <w:rsid w:val="002C4AE2"/>
    <w:rsid w:val="002D5EF2"/>
    <w:rsid w:val="002E163B"/>
    <w:rsid w:val="002E251A"/>
    <w:rsid w:val="002F21AA"/>
    <w:rsid w:val="002F61C4"/>
    <w:rsid w:val="003469B7"/>
    <w:rsid w:val="0035220D"/>
    <w:rsid w:val="00353A56"/>
    <w:rsid w:val="003554BB"/>
    <w:rsid w:val="0038077B"/>
    <w:rsid w:val="00394441"/>
    <w:rsid w:val="003A0445"/>
    <w:rsid w:val="003C40ED"/>
    <w:rsid w:val="003C437E"/>
    <w:rsid w:val="003E21CC"/>
    <w:rsid w:val="003E3241"/>
    <w:rsid w:val="003F758E"/>
    <w:rsid w:val="003F7BD1"/>
    <w:rsid w:val="003F7EE3"/>
    <w:rsid w:val="004146A1"/>
    <w:rsid w:val="00421B13"/>
    <w:rsid w:val="0044203C"/>
    <w:rsid w:val="00460007"/>
    <w:rsid w:val="00461892"/>
    <w:rsid w:val="00464FC1"/>
    <w:rsid w:val="0047221F"/>
    <w:rsid w:val="00473176"/>
    <w:rsid w:val="00480B78"/>
    <w:rsid w:val="00487B4B"/>
    <w:rsid w:val="004978C8"/>
    <w:rsid w:val="004A48FC"/>
    <w:rsid w:val="004B3FAA"/>
    <w:rsid w:val="004B4BCE"/>
    <w:rsid w:val="004D15BC"/>
    <w:rsid w:val="00504EB6"/>
    <w:rsid w:val="005109CB"/>
    <w:rsid w:val="00516F0A"/>
    <w:rsid w:val="00525086"/>
    <w:rsid w:val="00525904"/>
    <w:rsid w:val="00542B64"/>
    <w:rsid w:val="00551594"/>
    <w:rsid w:val="00554576"/>
    <w:rsid w:val="00576DB1"/>
    <w:rsid w:val="005953E1"/>
    <w:rsid w:val="00596A93"/>
    <w:rsid w:val="005A37A6"/>
    <w:rsid w:val="005A468B"/>
    <w:rsid w:val="005B05AE"/>
    <w:rsid w:val="005B1916"/>
    <w:rsid w:val="005C11D6"/>
    <w:rsid w:val="005D18EC"/>
    <w:rsid w:val="005D2A67"/>
    <w:rsid w:val="005D3B0A"/>
    <w:rsid w:val="005D557D"/>
    <w:rsid w:val="005E29EE"/>
    <w:rsid w:val="005F00EE"/>
    <w:rsid w:val="005F72FE"/>
    <w:rsid w:val="00636AF0"/>
    <w:rsid w:val="0064147A"/>
    <w:rsid w:val="00647A3D"/>
    <w:rsid w:val="00661AA6"/>
    <w:rsid w:val="00662501"/>
    <w:rsid w:val="00673158"/>
    <w:rsid w:val="0068188F"/>
    <w:rsid w:val="00695700"/>
    <w:rsid w:val="006A019D"/>
    <w:rsid w:val="006D0D88"/>
    <w:rsid w:val="006D21A3"/>
    <w:rsid w:val="006D4345"/>
    <w:rsid w:val="006E0B85"/>
    <w:rsid w:val="006E605B"/>
    <w:rsid w:val="006F1CF0"/>
    <w:rsid w:val="006F63D6"/>
    <w:rsid w:val="00721BDE"/>
    <w:rsid w:val="00724311"/>
    <w:rsid w:val="00733E9B"/>
    <w:rsid w:val="0076261F"/>
    <w:rsid w:val="007A5044"/>
    <w:rsid w:val="007A71AD"/>
    <w:rsid w:val="007B2B80"/>
    <w:rsid w:val="007B4553"/>
    <w:rsid w:val="007C2836"/>
    <w:rsid w:val="008070D5"/>
    <w:rsid w:val="00831B68"/>
    <w:rsid w:val="00862494"/>
    <w:rsid w:val="0086350B"/>
    <w:rsid w:val="008874EF"/>
    <w:rsid w:val="00890832"/>
    <w:rsid w:val="008940F2"/>
    <w:rsid w:val="008963C5"/>
    <w:rsid w:val="008B2565"/>
    <w:rsid w:val="008B2E8A"/>
    <w:rsid w:val="008B38ED"/>
    <w:rsid w:val="008B7CE5"/>
    <w:rsid w:val="008C3C2D"/>
    <w:rsid w:val="008C64D7"/>
    <w:rsid w:val="008D6DB2"/>
    <w:rsid w:val="008E40A1"/>
    <w:rsid w:val="008F65C1"/>
    <w:rsid w:val="00903E1D"/>
    <w:rsid w:val="00907410"/>
    <w:rsid w:val="00916EE1"/>
    <w:rsid w:val="0091717B"/>
    <w:rsid w:val="009314D7"/>
    <w:rsid w:val="009340C0"/>
    <w:rsid w:val="00944C58"/>
    <w:rsid w:val="00953ED0"/>
    <w:rsid w:val="00981127"/>
    <w:rsid w:val="00990F76"/>
    <w:rsid w:val="009B2D2B"/>
    <w:rsid w:val="009C4D13"/>
    <w:rsid w:val="009D422D"/>
    <w:rsid w:val="009E5C57"/>
    <w:rsid w:val="00A00405"/>
    <w:rsid w:val="00A0148F"/>
    <w:rsid w:val="00A17803"/>
    <w:rsid w:val="00A23599"/>
    <w:rsid w:val="00A2686D"/>
    <w:rsid w:val="00A37534"/>
    <w:rsid w:val="00A44EAA"/>
    <w:rsid w:val="00A65E93"/>
    <w:rsid w:val="00A766C0"/>
    <w:rsid w:val="00A83359"/>
    <w:rsid w:val="00A83FA0"/>
    <w:rsid w:val="00A90CB5"/>
    <w:rsid w:val="00AA2C2A"/>
    <w:rsid w:val="00AB03CA"/>
    <w:rsid w:val="00AB19F9"/>
    <w:rsid w:val="00AB1FFF"/>
    <w:rsid w:val="00AB499B"/>
    <w:rsid w:val="00AE2063"/>
    <w:rsid w:val="00AE3993"/>
    <w:rsid w:val="00AE57FB"/>
    <w:rsid w:val="00AE70FA"/>
    <w:rsid w:val="00AF4290"/>
    <w:rsid w:val="00B07709"/>
    <w:rsid w:val="00B12C03"/>
    <w:rsid w:val="00B55A1E"/>
    <w:rsid w:val="00B76883"/>
    <w:rsid w:val="00B97E12"/>
    <w:rsid w:val="00BC02A4"/>
    <w:rsid w:val="00C05370"/>
    <w:rsid w:val="00C05AF7"/>
    <w:rsid w:val="00C06CD1"/>
    <w:rsid w:val="00C24DF7"/>
    <w:rsid w:val="00C313B3"/>
    <w:rsid w:val="00C372AC"/>
    <w:rsid w:val="00C42A3D"/>
    <w:rsid w:val="00C81321"/>
    <w:rsid w:val="00CC249E"/>
    <w:rsid w:val="00CE0345"/>
    <w:rsid w:val="00CF3B53"/>
    <w:rsid w:val="00D14EEC"/>
    <w:rsid w:val="00D16B21"/>
    <w:rsid w:val="00D22CE6"/>
    <w:rsid w:val="00D42F61"/>
    <w:rsid w:val="00D50B11"/>
    <w:rsid w:val="00D6666F"/>
    <w:rsid w:val="00D97C33"/>
    <w:rsid w:val="00DB013C"/>
    <w:rsid w:val="00DD6157"/>
    <w:rsid w:val="00DE4E21"/>
    <w:rsid w:val="00DF7802"/>
    <w:rsid w:val="00DF7891"/>
    <w:rsid w:val="00E035D6"/>
    <w:rsid w:val="00E3796D"/>
    <w:rsid w:val="00E410F7"/>
    <w:rsid w:val="00E5513D"/>
    <w:rsid w:val="00E5794F"/>
    <w:rsid w:val="00E63965"/>
    <w:rsid w:val="00E842EE"/>
    <w:rsid w:val="00E8610E"/>
    <w:rsid w:val="00E960B4"/>
    <w:rsid w:val="00EA7694"/>
    <w:rsid w:val="00EB3617"/>
    <w:rsid w:val="00EC016D"/>
    <w:rsid w:val="00ED3F70"/>
    <w:rsid w:val="00EF6171"/>
    <w:rsid w:val="00F11B45"/>
    <w:rsid w:val="00F23E2B"/>
    <w:rsid w:val="00F24D23"/>
    <w:rsid w:val="00F25790"/>
    <w:rsid w:val="00F27FDF"/>
    <w:rsid w:val="00F3716F"/>
    <w:rsid w:val="00F46F17"/>
    <w:rsid w:val="00F77EAF"/>
    <w:rsid w:val="00FB19BE"/>
    <w:rsid w:val="00FB276A"/>
    <w:rsid w:val="00FC6308"/>
    <w:rsid w:val="00FD30F1"/>
    <w:rsid w:val="00FD4428"/>
    <w:rsid w:val="00FE121F"/>
    <w:rsid w:val="00FE2E8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0F1"/>
    <w:rPr>
      <w:sz w:val="24"/>
      <w:szCs w:val="24"/>
    </w:rPr>
  </w:style>
  <w:style w:type="paragraph" w:styleId="Heading1">
    <w:name w:val="heading 1"/>
    <w:basedOn w:val="Normal"/>
    <w:next w:val="Normal"/>
    <w:link w:val="Heading1Char"/>
    <w:uiPriority w:val="99"/>
    <w:qFormat/>
    <w:rsid w:val="00FD30F1"/>
    <w:pPr>
      <w:keepNext/>
      <w:outlineLvl w:val="0"/>
    </w:pPr>
    <w:rPr>
      <w:b/>
      <w:bCs/>
    </w:rPr>
  </w:style>
  <w:style w:type="paragraph" w:styleId="Heading2">
    <w:name w:val="heading 2"/>
    <w:basedOn w:val="Normal"/>
    <w:next w:val="Normal"/>
    <w:link w:val="Heading2Char"/>
    <w:uiPriority w:val="99"/>
    <w:qFormat/>
    <w:rsid w:val="00FD30F1"/>
    <w:pPr>
      <w:keepNext/>
      <w:outlineLvl w:val="1"/>
    </w:pPr>
    <w:rPr>
      <w:b/>
      <w:bCs/>
      <w:szCs w:val="20"/>
      <w:u w:val="single"/>
    </w:rPr>
  </w:style>
  <w:style w:type="paragraph" w:styleId="Heading3">
    <w:name w:val="heading 3"/>
    <w:basedOn w:val="Normal"/>
    <w:next w:val="Normal"/>
    <w:link w:val="Heading3Char"/>
    <w:uiPriority w:val="99"/>
    <w:qFormat/>
    <w:rsid w:val="00FD30F1"/>
    <w:pPr>
      <w:keepNext/>
      <w:ind w:left="-69"/>
      <w:jc w:val="right"/>
      <w:outlineLvl w:val="2"/>
    </w:pPr>
    <w:rPr>
      <w:sz w:val="28"/>
      <w:szCs w:val="20"/>
    </w:rPr>
  </w:style>
  <w:style w:type="paragraph" w:styleId="Heading4">
    <w:name w:val="heading 4"/>
    <w:basedOn w:val="Normal"/>
    <w:next w:val="Normal"/>
    <w:link w:val="Heading4Char"/>
    <w:uiPriority w:val="99"/>
    <w:qFormat/>
    <w:rsid w:val="00FD30F1"/>
    <w:pPr>
      <w:keepNext/>
      <w:jc w:val="both"/>
      <w:outlineLvl w:val="3"/>
    </w:pPr>
    <w:rPr>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05A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5B05AE"/>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5B05A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5B05AE"/>
    <w:rPr>
      <w:rFonts w:ascii="Calibri" w:hAnsi="Calibri" w:cs="Times New Roman"/>
      <w:b/>
      <w:bCs/>
      <w:sz w:val="28"/>
      <w:szCs w:val="28"/>
    </w:rPr>
  </w:style>
  <w:style w:type="paragraph" w:styleId="Header">
    <w:name w:val="header"/>
    <w:basedOn w:val="Normal"/>
    <w:link w:val="HeaderChar"/>
    <w:uiPriority w:val="99"/>
    <w:rsid w:val="00FD30F1"/>
    <w:pPr>
      <w:tabs>
        <w:tab w:val="center" w:pos="4536"/>
        <w:tab w:val="right" w:pos="9072"/>
      </w:tabs>
    </w:pPr>
  </w:style>
  <w:style w:type="character" w:customStyle="1" w:styleId="HeaderChar">
    <w:name w:val="Header Char"/>
    <w:basedOn w:val="DefaultParagraphFont"/>
    <w:link w:val="Header"/>
    <w:uiPriority w:val="99"/>
    <w:semiHidden/>
    <w:locked/>
    <w:rsid w:val="005B05AE"/>
    <w:rPr>
      <w:rFonts w:cs="Times New Roman"/>
      <w:sz w:val="24"/>
      <w:szCs w:val="24"/>
    </w:rPr>
  </w:style>
  <w:style w:type="paragraph" w:styleId="Footer">
    <w:name w:val="footer"/>
    <w:basedOn w:val="Normal"/>
    <w:link w:val="FooterChar"/>
    <w:uiPriority w:val="99"/>
    <w:rsid w:val="00FD30F1"/>
    <w:pPr>
      <w:tabs>
        <w:tab w:val="center" w:pos="4536"/>
        <w:tab w:val="right" w:pos="9072"/>
      </w:tabs>
    </w:pPr>
  </w:style>
  <w:style w:type="character" w:customStyle="1" w:styleId="FooterChar">
    <w:name w:val="Footer Char"/>
    <w:basedOn w:val="DefaultParagraphFont"/>
    <w:link w:val="Footer"/>
    <w:uiPriority w:val="99"/>
    <w:semiHidden/>
    <w:locked/>
    <w:rsid w:val="005B05AE"/>
    <w:rPr>
      <w:rFonts w:cs="Times New Roman"/>
      <w:sz w:val="24"/>
      <w:szCs w:val="24"/>
    </w:rPr>
  </w:style>
  <w:style w:type="paragraph" w:styleId="Title">
    <w:name w:val="Title"/>
    <w:basedOn w:val="Normal"/>
    <w:link w:val="TitleChar"/>
    <w:uiPriority w:val="99"/>
    <w:qFormat/>
    <w:rsid w:val="00FD30F1"/>
    <w:pPr>
      <w:jc w:val="center"/>
    </w:pPr>
    <w:rPr>
      <w:rFonts w:ascii="Bookman Old Style" w:hAnsi="Bookman Old Style"/>
      <w:sz w:val="28"/>
      <w:szCs w:val="20"/>
    </w:rPr>
  </w:style>
  <w:style w:type="character" w:customStyle="1" w:styleId="TitleChar">
    <w:name w:val="Title Char"/>
    <w:basedOn w:val="DefaultParagraphFont"/>
    <w:link w:val="Title"/>
    <w:uiPriority w:val="99"/>
    <w:locked/>
    <w:rsid w:val="005B05AE"/>
    <w:rPr>
      <w:rFonts w:ascii="Cambria" w:hAnsi="Cambria" w:cs="Times New Roman"/>
      <w:b/>
      <w:bCs/>
      <w:kern w:val="28"/>
      <w:sz w:val="32"/>
      <w:szCs w:val="32"/>
    </w:rPr>
  </w:style>
  <w:style w:type="paragraph" w:styleId="Subtitle">
    <w:name w:val="Subtitle"/>
    <w:basedOn w:val="Normal"/>
    <w:link w:val="SubtitleChar"/>
    <w:uiPriority w:val="99"/>
    <w:qFormat/>
    <w:rsid w:val="00FD30F1"/>
    <w:pPr>
      <w:jc w:val="center"/>
    </w:pPr>
    <w:rPr>
      <w:rFonts w:ascii="Bookman Old Style" w:hAnsi="Bookman Old Style"/>
      <w:b/>
      <w:i/>
      <w:shadow/>
      <w:color w:val="000080"/>
      <w:spacing w:val="40"/>
      <w:sz w:val="32"/>
      <w:szCs w:val="20"/>
    </w:rPr>
  </w:style>
  <w:style w:type="character" w:customStyle="1" w:styleId="SubtitleChar">
    <w:name w:val="Subtitle Char"/>
    <w:basedOn w:val="DefaultParagraphFont"/>
    <w:link w:val="Subtitle"/>
    <w:uiPriority w:val="99"/>
    <w:locked/>
    <w:rsid w:val="005B05AE"/>
    <w:rPr>
      <w:rFonts w:ascii="Cambria" w:hAnsi="Cambria" w:cs="Times New Roman"/>
      <w:sz w:val="24"/>
      <w:szCs w:val="24"/>
    </w:rPr>
  </w:style>
  <w:style w:type="paragraph" w:styleId="BodyText2">
    <w:name w:val="Body Text 2"/>
    <w:basedOn w:val="Normal"/>
    <w:link w:val="BodyText2Char"/>
    <w:uiPriority w:val="99"/>
    <w:rsid w:val="00FD30F1"/>
    <w:pPr>
      <w:spacing w:after="120" w:line="480" w:lineRule="auto"/>
    </w:pPr>
  </w:style>
  <w:style w:type="character" w:customStyle="1" w:styleId="BodyText2Char">
    <w:name w:val="Body Text 2 Char"/>
    <w:basedOn w:val="DefaultParagraphFont"/>
    <w:link w:val="BodyText2"/>
    <w:uiPriority w:val="99"/>
    <w:semiHidden/>
    <w:locked/>
    <w:rsid w:val="005B05AE"/>
    <w:rPr>
      <w:rFonts w:cs="Times New Roman"/>
      <w:sz w:val="24"/>
      <w:szCs w:val="24"/>
    </w:rPr>
  </w:style>
  <w:style w:type="paragraph" w:styleId="BodyText3">
    <w:name w:val="Body Text 3"/>
    <w:basedOn w:val="Normal"/>
    <w:link w:val="BodyText3Char"/>
    <w:uiPriority w:val="99"/>
    <w:rsid w:val="00FD30F1"/>
    <w:rPr>
      <w:b/>
      <w:bCs/>
    </w:rPr>
  </w:style>
  <w:style w:type="character" w:customStyle="1" w:styleId="BodyText3Char">
    <w:name w:val="Body Text 3 Char"/>
    <w:basedOn w:val="DefaultParagraphFont"/>
    <w:link w:val="BodyText3"/>
    <w:uiPriority w:val="99"/>
    <w:semiHidden/>
    <w:locked/>
    <w:rsid w:val="005B05AE"/>
    <w:rPr>
      <w:rFonts w:cs="Times New Roman"/>
      <w:sz w:val="16"/>
      <w:szCs w:val="16"/>
    </w:rPr>
  </w:style>
  <w:style w:type="paragraph" w:customStyle="1" w:styleId="pkt">
    <w:name w:val="pkt"/>
    <w:basedOn w:val="Normal"/>
    <w:uiPriority w:val="99"/>
    <w:rsid w:val="00FD30F1"/>
    <w:pPr>
      <w:autoSpaceDE w:val="0"/>
      <w:autoSpaceDN w:val="0"/>
      <w:spacing w:before="60" w:after="60"/>
      <w:ind w:left="851" w:hanging="295"/>
      <w:jc w:val="both"/>
    </w:pPr>
    <w:rPr>
      <w:rFonts w:ascii="Univers-PL" w:hAnsi="Univers-PL"/>
      <w:sz w:val="19"/>
      <w:szCs w:val="19"/>
    </w:rPr>
  </w:style>
  <w:style w:type="paragraph" w:styleId="BodyTextIndent">
    <w:name w:val="Body Text Indent"/>
    <w:basedOn w:val="Normal"/>
    <w:link w:val="BodyTextIndentChar"/>
    <w:uiPriority w:val="99"/>
    <w:rsid w:val="00FD30F1"/>
    <w:pPr>
      <w:ind w:left="1080" w:hanging="1080"/>
    </w:pPr>
    <w:rPr>
      <w:b/>
      <w:bCs/>
    </w:rPr>
  </w:style>
  <w:style w:type="character" w:customStyle="1" w:styleId="BodyTextIndentChar">
    <w:name w:val="Body Text Indent Char"/>
    <w:basedOn w:val="DefaultParagraphFont"/>
    <w:link w:val="BodyTextIndent"/>
    <w:uiPriority w:val="99"/>
    <w:semiHidden/>
    <w:locked/>
    <w:rsid w:val="005B05AE"/>
    <w:rPr>
      <w:rFonts w:cs="Times New Roman"/>
      <w:sz w:val="24"/>
      <w:szCs w:val="24"/>
    </w:rPr>
  </w:style>
  <w:style w:type="paragraph" w:styleId="BodyText">
    <w:name w:val="Body Text"/>
    <w:basedOn w:val="Normal"/>
    <w:link w:val="BodyTextChar"/>
    <w:uiPriority w:val="99"/>
    <w:rsid w:val="00FD30F1"/>
    <w:rPr>
      <w:b/>
      <w:bCs/>
    </w:rPr>
  </w:style>
  <w:style w:type="character" w:customStyle="1" w:styleId="BodyTextChar">
    <w:name w:val="Body Text Char"/>
    <w:basedOn w:val="DefaultParagraphFont"/>
    <w:link w:val="BodyText"/>
    <w:uiPriority w:val="99"/>
    <w:semiHidden/>
    <w:locked/>
    <w:rsid w:val="005B05AE"/>
    <w:rPr>
      <w:rFonts w:cs="Times New Roman"/>
      <w:sz w:val="24"/>
      <w:szCs w:val="24"/>
    </w:rPr>
  </w:style>
  <w:style w:type="paragraph" w:styleId="BodyTextIndent2">
    <w:name w:val="Body Text Indent 2"/>
    <w:basedOn w:val="Normal"/>
    <w:link w:val="BodyTextIndent2Char"/>
    <w:uiPriority w:val="99"/>
    <w:rsid w:val="0064147A"/>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AF4290"/>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2161656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1193</Words>
  <Characters>7159</Characters>
  <Application>Microsoft Office Outlook</Application>
  <DocSecurity>0</DocSecurity>
  <Lines>0</Lines>
  <Paragraphs>0</Paragraphs>
  <ScaleCrop>false</ScaleCrop>
  <Company>ZOZ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Włoszczowa 2010-11-03</dc:title>
  <dc:subject/>
  <dc:creator>PI</dc:creator>
  <cp:keywords/>
  <dc:description/>
  <cp:lastModifiedBy>ZOZ</cp:lastModifiedBy>
  <cp:revision>2</cp:revision>
  <cp:lastPrinted>2011-10-12T11:44:00Z</cp:lastPrinted>
  <dcterms:created xsi:type="dcterms:W3CDTF">2011-12-14T09:37:00Z</dcterms:created>
  <dcterms:modified xsi:type="dcterms:W3CDTF">2011-12-14T09:37:00Z</dcterms:modified>
</cp:coreProperties>
</file>