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9D7" w:rsidRDefault="000519D7" w:rsidP="00C06CD1"/>
    <w:p w:rsidR="000519D7" w:rsidRPr="00907410" w:rsidRDefault="000519D7" w:rsidP="00907410"/>
    <w:p w:rsidR="000519D7" w:rsidRDefault="000519D7" w:rsidP="00ED2C0E">
      <w:pPr>
        <w:jc w:val="right"/>
      </w:pPr>
      <w:r>
        <w:t>Włoszczowa 2012-01- 18</w:t>
      </w:r>
    </w:p>
    <w:p w:rsidR="000519D7" w:rsidRDefault="000519D7" w:rsidP="00ED2C0E">
      <w:r>
        <w:t>Znak DOAT 06/01/2012</w:t>
      </w:r>
    </w:p>
    <w:p w:rsidR="000519D7" w:rsidRDefault="000519D7" w:rsidP="00ED2C0E"/>
    <w:p w:rsidR="000519D7" w:rsidRDefault="000519D7" w:rsidP="00ED2C0E"/>
    <w:p w:rsidR="000519D7" w:rsidRDefault="000519D7" w:rsidP="00747DA6"/>
    <w:p w:rsidR="000519D7" w:rsidRDefault="000519D7" w:rsidP="00ED2C0E"/>
    <w:p w:rsidR="000519D7" w:rsidRDefault="000519D7" w:rsidP="00ED2C0E">
      <w:pPr>
        <w:rPr>
          <w:b/>
        </w:rPr>
      </w:pPr>
      <w:r>
        <w:rPr>
          <w:b/>
        </w:rPr>
        <w:t xml:space="preserve">Dotyczy: Wyboru oferty najkorzystniejszej w przetargu nieograniczonym znak </w:t>
      </w:r>
    </w:p>
    <w:p w:rsidR="000519D7" w:rsidRDefault="000519D7" w:rsidP="00ED2C0E">
      <w:pPr>
        <w:rPr>
          <w:b/>
        </w:rPr>
      </w:pPr>
      <w:r>
        <w:rPr>
          <w:b/>
        </w:rPr>
        <w:t xml:space="preserve">                  18/11/2011 na dostawę rękawic medycznych dla Zespołu Opieki</w:t>
      </w:r>
    </w:p>
    <w:p w:rsidR="000519D7" w:rsidRDefault="000519D7" w:rsidP="00ED2C0E">
      <w:pPr>
        <w:rPr>
          <w:b/>
        </w:rPr>
      </w:pPr>
      <w:r>
        <w:rPr>
          <w:b/>
        </w:rPr>
        <w:t xml:space="preserve">                 Zdrowotnej im. Jana Pawła II we Włoszczowie.</w:t>
      </w: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Default="000519D7" w:rsidP="00ED2C0E">
      <w:r>
        <w:t xml:space="preserve">                Dyrektor Zespołu Opieki Zdrowotnej we Włoszczowie, działając na podstawie </w:t>
      </w:r>
    </w:p>
    <w:p w:rsidR="000519D7" w:rsidRDefault="000519D7" w:rsidP="00ED2C0E">
      <w:r>
        <w:t xml:space="preserve">art. 92 ust.1 pkt. 1 ustawy z dnia 29 stycznia 2004 roku Prawo zamówień publicznych </w:t>
      </w:r>
    </w:p>
    <w:p w:rsidR="000519D7" w:rsidRDefault="000519D7" w:rsidP="00ED2C0E">
      <w:r>
        <w:t>(Dz. U z 2010 r. Nr 113 poz. 759 ze zm.) informuje że w wyniku rozstrzygnięcia przetargu nieograniczonego znak 18/11/2011 na dostawę rękawic medycznych dla Zespołu Opieki Zdrowotnej im. Jana Pawła II we Włoszczowie jako najkorzystniejszą wybrano ofertę Firmy:</w:t>
      </w:r>
    </w:p>
    <w:p w:rsidR="000519D7" w:rsidRDefault="000519D7" w:rsidP="00ED2C0E">
      <w:pPr>
        <w:rPr>
          <w:b/>
        </w:rPr>
      </w:pPr>
    </w:p>
    <w:p w:rsidR="000519D7" w:rsidRPr="005427E9" w:rsidRDefault="000519D7" w:rsidP="00ED2C0E">
      <w:pPr>
        <w:rPr>
          <w:b/>
          <w:u w:val="single"/>
        </w:rPr>
      </w:pPr>
      <w:r w:rsidRPr="005427E9">
        <w:rPr>
          <w:b/>
          <w:u w:val="single"/>
        </w:rPr>
        <w:t>Pakiet nr 1</w:t>
      </w:r>
    </w:p>
    <w:p w:rsidR="000519D7" w:rsidRDefault="000519D7" w:rsidP="00ED2C0E"/>
    <w:p w:rsidR="000519D7" w:rsidRPr="00C21448" w:rsidRDefault="000519D7" w:rsidP="00ED2C0E">
      <w:r w:rsidRPr="00C21448">
        <w:t>Hand-Prod Sp. z o.o.</w:t>
      </w:r>
    </w:p>
    <w:p w:rsidR="000519D7" w:rsidRPr="00C21448" w:rsidRDefault="000519D7" w:rsidP="00ED2C0E">
      <w:r w:rsidRPr="00C21448">
        <w:t>ul. Leszczyńskiego 40A</w:t>
      </w:r>
    </w:p>
    <w:p w:rsidR="000519D7" w:rsidRPr="00C21448" w:rsidRDefault="000519D7" w:rsidP="00ED2C0E">
      <w:r w:rsidRPr="00C21448">
        <w:t>02-496 Warszawa</w:t>
      </w:r>
    </w:p>
    <w:p w:rsidR="000519D7" w:rsidRDefault="000519D7" w:rsidP="00ED2C0E">
      <w:pPr>
        <w:rPr>
          <w:b/>
        </w:rPr>
      </w:pPr>
    </w:p>
    <w:p w:rsidR="000519D7" w:rsidRDefault="000519D7" w:rsidP="00ED2C0E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94 pkt. Wybrany wykonawca zrealizuje zamówienie za cenę </w:t>
      </w:r>
      <w:r w:rsidRPr="00C21448">
        <w:t>127 868,54</w:t>
      </w:r>
      <w:r>
        <w:rPr>
          <w:b/>
        </w:rPr>
        <w:t xml:space="preserve"> </w:t>
      </w:r>
      <w:r w:rsidRPr="00C21448">
        <w:t>PLN</w:t>
      </w:r>
      <w:r>
        <w:t xml:space="preserve"> ( słownie złotych: sto dwadzieścia siedem tysięcy osiemset sześćdziesiąt osiem złotych 54/100)</w:t>
      </w:r>
    </w:p>
    <w:p w:rsidR="000519D7" w:rsidRDefault="000519D7" w:rsidP="00ED2C0E">
      <w:pPr>
        <w:spacing w:line="360" w:lineRule="auto"/>
      </w:pPr>
      <w:r>
        <w:t xml:space="preserve">Podpisanie umowy nastąpi w dniu 20 stycznia 2012 roku w siedzibie Zamawiającego) </w:t>
      </w:r>
    </w:p>
    <w:p w:rsidR="000519D7" w:rsidRDefault="000519D7" w:rsidP="00ED2C0E"/>
    <w:p w:rsidR="000519D7" w:rsidRDefault="000519D7" w:rsidP="00ED2C0E">
      <w:r>
        <w:t xml:space="preserve">Pozostałe oferty w pakiecie nr 1 to:  </w:t>
      </w:r>
    </w:p>
    <w:p w:rsidR="000519D7" w:rsidRDefault="000519D7" w:rsidP="00ED2C0E"/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 xml:space="preserve">Mercator Medical Sp. Akcyjna                                  </w:t>
      </w:r>
    </w:p>
    <w:p w:rsidR="000519D7" w:rsidRPr="00C21448" w:rsidRDefault="000519D7" w:rsidP="00ED2C0E">
      <w:r w:rsidRPr="00C21448">
        <w:t>ul. H. Modrzejewskiej 30</w:t>
      </w:r>
    </w:p>
    <w:p w:rsidR="000519D7" w:rsidRPr="00C21448" w:rsidRDefault="000519D7" w:rsidP="00ED2C0E">
      <w:r w:rsidRPr="00C21448">
        <w:t>31 – 327 Kraków</w:t>
      </w:r>
    </w:p>
    <w:p w:rsidR="000519D7" w:rsidRPr="00C21448" w:rsidRDefault="000519D7" w:rsidP="00ED2C0E">
      <w:r w:rsidRPr="00C21448">
        <w:t>Cena – 140 892,48zł</w:t>
      </w:r>
    </w:p>
    <w:p w:rsidR="000519D7" w:rsidRPr="00C21448" w:rsidRDefault="000519D7" w:rsidP="00ED2C0E">
      <w:r w:rsidRPr="00C21448">
        <w:t>Ilość uzyskanych punktów w ocenie ofert -  82,80 .</w:t>
      </w: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 xml:space="preserve">C.Z.M. „CEZAL”S.A.- Wrocław                                                       </w:t>
      </w:r>
    </w:p>
    <w:p w:rsidR="000519D7" w:rsidRPr="00C21448" w:rsidRDefault="000519D7" w:rsidP="00ED2C0E">
      <w:r w:rsidRPr="00C21448">
        <w:t xml:space="preserve">Oddział Kraków         </w:t>
      </w:r>
    </w:p>
    <w:p w:rsidR="000519D7" w:rsidRPr="00C21448" w:rsidRDefault="000519D7" w:rsidP="00ED2C0E">
      <w:r w:rsidRPr="00C21448">
        <w:t xml:space="preserve"> ul. Balicka 117</w:t>
      </w:r>
    </w:p>
    <w:p w:rsidR="000519D7" w:rsidRPr="00C21448" w:rsidRDefault="000519D7" w:rsidP="00ED2C0E">
      <w:r w:rsidRPr="00C21448">
        <w:t xml:space="preserve"> 30 – 149Kraków</w:t>
      </w:r>
    </w:p>
    <w:p w:rsidR="000519D7" w:rsidRPr="00C21448" w:rsidRDefault="000519D7" w:rsidP="00ED2C0E">
      <w:r w:rsidRPr="00C21448">
        <w:t>Cena – 136 873,60 zł</w:t>
      </w:r>
    </w:p>
    <w:p w:rsidR="000519D7" w:rsidRPr="00C21448" w:rsidRDefault="000519D7" w:rsidP="00ED2C0E">
      <w:r w:rsidRPr="00C21448">
        <w:t xml:space="preserve">Ilość uzyskanych punktów w ocenie ofert – 90,40. </w:t>
      </w:r>
    </w:p>
    <w:p w:rsidR="000519D7" w:rsidRPr="00C21448" w:rsidRDefault="000519D7" w:rsidP="00ED2C0E"/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 xml:space="preserve">G.C.Z.M. „ZARYS” Sp. z o.o.                                                          </w:t>
      </w:r>
    </w:p>
    <w:p w:rsidR="000519D7" w:rsidRPr="00C21448" w:rsidRDefault="000519D7" w:rsidP="00ED2C0E">
      <w:r w:rsidRPr="00C21448">
        <w:t xml:space="preserve">  ul. Pod Borem 18</w:t>
      </w:r>
    </w:p>
    <w:p w:rsidR="000519D7" w:rsidRPr="00C21448" w:rsidRDefault="000519D7" w:rsidP="00ED2C0E">
      <w:r w:rsidRPr="00C21448">
        <w:t xml:space="preserve"> 41- 808 Zabrze</w:t>
      </w:r>
    </w:p>
    <w:p w:rsidR="000519D7" w:rsidRPr="00C21448" w:rsidRDefault="000519D7" w:rsidP="00ED2C0E">
      <w:r w:rsidRPr="00C21448">
        <w:t>Cena – 151 200,00zł</w:t>
      </w:r>
    </w:p>
    <w:p w:rsidR="000519D7" w:rsidRPr="00C21448" w:rsidRDefault="000519D7" w:rsidP="00ED2C0E">
      <w:r w:rsidRPr="00C21448">
        <w:t xml:space="preserve">Ilość uzyskanych punktów w ocenie ofert – 80 . </w:t>
      </w:r>
    </w:p>
    <w:p w:rsidR="000519D7" w:rsidRPr="00C21448" w:rsidRDefault="000519D7" w:rsidP="00ED2C0E"/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 xml:space="preserve">Bialmed Sp. z o.o.                                                             </w:t>
      </w:r>
    </w:p>
    <w:p w:rsidR="000519D7" w:rsidRPr="00C21448" w:rsidRDefault="000519D7" w:rsidP="00ED2C0E">
      <w:r w:rsidRPr="00C21448">
        <w:t xml:space="preserve"> ul. Konopnickiej 11a</w:t>
      </w:r>
    </w:p>
    <w:p w:rsidR="000519D7" w:rsidRPr="00C21448" w:rsidRDefault="000519D7" w:rsidP="00ED2C0E">
      <w:r w:rsidRPr="00C21448">
        <w:t xml:space="preserve"> 12 – 230 Biała Piska</w:t>
      </w:r>
    </w:p>
    <w:p w:rsidR="000519D7" w:rsidRPr="00C21448" w:rsidRDefault="000519D7" w:rsidP="00ED2C0E">
      <w:r w:rsidRPr="00C21448">
        <w:t>Cena – 130 083,84 zł</w:t>
      </w:r>
    </w:p>
    <w:p w:rsidR="000519D7" w:rsidRPr="00C21448" w:rsidRDefault="000519D7" w:rsidP="00ED2C0E">
      <w:r w:rsidRPr="00C21448">
        <w:t xml:space="preserve">Ilość uzyskanych punktów w ocenie ofert – 84,40 . </w:t>
      </w:r>
    </w:p>
    <w:p w:rsidR="000519D7" w:rsidRPr="00C21448" w:rsidRDefault="000519D7" w:rsidP="00ED2C0E"/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pPr>
        <w:autoSpaceDE w:val="0"/>
        <w:autoSpaceDN w:val="0"/>
        <w:adjustRightInd w:val="0"/>
      </w:pPr>
      <w:r w:rsidRPr="00C21448">
        <w:t>INTERGOS</w:t>
      </w:r>
    </w:p>
    <w:p w:rsidR="000519D7" w:rsidRPr="00C21448" w:rsidRDefault="000519D7" w:rsidP="00ED2C0E">
      <w:r w:rsidRPr="00C21448">
        <w:t>Przedsiębiorstwo Wielobranżowe Sp. z  o.</w:t>
      </w:r>
    </w:p>
    <w:p w:rsidR="000519D7" w:rsidRPr="00C21448" w:rsidRDefault="000519D7" w:rsidP="00ED2C0E">
      <w:r w:rsidRPr="00C21448">
        <w:t xml:space="preserve"> ul. Legionów </w:t>
      </w:r>
      <w:smartTag w:uri="urn:schemas-microsoft-com:office:smarttags" w:element="metricconverter">
        <w:smartTagPr>
          <w:attr w:name="ProductID" w:val="59 A"/>
        </w:smartTagPr>
        <w:r w:rsidRPr="00C21448">
          <w:t>59 A</w:t>
        </w:r>
      </w:smartTag>
    </w:p>
    <w:p w:rsidR="000519D7" w:rsidRPr="00C21448" w:rsidRDefault="000519D7" w:rsidP="00ED2C0E">
      <w:r w:rsidRPr="00C21448">
        <w:t xml:space="preserve"> 43 – 300 Bielsko - Biała</w:t>
      </w:r>
    </w:p>
    <w:p w:rsidR="000519D7" w:rsidRPr="00C21448" w:rsidRDefault="000519D7" w:rsidP="00ED2C0E">
      <w:r w:rsidRPr="00C21448">
        <w:t>Cena – 138 024,48 zł</w:t>
      </w:r>
    </w:p>
    <w:p w:rsidR="000519D7" w:rsidRPr="00C21448" w:rsidRDefault="000519D7" w:rsidP="00ED2C0E">
      <w:r w:rsidRPr="00C21448">
        <w:t xml:space="preserve">Ilość uzyskanych punktów w ocenie ofert – 92,40 . </w:t>
      </w:r>
    </w:p>
    <w:p w:rsidR="000519D7" w:rsidRPr="00C21448" w:rsidRDefault="000519D7" w:rsidP="00ED2C0E"/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 xml:space="preserve">Toruńskie Zakłady </w:t>
      </w:r>
    </w:p>
    <w:p w:rsidR="000519D7" w:rsidRPr="00C21448" w:rsidRDefault="000519D7" w:rsidP="00ED2C0E">
      <w:r w:rsidRPr="00C21448">
        <w:t xml:space="preserve">Materiałów Opatrunkowych S.A.                                               </w:t>
      </w:r>
    </w:p>
    <w:p w:rsidR="000519D7" w:rsidRPr="00C21448" w:rsidRDefault="000519D7" w:rsidP="00ED2C0E">
      <w:r w:rsidRPr="00C21448">
        <w:t xml:space="preserve">  ul. Żółkiewskiego20/26</w:t>
      </w:r>
    </w:p>
    <w:p w:rsidR="000519D7" w:rsidRPr="00C21448" w:rsidRDefault="000519D7" w:rsidP="00ED2C0E">
      <w:r w:rsidRPr="00C21448">
        <w:t>87 – 100 Toruń</w:t>
      </w:r>
    </w:p>
    <w:p w:rsidR="000519D7" w:rsidRPr="00C21448" w:rsidRDefault="000519D7" w:rsidP="00ED2C0E">
      <w:r w:rsidRPr="00C21448">
        <w:t>Cena – 136 302,40 zł</w:t>
      </w:r>
    </w:p>
    <w:p w:rsidR="000519D7" w:rsidRPr="00C21448" w:rsidRDefault="000519D7" w:rsidP="00ED2C0E">
      <w:r w:rsidRPr="00C21448">
        <w:t xml:space="preserve">Ilość uzyskanych punktów w ocenie ofert – 92,20 . </w:t>
      </w:r>
    </w:p>
    <w:p w:rsidR="000519D7" w:rsidRPr="00C21448" w:rsidRDefault="000519D7" w:rsidP="00ED2C0E"/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 xml:space="preserve">SKAMEX Sp. z o.o. S.K. A                                                                     </w:t>
      </w:r>
    </w:p>
    <w:p w:rsidR="000519D7" w:rsidRPr="00C21448" w:rsidRDefault="000519D7" w:rsidP="00ED2C0E">
      <w:r w:rsidRPr="00C21448">
        <w:t xml:space="preserve"> ul. Częstochowska 38/52</w:t>
      </w:r>
    </w:p>
    <w:p w:rsidR="000519D7" w:rsidRPr="00C21448" w:rsidRDefault="000519D7" w:rsidP="00ED2C0E">
      <w:r w:rsidRPr="00C21448">
        <w:t>93 – 121 Łódź</w:t>
      </w:r>
    </w:p>
    <w:p w:rsidR="000519D7" w:rsidRPr="00C21448" w:rsidRDefault="000519D7" w:rsidP="00ED2C0E">
      <w:r w:rsidRPr="00C21448">
        <w:t>Cena – 164 747,52 zł</w:t>
      </w:r>
    </w:p>
    <w:p w:rsidR="000519D7" w:rsidRPr="00C21448" w:rsidRDefault="000519D7" w:rsidP="00ED2C0E">
      <w:r w:rsidRPr="00C21448">
        <w:t xml:space="preserve">Ilość uzyskanych punktów w ocenie ofert – 71,40 . </w:t>
      </w: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Default="000519D7" w:rsidP="00ED2C0E">
      <w:pPr>
        <w:rPr>
          <w:b/>
        </w:rPr>
      </w:pPr>
    </w:p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>Przedsiębiorstwo Zaopatrzenia Lecznictwa</w:t>
      </w:r>
    </w:p>
    <w:p w:rsidR="000519D7" w:rsidRPr="00C21448" w:rsidRDefault="000519D7" w:rsidP="00ED2C0E">
      <w:r w:rsidRPr="00C21448">
        <w:t xml:space="preserve">Cezal Lublin Sp. z o.o.                                                          </w:t>
      </w:r>
    </w:p>
    <w:p w:rsidR="000519D7" w:rsidRPr="00C21448" w:rsidRDefault="000519D7" w:rsidP="00ED2C0E">
      <w:r w:rsidRPr="00C21448">
        <w:t xml:space="preserve"> ul. Al. Spółdzielczości Pracy 38</w:t>
      </w:r>
    </w:p>
    <w:p w:rsidR="000519D7" w:rsidRPr="00C21448" w:rsidRDefault="000519D7" w:rsidP="00ED2C0E">
      <w:r w:rsidRPr="00C21448">
        <w:t xml:space="preserve"> 20 – 147 Lublin</w:t>
      </w:r>
    </w:p>
    <w:p w:rsidR="000519D7" w:rsidRPr="00C21448" w:rsidRDefault="000519D7" w:rsidP="00ED2C0E">
      <w:r w:rsidRPr="00C21448">
        <w:t>Cena – 144 306,40 zł</w:t>
      </w:r>
    </w:p>
    <w:p w:rsidR="000519D7" w:rsidRPr="00C21448" w:rsidRDefault="000519D7" w:rsidP="00ED2C0E">
      <w:r w:rsidRPr="00C21448">
        <w:t xml:space="preserve">Ilość uzyskanych punktów w ocenie ofert – 88,20 . </w:t>
      </w:r>
    </w:p>
    <w:p w:rsidR="000519D7" w:rsidRPr="00C21448" w:rsidRDefault="000519D7" w:rsidP="00ED2C0E"/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 xml:space="preserve">Abena Polska Sp. z o.o.                                                                  </w:t>
      </w:r>
    </w:p>
    <w:p w:rsidR="000519D7" w:rsidRPr="00C21448" w:rsidRDefault="000519D7" w:rsidP="00ED2C0E">
      <w:r w:rsidRPr="00C21448">
        <w:t xml:space="preserve">  ul. Nowa 15, Łozienica</w:t>
      </w:r>
    </w:p>
    <w:p w:rsidR="000519D7" w:rsidRPr="00C21448" w:rsidRDefault="000519D7" w:rsidP="00ED2C0E">
      <w:r w:rsidRPr="00C21448">
        <w:t>72 – 100 Goleniów</w:t>
      </w:r>
    </w:p>
    <w:p w:rsidR="000519D7" w:rsidRPr="00C21448" w:rsidRDefault="000519D7" w:rsidP="00ED2C0E">
      <w:r w:rsidRPr="00C21448">
        <w:t>Cena – 154 681,92 zł</w:t>
      </w:r>
    </w:p>
    <w:p w:rsidR="000519D7" w:rsidRPr="00C21448" w:rsidRDefault="000519D7" w:rsidP="00ED2C0E">
      <w:r w:rsidRPr="00C21448">
        <w:t xml:space="preserve">Ilość uzyskanych punktów w ocenie ofert – 86,40 . </w:t>
      </w:r>
    </w:p>
    <w:p w:rsidR="000519D7" w:rsidRPr="00C21448" w:rsidRDefault="000519D7" w:rsidP="00ED2C0E"/>
    <w:p w:rsidR="000519D7" w:rsidRPr="00A20569" w:rsidRDefault="000519D7" w:rsidP="00ED2C0E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ED2C0E">
      <w:r w:rsidRPr="00C21448">
        <w:t xml:space="preserve">Sorimex Sp. z o.o. Sp. k.                                                          </w:t>
      </w:r>
    </w:p>
    <w:p w:rsidR="000519D7" w:rsidRPr="00C21448" w:rsidRDefault="000519D7" w:rsidP="00ED2C0E">
      <w:r w:rsidRPr="00C21448">
        <w:t xml:space="preserve"> ul. Równinna 25</w:t>
      </w:r>
    </w:p>
    <w:p w:rsidR="000519D7" w:rsidRPr="00C21448" w:rsidRDefault="000519D7" w:rsidP="00ED2C0E">
      <w:r w:rsidRPr="00C21448">
        <w:t>87 – 100 Toruń</w:t>
      </w:r>
    </w:p>
    <w:p w:rsidR="000519D7" w:rsidRPr="00C21448" w:rsidRDefault="000519D7" w:rsidP="00ED2C0E">
      <w:r w:rsidRPr="00C21448">
        <w:t>Cena –135 734,40 zł</w:t>
      </w:r>
    </w:p>
    <w:p w:rsidR="000519D7" w:rsidRPr="00C21448" w:rsidRDefault="000519D7" w:rsidP="00ED2C0E">
      <w:r w:rsidRPr="00C21448">
        <w:t xml:space="preserve">Ilość uzyskanych punktów w ocenie ofert – 92,20 . </w:t>
      </w:r>
    </w:p>
    <w:p w:rsidR="000519D7" w:rsidRDefault="000519D7" w:rsidP="00ED2C0E">
      <w:pPr>
        <w:rPr>
          <w:b/>
        </w:rPr>
      </w:pPr>
    </w:p>
    <w:p w:rsidR="000519D7" w:rsidRDefault="000519D7" w:rsidP="00661D72">
      <w:pPr>
        <w:rPr>
          <w:b/>
          <w:u w:val="single"/>
          <w:lang w:val="en-US"/>
        </w:rPr>
      </w:pPr>
      <w:r w:rsidRPr="00572784">
        <w:rPr>
          <w:b/>
          <w:u w:val="single"/>
          <w:lang w:val="en-US"/>
        </w:rPr>
        <w:t>Pakiet nr 2</w:t>
      </w:r>
    </w:p>
    <w:p w:rsidR="000519D7" w:rsidRDefault="000519D7" w:rsidP="00661D72">
      <w:pPr>
        <w:rPr>
          <w:b/>
          <w:u w:val="single"/>
          <w:lang w:val="en-US"/>
        </w:rPr>
      </w:pPr>
    </w:p>
    <w:p w:rsidR="000519D7" w:rsidRPr="00C21448" w:rsidRDefault="000519D7" w:rsidP="00661D72">
      <w:r w:rsidRPr="00C21448">
        <w:rPr>
          <w:lang w:val="en-US"/>
        </w:rPr>
        <w:t xml:space="preserve">Mercator Medical Sp. </w:t>
      </w:r>
      <w:r w:rsidRPr="00C21448">
        <w:t xml:space="preserve">Akcyjna                                  </w:t>
      </w:r>
    </w:p>
    <w:p w:rsidR="000519D7" w:rsidRPr="00C21448" w:rsidRDefault="000519D7" w:rsidP="00661D72">
      <w:r w:rsidRPr="00C21448">
        <w:t>ul. H. Modrzejewskiej 30</w:t>
      </w:r>
    </w:p>
    <w:p w:rsidR="000519D7" w:rsidRDefault="000519D7" w:rsidP="00661D72">
      <w:pPr>
        <w:rPr>
          <w:b/>
        </w:rPr>
      </w:pPr>
      <w:r w:rsidRPr="00C21448">
        <w:t>31 – 327 Kraków</w:t>
      </w:r>
    </w:p>
    <w:p w:rsidR="000519D7" w:rsidRDefault="000519D7" w:rsidP="00661D72">
      <w:pPr>
        <w:rPr>
          <w:b/>
        </w:rPr>
      </w:pPr>
    </w:p>
    <w:p w:rsidR="000519D7" w:rsidRDefault="000519D7" w:rsidP="00661D72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100 pkt. Wybrany wykonawca zrealizuje zamówienie za cenę </w:t>
      </w:r>
      <w:r w:rsidRPr="00C21448">
        <w:t>26 072,01 PLN</w:t>
      </w:r>
      <w:r>
        <w:t xml:space="preserve"> ( słownie złotych: dwadzieścia sześć tysięcy siedemdziesiąt dwa złote 01/100)</w:t>
      </w:r>
    </w:p>
    <w:p w:rsidR="000519D7" w:rsidRDefault="000519D7" w:rsidP="00661D72">
      <w:pPr>
        <w:spacing w:line="360" w:lineRule="auto"/>
      </w:pPr>
      <w:r>
        <w:t xml:space="preserve">Podpisanie umowy nastąpi w dniu 20 stycznia 2012 roku w siedzibie Zamawiającego) </w:t>
      </w:r>
    </w:p>
    <w:p w:rsidR="000519D7" w:rsidRDefault="000519D7" w:rsidP="00661D72"/>
    <w:p w:rsidR="000519D7" w:rsidRDefault="000519D7" w:rsidP="00661D72">
      <w:r>
        <w:t xml:space="preserve">Pozostałe oferty w pakiecie nr 2 to:  </w:t>
      </w:r>
    </w:p>
    <w:p w:rsidR="000519D7" w:rsidRDefault="000519D7" w:rsidP="00661D72"/>
    <w:p w:rsidR="000519D7" w:rsidRPr="00A20569" w:rsidRDefault="000519D7" w:rsidP="00661D72">
      <w:pPr>
        <w:rPr>
          <w:u w:val="single"/>
        </w:rPr>
      </w:pPr>
      <w:r w:rsidRPr="00A20569">
        <w:rPr>
          <w:u w:val="single"/>
        </w:rPr>
        <w:t>Oferta Firmy:</w:t>
      </w:r>
    </w:p>
    <w:p w:rsidR="000519D7" w:rsidRPr="00C21448" w:rsidRDefault="000519D7" w:rsidP="00661D72">
      <w:r w:rsidRPr="00C21448">
        <w:t xml:space="preserve">G.C.Z.M. „ZARYS” Sp. z o.o.                                                          </w:t>
      </w:r>
    </w:p>
    <w:p w:rsidR="000519D7" w:rsidRPr="00C21448" w:rsidRDefault="000519D7" w:rsidP="00661D72">
      <w:r w:rsidRPr="00C21448">
        <w:t xml:space="preserve">  ul. Pod Borem 18</w:t>
      </w:r>
    </w:p>
    <w:p w:rsidR="000519D7" w:rsidRPr="00C21448" w:rsidRDefault="000519D7" w:rsidP="00661D72">
      <w:r w:rsidRPr="00C21448">
        <w:t xml:space="preserve"> 41- 808 Zabrze</w:t>
      </w:r>
    </w:p>
    <w:p w:rsidR="000519D7" w:rsidRPr="00C21448" w:rsidRDefault="000519D7" w:rsidP="00661D72">
      <w:r w:rsidRPr="00C21448">
        <w:t>Cena –  27 575,10 zł</w:t>
      </w:r>
    </w:p>
    <w:p w:rsidR="000519D7" w:rsidRPr="00C21448" w:rsidRDefault="000519D7" w:rsidP="00661D72">
      <w:r w:rsidRPr="00C21448">
        <w:t>Ilość uzyskanych punktów w ocenie ofert – 92.</w:t>
      </w:r>
    </w:p>
    <w:p w:rsidR="000519D7" w:rsidRPr="00747DA6" w:rsidRDefault="000519D7" w:rsidP="00661D72">
      <w:pPr>
        <w:rPr>
          <w:b/>
          <w:u w:val="single"/>
        </w:rPr>
      </w:pPr>
    </w:p>
    <w:p w:rsidR="000519D7" w:rsidRPr="00747DA6" w:rsidRDefault="000519D7" w:rsidP="00661D72">
      <w:pPr>
        <w:rPr>
          <w:b/>
          <w:u w:val="single"/>
        </w:rPr>
      </w:pPr>
    </w:p>
    <w:p w:rsidR="000519D7" w:rsidRDefault="000519D7" w:rsidP="00661D72">
      <w:pPr>
        <w:rPr>
          <w:b/>
          <w:u w:val="single"/>
        </w:rPr>
      </w:pPr>
    </w:p>
    <w:p w:rsidR="000519D7" w:rsidRPr="00747DA6" w:rsidRDefault="000519D7" w:rsidP="00661D72">
      <w:pPr>
        <w:rPr>
          <w:b/>
          <w:u w:val="single"/>
        </w:rPr>
      </w:pPr>
    </w:p>
    <w:p w:rsidR="000519D7" w:rsidRDefault="000519D7" w:rsidP="00661D72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Pakiet nr 3</w:t>
      </w:r>
    </w:p>
    <w:p w:rsidR="000519D7" w:rsidRPr="00572784" w:rsidRDefault="000519D7" w:rsidP="00661D72">
      <w:pPr>
        <w:rPr>
          <w:b/>
          <w:u w:val="single"/>
          <w:lang w:val="en-US"/>
        </w:rPr>
      </w:pPr>
    </w:p>
    <w:p w:rsidR="000519D7" w:rsidRPr="00A20569" w:rsidRDefault="000519D7" w:rsidP="00661D72">
      <w:r w:rsidRPr="00A20569">
        <w:rPr>
          <w:lang w:val="en-US"/>
        </w:rPr>
        <w:t xml:space="preserve">Mercator Medical Sp. </w:t>
      </w:r>
      <w:r w:rsidRPr="00A20569">
        <w:t xml:space="preserve">Akcyjna                                  </w:t>
      </w:r>
    </w:p>
    <w:p w:rsidR="000519D7" w:rsidRPr="00A20569" w:rsidRDefault="000519D7" w:rsidP="00661D72">
      <w:r w:rsidRPr="00A20569">
        <w:t>ul. H. Modrzejewskiej 30</w:t>
      </w:r>
    </w:p>
    <w:p w:rsidR="000519D7" w:rsidRDefault="000519D7" w:rsidP="00661D72">
      <w:pPr>
        <w:rPr>
          <w:b/>
        </w:rPr>
      </w:pPr>
      <w:r w:rsidRPr="00A20569">
        <w:t>31 – 327 Kraków</w:t>
      </w:r>
    </w:p>
    <w:p w:rsidR="000519D7" w:rsidRDefault="000519D7" w:rsidP="00661D72">
      <w:pPr>
        <w:rPr>
          <w:b/>
        </w:rPr>
      </w:pPr>
    </w:p>
    <w:p w:rsidR="000519D7" w:rsidRDefault="000519D7" w:rsidP="00661D72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100 pkt. Wybrany wykonawca zrealizuje zamówienie za cenę </w:t>
      </w:r>
      <w:r w:rsidRPr="00C21448">
        <w:t>28 560,60 PLN</w:t>
      </w:r>
      <w:r>
        <w:t xml:space="preserve"> ( słownie złotych: dwadzieścia osiem tysięcy pięćset sześćdziesiąt złotych 60/100)</w:t>
      </w:r>
    </w:p>
    <w:p w:rsidR="000519D7" w:rsidRDefault="000519D7" w:rsidP="00661D72">
      <w:pPr>
        <w:spacing w:line="360" w:lineRule="auto"/>
      </w:pPr>
      <w:r>
        <w:t>Podpisanie umowy nastąpi w dniu 20 stycznia 2012 roku w siedzibie Zamawiającego.</w:t>
      </w:r>
    </w:p>
    <w:p w:rsidR="000519D7" w:rsidRDefault="000519D7" w:rsidP="00661D72">
      <w:pPr>
        <w:spacing w:line="360" w:lineRule="auto"/>
      </w:pPr>
    </w:p>
    <w:p w:rsidR="000519D7" w:rsidRDefault="000519D7" w:rsidP="00661D72">
      <w:pPr>
        <w:spacing w:line="360" w:lineRule="auto"/>
      </w:pPr>
      <w:r>
        <w:t xml:space="preserve">Ofertę firmy </w:t>
      </w:r>
      <w:r w:rsidRPr="00B9732A">
        <w:t>SKAMEX Sp. z o.o. S.K.A.</w:t>
      </w:r>
      <w:r>
        <w:t xml:space="preserve"> ul. Częstochowska 38/52 ,93-121 Łódź  odrzucono na podstawie art.89 ust.1 pkt.2  Ustawy z dnia 29 stycznia 2004 roku Prawo zamówień publicznych ( Dz.U. z 2007r Nr 223 poz. 1655 ze zm. )jej treść nie odpowiada treści SIWZ.</w:t>
      </w:r>
    </w:p>
    <w:p w:rsidR="000519D7" w:rsidRPr="00395255" w:rsidRDefault="000519D7" w:rsidP="00661D72">
      <w:pPr>
        <w:spacing w:line="360" w:lineRule="auto"/>
        <w:rPr>
          <w:u w:val="single"/>
        </w:rPr>
      </w:pPr>
      <w:r w:rsidRPr="00395255">
        <w:rPr>
          <w:color w:val="000000"/>
          <w:u w:val="single"/>
        </w:rPr>
        <w:t>Uzasadnienie faktyczne</w:t>
      </w:r>
      <w:r>
        <w:rPr>
          <w:color w:val="000000"/>
          <w:u w:val="single"/>
        </w:rPr>
        <w:t xml:space="preserve">:  </w:t>
      </w:r>
      <w:r w:rsidRPr="00661D72">
        <w:rPr>
          <w:color w:val="000000"/>
        </w:rPr>
        <w:t>Firma</w:t>
      </w:r>
      <w:r>
        <w:rPr>
          <w:color w:val="000000"/>
          <w:u w:val="single"/>
        </w:rPr>
        <w:t xml:space="preserve"> </w:t>
      </w:r>
      <w:r w:rsidRPr="00B9732A">
        <w:t>SKAMEX Sp. z o.o. S.K.A</w:t>
      </w:r>
      <w:r>
        <w:t xml:space="preserve"> zamieniła numery pakietów, ceny jednostkowe i wartość pakietu.</w:t>
      </w:r>
    </w:p>
    <w:p w:rsidR="000519D7" w:rsidRDefault="000519D7" w:rsidP="00661D72"/>
    <w:p w:rsidR="000519D7" w:rsidRPr="00395255" w:rsidRDefault="000519D7" w:rsidP="00661D72">
      <w:pPr>
        <w:rPr>
          <w:b/>
          <w:u w:val="single"/>
        </w:rPr>
      </w:pPr>
      <w:r w:rsidRPr="00395255">
        <w:rPr>
          <w:b/>
          <w:u w:val="single"/>
        </w:rPr>
        <w:t>Pakiet nr 4</w:t>
      </w:r>
    </w:p>
    <w:p w:rsidR="000519D7" w:rsidRPr="00395255" w:rsidRDefault="000519D7" w:rsidP="00661D72">
      <w:pPr>
        <w:rPr>
          <w:b/>
          <w:u w:val="single"/>
        </w:rPr>
      </w:pPr>
    </w:p>
    <w:p w:rsidR="000519D7" w:rsidRPr="00C21448" w:rsidRDefault="000519D7" w:rsidP="00661D72">
      <w:r w:rsidRPr="00C21448">
        <w:t xml:space="preserve">G.C.Z.M. „ZARYS” Sp. z o.o.                                                          </w:t>
      </w:r>
    </w:p>
    <w:p w:rsidR="000519D7" w:rsidRPr="00C21448" w:rsidRDefault="000519D7" w:rsidP="00661D72">
      <w:r w:rsidRPr="00C21448">
        <w:t xml:space="preserve">  ul. Pod Borem 18</w:t>
      </w:r>
    </w:p>
    <w:p w:rsidR="000519D7" w:rsidRPr="00C21448" w:rsidRDefault="000519D7" w:rsidP="00661D72">
      <w:r w:rsidRPr="00C21448">
        <w:t xml:space="preserve"> 41- 808 Zabrze</w:t>
      </w:r>
    </w:p>
    <w:p w:rsidR="000519D7" w:rsidRDefault="000519D7" w:rsidP="00661D72">
      <w:pPr>
        <w:rPr>
          <w:b/>
        </w:rPr>
      </w:pPr>
    </w:p>
    <w:p w:rsidR="000519D7" w:rsidRDefault="000519D7" w:rsidP="00661D72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100 pkt. Wybrany wykonawca zrealizuje zamówienie za cenę </w:t>
      </w:r>
      <w:r w:rsidRPr="00A20569">
        <w:t>11 858,40 PLN</w:t>
      </w:r>
      <w:r>
        <w:t xml:space="preserve"> ( słownie złotych: jedenaście tysięcy osiemset pięćdziesiąt osiem złotych 40/100)</w:t>
      </w:r>
    </w:p>
    <w:p w:rsidR="000519D7" w:rsidRDefault="000519D7" w:rsidP="00661D72">
      <w:pPr>
        <w:spacing w:line="360" w:lineRule="auto"/>
      </w:pPr>
      <w:r>
        <w:t xml:space="preserve">Podpisanie umowy nastąpi w dniu 20 stycznia 2012 roku w siedzibie Zamawiającego) </w:t>
      </w:r>
    </w:p>
    <w:p w:rsidR="000519D7" w:rsidRDefault="000519D7" w:rsidP="00661D72">
      <w:pPr>
        <w:spacing w:line="360" w:lineRule="auto"/>
      </w:pPr>
    </w:p>
    <w:p w:rsidR="000519D7" w:rsidRDefault="000519D7" w:rsidP="006C52DA">
      <w:pPr>
        <w:spacing w:line="360" w:lineRule="auto"/>
      </w:pPr>
      <w:r>
        <w:t xml:space="preserve">Ofertę firmy </w:t>
      </w:r>
      <w:r w:rsidRPr="00B9732A">
        <w:t>SKAMEX Sp. z o.o. S.K.A.</w:t>
      </w:r>
      <w:r>
        <w:t xml:space="preserve"> ul. Częstochowska 38/52 ,93-121 Łódź  odrzucono na podstawie art.89 ust.1 pkt.2  Ustawy z dnia 29 stycznia 2004 roku Prawo zamówień publicznych ( Dz.U. z 2007r Nr 223 poz. 1655 ze zm. )jej treść nie odpowiada treści SIWZ.</w:t>
      </w:r>
    </w:p>
    <w:p w:rsidR="000519D7" w:rsidRPr="000859DD" w:rsidRDefault="000519D7" w:rsidP="00A20569">
      <w:pPr>
        <w:spacing w:line="360" w:lineRule="auto"/>
      </w:pPr>
      <w:r w:rsidRPr="00395255">
        <w:rPr>
          <w:color w:val="000000"/>
          <w:u w:val="single"/>
        </w:rPr>
        <w:t>Uzasadnienie faktyczne</w:t>
      </w:r>
      <w:r>
        <w:rPr>
          <w:color w:val="000000"/>
          <w:u w:val="single"/>
        </w:rPr>
        <w:t xml:space="preserve">: </w:t>
      </w:r>
      <w:r w:rsidRPr="00661D72">
        <w:rPr>
          <w:color w:val="000000"/>
        </w:rPr>
        <w:t>Firma</w:t>
      </w:r>
      <w:r>
        <w:rPr>
          <w:color w:val="000000"/>
          <w:u w:val="single"/>
        </w:rPr>
        <w:t xml:space="preserve"> </w:t>
      </w:r>
      <w:r w:rsidRPr="00B9732A">
        <w:t>SKAMEX Sp. z o.o. S.K.A</w:t>
      </w:r>
      <w:r>
        <w:t xml:space="preserve"> zamieniła numery pakietów, ceny jednostkowe i wartość pakietu .</w:t>
      </w:r>
    </w:p>
    <w:sectPr w:rsidR="000519D7" w:rsidRPr="000859DD" w:rsidSect="002666AD">
      <w:headerReference w:type="first" r:id="rId7"/>
      <w:footerReference w:type="first" r:id="rId8"/>
      <w:type w:val="continuous"/>
      <w:pgSz w:w="11906" w:h="16838" w:code="9"/>
      <w:pgMar w:top="1618" w:right="1418" w:bottom="1618" w:left="1260" w:header="180" w:footer="2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9D7" w:rsidRDefault="000519D7">
      <w:r>
        <w:separator/>
      </w:r>
    </w:p>
  </w:endnote>
  <w:endnote w:type="continuationSeparator" w:id="1">
    <w:p w:rsidR="000519D7" w:rsidRDefault="00051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40"/>
      <w:gridCol w:w="7020"/>
    </w:tblGrid>
    <w:tr w:rsidR="000519D7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0519D7" w:rsidRDefault="000519D7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0519D7" w:rsidRDefault="000519D7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(041) 38 83 800;  Fax. (041) 3883 858</w:t>
          </w:r>
        </w:p>
        <w:p w:rsidR="000519D7" w:rsidRDefault="000519D7">
          <w:pPr>
            <w:pStyle w:val="Heading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Centrala: (041) 3883 740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0519D7" w:rsidRDefault="000519D7">
          <w:pPr>
            <w:pStyle w:val="Heading3"/>
            <w:ind w:left="213"/>
            <w:jc w:val="left"/>
            <w:rPr>
              <w:rFonts w:ascii="Tahoma" w:hAnsi="Tahoma" w:cs="Tahoma"/>
              <w:b/>
              <w:color w:val="333333"/>
              <w:sz w:val="16"/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zozwloszczowa@poczta.onet.pl</w:t>
          </w:r>
        </w:p>
        <w:p w:rsidR="000519D7" w:rsidRDefault="000519D7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BIP: www.biuletyn.abip.pl/zozwloszczowa</w:t>
          </w:r>
        </w:p>
        <w:p w:rsidR="000519D7" w:rsidRDefault="000519D7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0519D7" w:rsidRDefault="000519D7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0519D7" w:rsidRDefault="000519D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9D7" w:rsidRDefault="000519D7">
      <w:r>
        <w:separator/>
      </w:r>
    </w:p>
  </w:footnote>
  <w:footnote w:type="continuationSeparator" w:id="1">
    <w:p w:rsidR="000519D7" w:rsidRDefault="000519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9D7" w:rsidRDefault="000519D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42.5pt;margin-top:1.35pt;width:46.8pt;height:84pt;z-index:-251657216" wrapcoords="-348 0 -348 21407 21600 21407 21600 0 -348 0">
          <v:imagedata r:id="rId1" o:title="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1.75pt;margin-top:11.85pt;width:320.85pt;height:63.9pt;z-index:251658240" filled="f" stroked="f">
          <v:fill opacity=".5"/>
          <v:textbox style="mso-next-textbox:#_x0000_s2050">
            <w:txbxContent>
              <w:p w:rsidR="000519D7" w:rsidRDefault="000519D7">
                <w:pPr>
                  <w:pStyle w:val="Title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0519D7" w:rsidRDefault="000519D7">
                <w:pPr>
                  <w:pStyle w:val="Subtitle"/>
                  <w:rPr>
                    <w:sz w:val="28"/>
                  </w:rPr>
                </w:pPr>
                <w:r>
                  <w:rPr>
                    <w:sz w:val="28"/>
                  </w:rPr>
                  <w:tab/>
                  <w:t>Szpital im. Jana Pawła II</w:t>
                </w:r>
              </w:p>
              <w:p w:rsidR="000519D7" w:rsidRDefault="000519D7">
                <w:pPr>
                  <w:pStyle w:val="Subtitle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0519D7" w:rsidRDefault="000519D7">
                <w:pPr>
                  <w:pStyle w:val="Subtitle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0519D7" w:rsidRDefault="000519D7"/>
            </w:txbxContent>
          </v:textbox>
        </v:shape>
      </w:pict>
    </w:r>
    <w:r>
      <w:rPr>
        <w:noProof/>
      </w:rPr>
      <w:pict>
        <v:line id="_x0000_s2051" style="position:absolute;z-index:251657216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pict>
        <v:shape id="_x0000_s2052" type="#_x0000_t75" style="position:absolute;margin-left:-27.2pt;margin-top:8.1pt;width:78.8pt;height:69.7pt;z-index:-251660288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27456"/>
    <w:multiLevelType w:val="hybridMultilevel"/>
    <w:tmpl w:val="06C62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ABEDEFA">
      <w:start w:val="4"/>
      <w:numFmt w:val="upperRoman"/>
      <w:lvlText w:val="%3."/>
      <w:lvlJc w:val="left"/>
      <w:pPr>
        <w:ind w:left="2700" w:hanging="72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84051A"/>
    <w:multiLevelType w:val="hybridMultilevel"/>
    <w:tmpl w:val="C6683D4A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725317"/>
    <w:multiLevelType w:val="hybridMultilevel"/>
    <w:tmpl w:val="A08800FC"/>
    <w:lvl w:ilvl="0" w:tplc="5810C3C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50634A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>
    <w:nsid w:val="490B7710"/>
    <w:multiLevelType w:val="hybridMultilevel"/>
    <w:tmpl w:val="5F325E80"/>
    <w:lvl w:ilvl="0" w:tplc="6078396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1E8287D"/>
    <w:multiLevelType w:val="hybridMultilevel"/>
    <w:tmpl w:val="0AE665F2"/>
    <w:lvl w:ilvl="0" w:tplc="350C9008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">
    <w:abstractNumId w:val="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">
    <w:abstractNumId w:val="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CD1"/>
    <w:rsid w:val="00021F99"/>
    <w:rsid w:val="0003048B"/>
    <w:rsid w:val="000519D7"/>
    <w:rsid w:val="00073DA0"/>
    <w:rsid w:val="0007555D"/>
    <w:rsid w:val="000771C4"/>
    <w:rsid w:val="00085645"/>
    <w:rsid w:val="000859DD"/>
    <w:rsid w:val="00085F1D"/>
    <w:rsid w:val="00090ADC"/>
    <w:rsid w:val="00092198"/>
    <w:rsid w:val="000A0DA9"/>
    <w:rsid w:val="000A3D8D"/>
    <w:rsid w:val="000D6887"/>
    <w:rsid w:val="000F4090"/>
    <w:rsid w:val="00107C0A"/>
    <w:rsid w:val="00122A6F"/>
    <w:rsid w:val="0012346E"/>
    <w:rsid w:val="00142400"/>
    <w:rsid w:val="00154CB4"/>
    <w:rsid w:val="00164476"/>
    <w:rsid w:val="001770C1"/>
    <w:rsid w:val="00183B7D"/>
    <w:rsid w:val="0019562B"/>
    <w:rsid w:val="001C3712"/>
    <w:rsid w:val="001D754B"/>
    <w:rsid w:val="002019EB"/>
    <w:rsid w:val="00205011"/>
    <w:rsid w:val="00246D95"/>
    <w:rsid w:val="002510FE"/>
    <w:rsid w:val="00252E7F"/>
    <w:rsid w:val="002646DF"/>
    <w:rsid w:val="00265413"/>
    <w:rsid w:val="002666AD"/>
    <w:rsid w:val="00267EEB"/>
    <w:rsid w:val="00272CF5"/>
    <w:rsid w:val="00295509"/>
    <w:rsid w:val="002A2729"/>
    <w:rsid w:val="002B2D6F"/>
    <w:rsid w:val="002B3127"/>
    <w:rsid w:val="002B6197"/>
    <w:rsid w:val="002C46E1"/>
    <w:rsid w:val="002D1419"/>
    <w:rsid w:val="002D27C7"/>
    <w:rsid w:val="002E163B"/>
    <w:rsid w:val="002E251A"/>
    <w:rsid w:val="002F61C4"/>
    <w:rsid w:val="00311FD5"/>
    <w:rsid w:val="003469B7"/>
    <w:rsid w:val="003510AE"/>
    <w:rsid w:val="0035220D"/>
    <w:rsid w:val="00352C63"/>
    <w:rsid w:val="00353A56"/>
    <w:rsid w:val="003554BB"/>
    <w:rsid w:val="00361201"/>
    <w:rsid w:val="00375190"/>
    <w:rsid w:val="0038077B"/>
    <w:rsid w:val="00394441"/>
    <w:rsid w:val="00395255"/>
    <w:rsid w:val="003A0445"/>
    <w:rsid w:val="003C40ED"/>
    <w:rsid w:val="003E21CC"/>
    <w:rsid w:val="003F7EE3"/>
    <w:rsid w:val="004146A1"/>
    <w:rsid w:val="0044203C"/>
    <w:rsid w:val="00461892"/>
    <w:rsid w:val="00464FC1"/>
    <w:rsid w:val="0047221F"/>
    <w:rsid w:val="0047473B"/>
    <w:rsid w:val="00487B4B"/>
    <w:rsid w:val="00487C89"/>
    <w:rsid w:val="004969EF"/>
    <w:rsid w:val="00497B9E"/>
    <w:rsid w:val="004A0D9D"/>
    <w:rsid w:val="004A1B8D"/>
    <w:rsid w:val="00504EB6"/>
    <w:rsid w:val="0051220A"/>
    <w:rsid w:val="00516F0A"/>
    <w:rsid w:val="005427E9"/>
    <w:rsid w:val="00572784"/>
    <w:rsid w:val="00592E2C"/>
    <w:rsid w:val="005953E1"/>
    <w:rsid w:val="005A37A6"/>
    <w:rsid w:val="005A468B"/>
    <w:rsid w:val="005A5860"/>
    <w:rsid w:val="005B05AE"/>
    <w:rsid w:val="005C51E9"/>
    <w:rsid w:val="005D18EC"/>
    <w:rsid w:val="005D2A67"/>
    <w:rsid w:val="005D557D"/>
    <w:rsid w:val="005F00EE"/>
    <w:rsid w:val="005F72FE"/>
    <w:rsid w:val="00626D87"/>
    <w:rsid w:val="0063474C"/>
    <w:rsid w:val="00637778"/>
    <w:rsid w:val="0064147A"/>
    <w:rsid w:val="00647A3D"/>
    <w:rsid w:val="00661AA6"/>
    <w:rsid w:val="00661D72"/>
    <w:rsid w:val="006C52DA"/>
    <w:rsid w:val="006D0280"/>
    <w:rsid w:val="006D0D88"/>
    <w:rsid w:val="006D21A3"/>
    <w:rsid w:val="006D7D6F"/>
    <w:rsid w:val="006E0B85"/>
    <w:rsid w:val="006E605B"/>
    <w:rsid w:val="006F221E"/>
    <w:rsid w:val="006F63D6"/>
    <w:rsid w:val="006F72E5"/>
    <w:rsid w:val="00721BDE"/>
    <w:rsid w:val="00724311"/>
    <w:rsid w:val="00747DA6"/>
    <w:rsid w:val="00761657"/>
    <w:rsid w:val="007A71AD"/>
    <w:rsid w:val="007B2B80"/>
    <w:rsid w:val="007B4553"/>
    <w:rsid w:val="007C2836"/>
    <w:rsid w:val="007D5DC0"/>
    <w:rsid w:val="00806644"/>
    <w:rsid w:val="008070D5"/>
    <w:rsid w:val="008113BB"/>
    <w:rsid w:val="00831B68"/>
    <w:rsid w:val="00842D44"/>
    <w:rsid w:val="008570C8"/>
    <w:rsid w:val="008874EF"/>
    <w:rsid w:val="00890832"/>
    <w:rsid w:val="00896175"/>
    <w:rsid w:val="008B28BA"/>
    <w:rsid w:val="008B38ED"/>
    <w:rsid w:val="008C3C2D"/>
    <w:rsid w:val="008C64D7"/>
    <w:rsid w:val="008D668A"/>
    <w:rsid w:val="00907410"/>
    <w:rsid w:val="00916EE1"/>
    <w:rsid w:val="0091717B"/>
    <w:rsid w:val="009314D7"/>
    <w:rsid w:val="009340C0"/>
    <w:rsid w:val="00944C58"/>
    <w:rsid w:val="00953ED0"/>
    <w:rsid w:val="00956E71"/>
    <w:rsid w:val="009A18FC"/>
    <w:rsid w:val="009D317C"/>
    <w:rsid w:val="009D422D"/>
    <w:rsid w:val="009E5C57"/>
    <w:rsid w:val="00A00405"/>
    <w:rsid w:val="00A0148F"/>
    <w:rsid w:val="00A17803"/>
    <w:rsid w:val="00A20569"/>
    <w:rsid w:val="00A23599"/>
    <w:rsid w:val="00A2686D"/>
    <w:rsid w:val="00A26C83"/>
    <w:rsid w:val="00A30846"/>
    <w:rsid w:val="00A37534"/>
    <w:rsid w:val="00A37CEA"/>
    <w:rsid w:val="00A44EAA"/>
    <w:rsid w:val="00A549B3"/>
    <w:rsid w:val="00A83359"/>
    <w:rsid w:val="00AA2C2A"/>
    <w:rsid w:val="00AD3838"/>
    <w:rsid w:val="00AE2063"/>
    <w:rsid w:val="00AE3993"/>
    <w:rsid w:val="00AE57FB"/>
    <w:rsid w:val="00AF4290"/>
    <w:rsid w:val="00B12C03"/>
    <w:rsid w:val="00B16D48"/>
    <w:rsid w:val="00B2036E"/>
    <w:rsid w:val="00B241C6"/>
    <w:rsid w:val="00B51796"/>
    <w:rsid w:val="00B55A1E"/>
    <w:rsid w:val="00B614CB"/>
    <w:rsid w:val="00B82DB2"/>
    <w:rsid w:val="00B94D52"/>
    <w:rsid w:val="00B9732A"/>
    <w:rsid w:val="00B97E12"/>
    <w:rsid w:val="00BC02A4"/>
    <w:rsid w:val="00C05370"/>
    <w:rsid w:val="00C06CD1"/>
    <w:rsid w:val="00C21448"/>
    <w:rsid w:val="00C24DF7"/>
    <w:rsid w:val="00C313B3"/>
    <w:rsid w:val="00C372AC"/>
    <w:rsid w:val="00C42A3D"/>
    <w:rsid w:val="00CC1278"/>
    <w:rsid w:val="00CC249E"/>
    <w:rsid w:val="00CF3B53"/>
    <w:rsid w:val="00D16B21"/>
    <w:rsid w:val="00D3789E"/>
    <w:rsid w:val="00D50B11"/>
    <w:rsid w:val="00D6666F"/>
    <w:rsid w:val="00D863B0"/>
    <w:rsid w:val="00E035D6"/>
    <w:rsid w:val="00E5794F"/>
    <w:rsid w:val="00E63965"/>
    <w:rsid w:val="00E741DD"/>
    <w:rsid w:val="00E81E2D"/>
    <w:rsid w:val="00E8610E"/>
    <w:rsid w:val="00E87A07"/>
    <w:rsid w:val="00E960B4"/>
    <w:rsid w:val="00EA265F"/>
    <w:rsid w:val="00EA7694"/>
    <w:rsid w:val="00EB0D28"/>
    <w:rsid w:val="00EB5ACA"/>
    <w:rsid w:val="00EC016D"/>
    <w:rsid w:val="00ED2C0E"/>
    <w:rsid w:val="00ED3F70"/>
    <w:rsid w:val="00ED5FA0"/>
    <w:rsid w:val="00EE4389"/>
    <w:rsid w:val="00EF6171"/>
    <w:rsid w:val="00F23E2B"/>
    <w:rsid w:val="00F24D23"/>
    <w:rsid w:val="00F25790"/>
    <w:rsid w:val="00FA7920"/>
    <w:rsid w:val="00FB21E3"/>
    <w:rsid w:val="00FC6308"/>
    <w:rsid w:val="00FD30F1"/>
    <w:rsid w:val="00FE07FF"/>
    <w:rsid w:val="00FE121F"/>
    <w:rsid w:val="00FE5440"/>
    <w:rsid w:val="00FF162B"/>
    <w:rsid w:val="00FF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C0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30F1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30F1"/>
    <w:pPr>
      <w:keepNext/>
      <w:outlineLvl w:val="1"/>
    </w:pPr>
    <w:rPr>
      <w:b/>
      <w:bCs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30F1"/>
    <w:pPr>
      <w:keepNext/>
      <w:ind w:left="-69"/>
      <w:jc w:val="right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30F1"/>
    <w:pPr>
      <w:keepNext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05A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B05A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B05A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B05AE"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B05A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B05AE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D30F1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B05AE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FD30F1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B05AE"/>
    <w:rPr>
      <w:rFonts w:ascii="Cambria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D30F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D30F1"/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B05AE"/>
    <w:rPr>
      <w:rFonts w:cs="Times New Roman"/>
      <w:sz w:val="16"/>
      <w:szCs w:val="16"/>
    </w:rPr>
  </w:style>
  <w:style w:type="paragraph" w:customStyle="1" w:styleId="pkt">
    <w:name w:val="pkt"/>
    <w:basedOn w:val="Normal"/>
    <w:uiPriority w:val="99"/>
    <w:rsid w:val="00FD30F1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odyTextIndent">
    <w:name w:val="Body Text Indent"/>
    <w:basedOn w:val="Normal"/>
    <w:link w:val="BodyTextIndentChar"/>
    <w:uiPriority w:val="99"/>
    <w:rsid w:val="00FD30F1"/>
    <w:pPr>
      <w:ind w:left="1080" w:hanging="1080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D30F1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4147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4290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55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872</Words>
  <Characters>5238</Characters>
  <Application>Microsoft Office Outlook</Application>
  <DocSecurity>0</DocSecurity>
  <Lines>0</Lines>
  <Paragraphs>0</Paragraphs>
  <ScaleCrop>false</ScaleCrop>
  <Company>ZOZ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2010-11-03</dc:title>
  <dc:subject/>
  <dc:creator>PI</dc:creator>
  <cp:keywords/>
  <dc:description/>
  <cp:lastModifiedBy>ZOZ</cp:lastModifiedBy>
  <cp:revision>2</cp:revision>
  <cp:lastPrinted>2011-12-05T12:28:00Z</cp:lastPrinted>
  <dcterms:created xsi:type="dcterms:W3CDTF">2012-01-18T13:53:00Z</dcterms:created>
  <dcterms:modified xsi:type="dcterms:W3CDTF">2012-01-18T13:53:00Z</dcterms:modified>
</cp:coreProperties>
</file>