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441" w:rsidRDefault="00E52441" w:rsidP="00C06CD1"/>
    <w:p w:rsidR="00E52441" w:rsidRPr="00907410" w:rsidRDefault="00E52441" w:rsidP="00907410"/>
    <w:p w:rsidR="00E52441" w:rsidRDefault="00E52441" w:rsidP="00907410">
      <w:pPr>
        <w:jc w:val="right"/>
      </w:pPr>
      <w:r>
        <w:t>Włoszczowa 2011-11- 17</w:t>
      </w:r>
    </w:p>
    <w:p w:rsidR="00E52441" w:rsidRDefault="00E52441" w:rsidP="003469B7">
      <w:pPr>
        <w:spacing w:line="360" w:lineRule="auto"/>
      </w:pPr>
      <w:r>
        <w:t>Znak DOAT 88/11/2011</w:t>
      </w:r>
    </w:p>
    <w:p w:rsidR="00E52441" w:rsidRDefault="00E52441" w:rsidP="00CF3B53"/>
    <w:p w:rsidR="00E52441" w:rsidRDefault="00E52441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E52441" w:rsidRDefault="00E52441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E52441" w:rsidRDefault="00E52441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E52441" w:rsidRDefault="00E52441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E52441" w:rsidRDefault="00E52441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E52441" w:rsidRDefault="00E52441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E52441" w:rsidRDefault="00E52441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E52441" w:rsidRDefault="00E52441" w:rsidP="00CF3B53">
      <w:pPr>
        <w:autoSpaceDE w:val="0"/>
        <w:autoSpaceDN w:val="0"/>
        <w:adjustRightInd w:val="0"/>
        <w:ind w:left="900" w:hanging="900"/>
        <w:rPr>
          <w:b/>
        </w:rPr>
      </w:pPr>
    </w:p>
    <w:p w:rsidR="00E52441" w:rsidRPr="003469B7" w:rsidRDefault="00E52441" w:rsidP="00CF3B53">
      <w:pPr>
        <w:autoSpaceDE w:val="0"/>
        <w:autoSpaceDN w:val="0"/>
        <w:adjustRightInd w:val="0"/>
        <w:ind w:left="900" w:hanging="900"/>
        <w:rPr>
          <w:b/>
        </w:rPr>
      </w:pPr>
      <w:r w:rsidRPr="003469B7">
        <w:rPr>
          <w:b/>
        </w:rPr>
        <w:t>Dotyczy: odpowiedzi na pytania do przetargu nieograniczonego na dostawę</w:t>
      </w:r>
      <w:r>
        <w:rPr>
          <w:b/>
        </w:rPr>
        <w:t xml:space="preserve">                               </w:t>
      </w:r>
      <w:r w:rsidRPr="003469B7">
        <w:rPr>
          <w:b/>
        </w:rPr>
        <w:t xml:space="preserve"> </w:t>
      </w:r>
      <w:r>
        <w:rPr>
          <w:b/>
        </w:rPr>
        <w:t xml:space="preserve"> rękawic medycznych  znak sprawy : 18/11</w:t>
      </w:r>
      <w:r w:rsidRPr="003469B7">
        <w:rPr>
          <w:b/>
        </w:rPr>
        <w:t>/2011</w:t>
      </w:r>
    </w:p>
    <w:p w:rsidR="00E52441" w:rsidRPr="003469B7" w:rsidRDefault="00E52441" w:rsidP="00F24D23">
      <w:pPr>
        <w:autoSpaceDE w:val="0"/>
        <w:autoSpaceDN w:val="0"/>
        <w:adjustRightInd w:val="0"/>
        <w:rPr>
          <w:b/>
        </w:rPr>
      </w:pPr>
    </w:p>
    <w:p w:rsidR="00E52441" w:rsidRPr="00890832" w:rsidRDefault="00E52441" w:rsidP="00F24D23">
      <w:pPr>
        <w:jc w:val="both"/>
        <w:rPr>
          <w:b/>
          <w:u w:val="single"/>
        </w:rPr>
      </w:pPr>
      <w:r w:rsidRPr="00890832">
        <w:rPr>
          <w:b/>
          <w:u w:val="single"/>
        </w:rPr>
        <w:t>Pytanie 1</w:t>
      </w:r>
    </w:p>
    <w:p w:rsidR="00E52441" w:rsidRDefault="00E52441" w:rsidP="00AE2063">
      <w:pPr>
        <w:jc w:val="both"/>
      </w:pPr>
    </w:p>
    <w:p w:rsidR="00E52441" w:rsidRPr="003916D5" w:rsidRDefault="00E52441" w:rsidP="002D0466">
      <w:pPr>
        <w:rPr>
          <w:rFonts w:cs="Calibri"/>
          <w:color w:val="000000"/>
        </w:rPr>
      </w:pPr>
      <w:r w:rsidRPr="003916D5">
        <w:rPr>
          <w:rFonts w:cs="Calibri"/>
          <w:b/>
          <w:color w:val="000000"/>
        </w:rPr>
        <w:t>Pakiet nr 1, poz. 1, 2</w:t>
      </w:r>
    </w:p>
    <w:p w:rsidR="00E52441" w:rsidRDefault="00E52441" w:rsidP="002D0466">
      <w:r>
        <w:t>Prosimy o dopuszczenie rękawic niejałowych nitrylowych, bezpudrowych, z rolowanym brzegiem mankietu, zgodnych z normą EN-455 1,2,3, o zmniejszonej grubości, a tym samym zwiększonej elastyczności porównywalnej do lateksu?</w:t>
      </w:r>
    </w:p>
    <w:p w:rsidR="00E52441" w:rsidRPr="00954A98" w:rsidRDefault="00E52441" w:rsidP="002D0466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2D0466">
      <w:r>
        <w:t>Zamawiający nie dopuszcza.</w:t>
      </w:r>
    </w:p>
    <w:p w:rsidR="00E52441" w:rsidRDefault="00E52441" w:rsidP="002D0466">
      <w:pPr>
        <w:rPr>
          <w:rFonts w:cs="Calibri"/>
          <w:b/>
          <w:color w:val="000000"/>
          <w:u w:val="single"/>
        </w:rPr>
      </w:pPr>
    </w:p>
    <w:p w:rsidR="00E52441" w:rsidRPr="003916D5" w:rsidRDefault="00E52441" w:rsidP="002D0466">
      <w:pPr>
        <w:rPr>
          <w:rFonts w:cs="Calibri"/>
          <w:b/>
          <w:color w:val="000000"/>
          <w:u w:val="single"/>
        </w:rPr>
      </w:pPr>
      <w:r w:rsidRPr="003916D5">
        <w:rPr>
          <w:rFonts w:cs="Calibri"/>
          <w:b/>
          <w:color w:val="000000"/>
          <w:u w:val="single"/>
        </w:rPr>
        <w:t xml:space="preserve">Pytanie  2 </w:t>
      </w:r>
    </w:p>
    <w:p w:rsidR="00E52441" w:rsidRPr="007B61C5" w:rsidRDefault="00E52441" w:rsidP="002D0466">
      <w:pPr>
        <w:rPr>
          <w:rFonts w:cs="Calibri"/>
          <w:color w:val="000000"/>
        </w:rPr>
      </w:pPr>
      <w:r w:rsidRPr="007B61C5">
        <w:rPr>
          <w:rFonts w:cs="Calibri"/>
          <w:b/>
          <w:color w:val="000000"/>
        </w:rPr>
        <w:t>Pakiet nr 1, poz. 1, 2</w:t>
      </w:r>
    </w:p>
    <w:p w:rsidR="00E52441" w:rsidRDefault="00E52441" w:rsidP="002D0466">
      <w:r>
        <w:t xml:space="preserve"> Czy Zamawiający oczekuje aby rękawice posiadały certyfikat jednostki notyfikowanej, potwierdzającej zgodność z normą EN-455 1,2,3?</w:t>
      </w:r>
    </w:p>
    <w:p w:rsidR="00E52441" w:rsidRPr="00954A98" w:rsidRDefault="00E52441" w:rsidP="00954A98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2D0466">
      <w:r>
        <w:t>Zamawiający dopuszcza ale nie wymaga..</w:t>
      </w:r>
    </w:p>
    <w:p w:rsidR="00E52441" w:rsidRDefault="00E52441" w:rsidP="002D0466">
      <w:pPr>
        <w:rPr>
          <w:rFonts w:cs="Calibri"/>
          <w:b/>
          <w:color w:val="000000"/>
          <w:u w:val="single"/>
        </w:rPr>
      </w:pPr>
    </w:p>
    <w:p w:rsidR="00E52441" w:rsidRPr="007B61C5" w:rsidRDefault="00E52441" w:rsidP="002D0466">
      <w:pPr>
        <w:rPr>
          <w:rFonts w:cs="Calibri"/>
          <w:b/>
          <w:color w:val="000000"/>
          <w:u w:val="single"/>
        </w:rPr>
      </w:pPr>
      <w:r>
        <w:rPr>
          <w:rFonts w:cs="Calibri"/>
          <w:b/>
          <w:color w:val="000000"/>
          <w:u w:val="single"/>
        </w:rPr>
        <w:t xml:space="preserve">Pytanie </w:t>
      </w:r>
      <w:r w:rsidRPr="007B61C5">
        <w:rPr>
          <w:rFonts w:cs="Calibri"/>
          <w:b/>
          <w:color w:val="000000"/>
          <w:u w:val="single"/>
        </w:rPr>
        <w:t xml:space="preserve"> 3</w:t>
      </w:r>
    </w:p>
    <w:p w:rsidR="00E52441" w:rsidRPr="00271CBA" w:rsidRDefault="00E52441" w:rsidP="002D0466">
      <w:pPr>
        <w:rPr>
          <w:rFonts w:cs="Calibri"/>
          <w:b/>
          <w:color w:val="000000"/>
        </w:rPr>
      </w:pPr>
      <w:r w:rsidRPr="00061FA4">
        <w:rPr>
          <w:rFonts w:cs="Calibri"/>
          <w:color w:val="000000"/>
          <w:u w:val="single"/>
        </w:rPr>
        <w:t xml:space="preserve"> </w:t>
      </w:r>
      <w:r w:rsidRPr="00271CBA">
        <w:rPr>
          <w:rFonts w:cs="Calibri"/>
          <w:b/>
          <w:color w:val="000000"/>
        </w:rPr>
        <w:t>Pakiet nr 1, poz. 1, 2</w:t>
      </w:r>
    </w:p>
    <w:p w:rsidR="00E52441" w:rsidRDefault="00E52441" w:rsidP="002D0466">
      <w:r>
        <w:t>Prosimy o sprecyzowanie, czy Zamawiający będzie używał rękawic jedynie do procedur medycznych, jeśli nie, to czy Zamawiający oczekuje rękawic podwójnie oznakowanych jako wyrób medyczny oraz środek ochrony indywidualnej?</w:t>
      </w:r>
    </w:p>
    <w:p w:rsidR="00E52441" w:rsidRPr="00954A98" w:rsidRDefault="00E52441" w:rsidP="00954A98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2D0466">
      <w:r>
        <w:t>Zamawiający będzie używał rękawic do procedur medycznych.</w:t>
      </w:r>
    </w:p>
    <w:p w:rsidR="00E52441" w:rsidRDefault="00E52441" w:rsidP="002D0466">
      <w:pPr>
        <w:rPr>
          <w:rFonts w:cs="Calibri"/>
          <w:b/>
          <w:color w:val="000000"/>
          <w:u w:val="single"/>
        </w:rPr>
      </w:pPr>
    </w:p>
    <w:p w:rsidR="00E52441" w:rsidRPr="007B61C5" w:rsidRDefault="00E52441" w:rsidP="002D0466">
      <w:pPr>
        <w:rPr>
          <w:rFonts w:cs="Calibri"/>
          <w:b/>
          <w:color w:val="000000"/>
          <w:u w:val="single"/>
        </w:rPr>
      </w:pPr>
      <w:r w:rsidRPr="007B61C5">
        <w:rPr>
          <w:rFonts w:cs="Calibri"/>
          <w:b/>
          <w:color w:val="000000"/>
          <w:u w:val="single"/>
        </w:rPr>
        <w:t xml:space="preserve">Pytanie  4 </w:t>
      </w:r>
    </w:p>
    <w:p w:rsidR="00E52441" w:rsidRPr="00271CBA" w:rsidRDefault="00E52441" w:rsidP="002D0466">
      <w:pPr>
        <w:rPr>
          <w:rFonts w:cs="Calibri"/>
          <w:color w:val="000000"/>
        </w:rPr>
      </w:pPr>
      <w:r w:rsidRPr="00271CBA">
        <w:rPr>
          <w:rFonts w:cs="Calibri"/>
          <w:b/>
          <w:color w:val="000000"/>
        </w:rPr>
        <w:t>Pakiet nr 1, poz. 1, 2</w:t>
      </w:r>
    </w:p>
    <w:p w:rsidR="00E52441" w:rsidRDefault="00E52441" w:rsidP="002D0466">
      <w:pPr>
        <w:rPr>
          <w:rFonts w:cs="Arial"/>
        </w:rPr>
      </w:pPr>
      <w:r>
        <w:t xml:space="preserve">Prosimy o sprecyzowanie, czy Zamawiający oczekuje aby </w:t>
      </w:r>
      <w:r>
        <w:rPr>
          <w:rFonts w:cs="Arial"/>
        </w:rPr>
        <w:t>rękawice posiadały stosowne dopuszczenia i certyfikaty do stosowania z substancjami chemicznymi, mogącymi wywołać nieodwracalne uszkodzenie zdrowia?</w:t>
      </w:r>
    </w:p>
    <w:p w:rsidR="00E52441" w:rsidRPr="00954A98" w:rsidRDefault="00E52441" w:rsidP="00954A98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2D0466">
      <w:pPr>
        <w:rPr>
          <w:rFonts w:cs="Arial"/>
        </w:rPr>
      </w:pPr>
      <w:r>
        <w:rPr>
          <w:rFonts w:cs="Arial"/>
        </w:rPr>
        <w:t>Zamawiający dopuszcza ale nie wymaga.</w:t>
      </w:r>
    </w:p>
    <w:p w:rsidR="00E52441" w:rsidRDefault="00E52441" w:rsidP="002D0466">
      <w:pPr>
        <w:rPr>
          <w:rFonts w:cs="Calibri"/>
          <w:b/>
          <w:color w:val="000000"/>
          <w:u w:val="single"/>
        </w:rPr>
      </w:pPr>
    </w:p>
    <w:p w:rsidR="00E52441" w:rsidRPr="007B61C5" w:rsidRDefault="00E52441" w:rsidP="002D0466">
      <w:pPr>
        <w:rPr>
          <w:rFonts w:cs="Calibri"/>
          <w:b/>
          <w:color w:val="000000"/>
          <w:u w:val="single"/>
        </w:rPr>
      </w:pPr>
      <w:r w:rsidRPr="007B61C5">
        <w:rPr>
          <w:rFonts w:cs="Calibri"/>
          <w:b/>
          <w:color w:val="000000"/>
          <w:u w:val="single"/>
        </w:rPr>
        <w:t xml:space="preserve">Pytanie  5 </w:t>
      </w:r>
    </w:p>
    <w:p w:rsidR="00E52441" w:rsidRPr="00271CBA" w:rsidRDefault="00E52441" w:rsidP="002D0466">
      <w:pPr>
        <w:rPr>
          <w:rFonts w:cs="Calibri"/>
          <w:color w:val="000000"/>
        </w:rPr>
      </w:pPr>
      <w:r w:rsidRPr="00271CBA">
        <w:rPr>
          <w:rFonts w:cs="Calibri"/>
          <w:b/>
          <w:color w:val="000000"/>
        </w:rPr>
        <w:t>Pakiet nr 1, poz. 1, 2</w:t>
      </w:r>
    </w:p>
    <w:p w:rsidR="00E52441" w:rsidRDefault="00E52441" w:rsidP="002D0466">
      <w:r>
        <w:t>Prosimy o dopuszczenie rękawic w opakowaniach max. 200 szt. z odpowiednim przeliczeniem ilości?</w:t>
      </w:r>
    </w:p>
    <w:p w:rsidR="00E52441" w:rsidRPr="00954A98" w:rsidRDefault="00E52441" w:rsidP="0057021A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2D0466">
      <w:r>
        <w:t>Zamawiający dopuszcza.</w:t>
      </w:r>
    </w:p>
    <w:p w:rsidR="00E52441" w:rsidRDefault="00E52441" w:rsidP="002D0466"/>
    <w:p w:rsidR="00E52441" w:rsidRPr="00271CBA" w:rsidRDefault="00E52441" w:rsidP="002D0466">
      <w:pPr>
        <w:rPr>
          <w:rFonts w:cs="Calibri"/>
          <w:b/>
          <w:color w:val="000000"/>
          <w:u w:val="single"/>
        </w:rPr>
      </w:pPr>
      <w:r>
        <w:rPr>
          <w:rFonts w:cs="Calibri"/>
          <w:b/>
          <w:color w:val="000000"/>
          <w:u w:val="single"/>
        </w:rPr>
        <w:t>Pytanie  6</w:t>
      </w:r>
    </w:p>
    <w:p w:rsidR="00E52441" w:rsidRPr="00271CBA" w:rsidRDefault="00E52441" w:rsidP="002D0466">
      <w:pPr>
        <w:rPr>
          <w:rFonts w:cs="Calibri"/>
          <w:color w:val="000000"/>
        </w:rPr>
      </w:pPr>
      <w:r w:rsidRPr="00271CBA">
        <w:rPr>
          <w:rFonts w:cs="Calibri"/>
          <w:b/>
          <w:color w:val="000000"/>
        </w:rPr>
        <w:t>Pakiet nr 2, poz. 1</w:t>
      </w:r>
    </w:p>
    <w:p w:rsidR="00E52441" w:rsidRDefault="00E52441" w:rsidP="002D0466">
      <w:r>
        <w:t>Czy Zamawiający oczekuje aby rękawice winylowe były wykonane z PVC bez zawartości toksycznych ftalanów i w związku z w tym posiadały nadrukowaną na opakowaniu jednostkowym informację o braku zawartości ftalanów?</w:t>
      </w:r>
    </w:p>
    <w:p w:rsidR="00E52441" w:rsidRPr="00954A98" w:rsidRDefault="00E52441" w:rsidP="00954A98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2D0466">
      <w:r>
        <w:t>Zamawiający oczekuje ale nie wymaga.</w:t>
      </w:r>
    </w:p>
    <w:p w:rsidR="00E52441" w:rsidRDefault="00E52441" w:rsidP="002D0466">
      <w:pPr>
        <w:rPr>
          <w:rFonts w:cs="Calibri"/>
          <w:b/>
          <w:color w:val="000000"/>
          <w:u w:val="single"/>
        </w:rPr>
      </w:pPr>
    </w:p>
    <w:p w:rsidR="00E52441" w:rsidRPr="00271CBA" w:rsidRDefault="00E52441" w:rsidP="002D0466">
      <w:pPr>
        <w:rPr>
          <w:rFonts w:cs="Calibri"/>
          <w:b/>
          <w:color w:val="000000"/>
          <w:u w:val="single"/>
        </w:rPr>
      </w:pPr>
      <w:r>
        <w:rPr>
          <w:rFonts w:cs="Calibri"/>
          <w:b/>
          <w:color w:val="000000"/>
          <w:u w:val="single"/>
        </w:rPr>
        <w:t>Pytanie  7</w:t>
      </w:r>
      <w:r w:rsidRPr="00271CBA">
        <w:rPr>
          <w:rFonts w:cs="Calibri"/>
          <w:b/>
          <w:color w:val="000000"/>
          <w:u w:val="single"/>
        </w:rPr>
        <w:t xml:space="preserve"> </w:t>
      </w:r>
    </w:p>
    <w:p w:rsidR="00E52441" w:rsidRPr="00271CBA" w:rsidRDefault="00E52441" w:rsidP="002D0466">
      <w:pPr>
        <w:rPr>
          <w:rFonts w:cs="Calibri"/>
          <w:b/>
          <w:color w:val="000000"/>
        </w:rPr>
      </w:pPr>
      <w:r w:rsidRPr="00271CBA">
        <w:rPr>
          <w:rFonts w:cs="Calibri"/>
          <w:b/>
          <w:color w:val="000000"/>
        </w:rPr>
        <w:t>Pakiet nr 2, poz. 2</w:t>
      </w:r>
    </w:p>
    <w:p w:rsidR="00E52441" w:rsidRDefault="00E52441" w:rsidP="002D0466">
      <w:r>
        <w:t>Prosimy Zamawiającego o sprecyzowanie zapisu procedury wysokiego ryzyka, czy Zamawiający ma na myśli rękawice ochrony przed zagrożeniami biologicznymi i w związku z tym oczekuje zgodności z normą ASTMF1671 (nieprzenikalność dla wirusów), czy Zamawiający ma na myśli rękawice do ochrony przed chemią agresywną i w związku zgodności z norm a EN374-1,2,3 (odporność na substancje chemiczne z co najmniej 4 grup: kwasy organiczne, kwasy nieorganiczne, zasady, aldehydy)?</w:t>
      </w:r>
    </w:p>
    <w:p w:rsidR="00E52441" w:rsidRPr="00954A98" w:rsidRDefault="00E52441" w:rsidP="00954A98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2D0466">
      <w:r>
        <w:t>Zgodnie ze SIWZ.</w:t>
      </w:r>
    </w:p>
    <w:p w:rsidR="00E52441" w:rsidRDefault="00E52441" w:rsidP="002D0466">
      <w:pPr>
        <w:rPr>
          <w:rFonts w:cs="Calibri"/>
          <w:b/>
          <w:color w:val="000000"/>
          <w:u w:val="single"/>
        </w:rPr>
      </w:pPr>
    </w:p>
    <w:p w:rsidR="00E52441" w:rsidRPr="00B53337" w:rsidRDefault="00E52441" w:rsidP="002D0466">
      <w:pPr>
        <w:rPr>
          <w:rFonts w:cs="Calibri"/>
          <w:b/>
          <w:color w:val="000000"/>
          <w:u w:val="single"/>
        </w:rPr>
      </w:pPr>
      <w:r>
        <w:rPr>
          <w:rFonts w:cs="Calibri"/>
          <w:b/>
          <w:color w:val="000000"/>
          <w:u w:val="single"/>
        </w:rPr>
        <w:t>Pytanie  8</w:t>
      </w:r>
      <w:r w:rsidRPr="00B53337">
        <w:rPr>
          <w:rFonts w:cs="Calibri"/>
          <w:b/>
          <w:color w:val="000000"/>
          <w:u w:val="single"/>
        </w:rPr>
        <w:t xml:space="preserve"> </w:t>
      </w:r>
    </w:p>
    <w:p w:rsidR="00E52441" w:rsidRPr="00B53337" w:rsidRDefault="00E52441" w:rsidP="002D0466">
      <w:pPr>
        <w:rPr>
          <w:rFonts w:cs="Calibri"/>
          <w:color w:val="000000"/>
        </w:rPr>
      </w:pPr>
      <w:r w:rsidRPr="00B53337">
        <w:rPr>
          <w:rFonts w:cs="Calibri"/>
          <w:b/>
          <w:color w:val="000000"/>
        </w:rPr>
        <w:t>Pakiet nr 2, poz. 2</w:t>
      </w:r>
    </w:p>
    <w:p w:rsidR="00E52441" w:rsidRDefault="00E52441" w:rsidP="002D0466">
      <w:r>
        <w:t>Prosimy Zamawiającego o dopuszczenie rękawic niejałowych, diagnostycznych, bezpudrowych, lateksowych, teksturowanych, odpornych na rozdarcie i przekłucia, zgodnych z normą EN455-1,2,3, o długości minimalnej 270mm, grubości na palcach 0,27 ± 0,02mm, przeznaczonych do procedur wysokiego ryzyka, zgodnych z normą ASTMF1671 oraz EN374-1,2,3, pakowanych w opakowania a’50 par?</w:t>
      </w:r>
    </w:p>
    <w:p w:rsidR="00E52441" w:rsidRPr="00954A98" w:rsidRDefault="00E52441" w:rsidP="00954A98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2D0466">
      <w:r>
        <w:t>Zamawiający nie dopuszcza.</w:t>
      </w:r>
    </w:p>
    <w:p w:rsidR="00E52441" w:rsidRDefault="00E52441" w:rsidP="002D0466">
      <w:pPr>
        <w:rPr>
          <w:rFonts w:cs="Calibri"/>
          <w:b/>
          <w:color w:val="000000"/>
          <w:u w:val="single"/>
        </w:rPr>
      </w:pPr>
    </w:p>
    <w:p w:rsidR="00E52441" w:rsidRPr="00B53337" w:rsidRDefault="00E52441" w:rsidP="002D0466">
      <w:pPr>
        <w:rPr>
          <w:rFonts w:cs="Calibri"/>
          <w:b/>
          <w:color w:val="000000"/>
          <w:u w:val="single"/>
        </w:rPr>
      </w:pPr>
      <w:r>
        <w:rPr>
          <w:rFonts w:cs="Calibri"/>
          <w:b/>
          <w:color w:val="000000"/>
          <w:u w:val="single"/>
        </w:rPr>
        <w:t>Pytanie  9</w:t>
      </w:r>
    </w:p>
    <w:p w:rsidR="00E52441" w:rsidRPr="00B53337" w:rsidRDefault="00E52441" w:rsidP="002D0466">
      <w:pPr>
        <w:rPr>
          <w:rFonts w:cs="Calibri"/>
          <w:color w:val="000000"/>
        </w:rPr>
      </w:pPr>
      <w:r w:rsidRPr="00B53337">
        <w:rPr>
          <w:rFonts w:cs="Calibri"/>
          <w:b/>
          <w:color w:val="000000"/>
        </w:rPr>
        <w:t>Pakiet nr 2, poz. 3</w:t>
      </w:r>
    </w:p>
    <w:p w:rsidR="00E52441" w:rsidRDefault="00E52441" w:rsidP="002D0466">
      <w:r>
        <w:t>Prosimy o sprecyzowanie czy rękawice mają posiadać widoczne poprzeczne i podłużne wzmocnienie mankietu?</w:t>
      </w:r>
    </w:p>
    <w:p w:rsidR="00E52441" w:rsidRPr="00954A98" w:rsidRDefault="00E52441" w:rsidP="00954A98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2D0466">
      <w:r>
        <w:t>Zamawiający dopuszcza ale nie wymaga.</w:t>
      </w:r>
    </w:p>
    <w:p w:rsidR="00E52441" w:rsidRDefault="00E52441" w:rsidP="002D0466"/>
    <w:p w:rsidR="00E52441" w:rsidRPr="00B53337" w:rsidRDefault="00E52441" w:rsidP="002D0466">
      <w:pPr>
        <w:rPr>
          <w:rFonts w:cs="Calibri"/>
          <w:b/>
          <w:color w:val="000000"/>
          <w:u w:val="single"/>
        </w:rPr>
      </w:pPr>
      <w:r>
        <w:rPr>
          <w:rFonts w:cs="Calibri"/>
          <w:b/>
          <w:color w:val="000000"/>
          <w:u w:val="single"/>
        </w:rPr>
        <w:t>Pytanie  10</w:t>
      </w:r>
    </w:p>
    <w:p w:rsidR="00E52441" w:rsidRPr="00B53337" w:rsidRDefault="00E52441" w:rsidP="002D0466">
      <w:pPr>
        <w:rPr>
          <w:rFonts w:cs="Calibri"/>
          <w:color w:val="000000"/>
        </w:rPr>
      </w:pPr>
      <w:r w:rsidRPr="00B53337">
        <w:rPr>
          <w:rFonts w:cs="Calibri"/>
          <w:color w:val="000000"/>
        </w:rPr>
        <w:t xml:space="preserve"> </w:t>
      </w:r>
      <w:r w:rsidRPr="00B53337">
        <w:rPr>
          <w:rFonts w:cs="Calibri"/>
          <w:b/>
          <w:color w:val="000000"/>
        </w:rPr>
        <w:t>Pakiet nr 3</w:t>
      </w:r>
    </w:p>
    <w:p w:rsidR="00E52441" w:rsidRDefault="00E52441" w:rsidP="002D0466">
      <w:r>
        <w:t>Czy Zamawiający zgodnie z opisem przedmiotu zamówienia oczekuje rękawic oznakowanych podwójnie jako wyrób medyczny w klasie I i środek ochrony indywidualnej w kategorii III?</w:t>
      </w:r>
    </w:p>
    <w:p w:rsidR="00E52441" w:rsidRPr="00954A98" w:rsidRDefault="00E52441" w:rsidP="0014091B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A44EAA">
      <w:pPr>
        <w:jc w:val="both"/>
      </w:pPr>
      <w:r>
        <w:t>Zamawiający wymaga wyrobu medycznego i środka ochrony indywidualnej kategorii I .</w:t>
      </w:r>
    </w:p>
    <w:p w:rsidR="00E52441" w:rsidRDefault="00E52441" w:rsidP="002D0466">
      <w:pPr>
        <w:rPr>
          <w:rFonts w:cs="Calibri"/>
          <w:b/>
          <w:color w:val="000000"/>
          <w:u w:val="single"/>
        </w:rPr>
      </w:pPr>
    </w:p>
    <w:p w:rsidR="00E52441" w:rsidRPr="00B53337" w:rsidRDefault="00E52441" w:rsidP="002D0466">
      <w:pPr>
        <w:rPr>
          <w:rFonts w:cs="Calibri"/>
          <w:b/>
          <w:color w:val="000000"/>
          <w:u w:val="single"/>
        </w:rPr>
      </w:pPr>
      <w:r>
        <w:rPr>
          <w:rFonts w:cs="Calibri"/>
          <w:b/>
          <w:color w:val="000000"/>
          <w:u w:val="single"/>
        </w:rPr>
        <w:t xml:space="preserve">Pytanie </w:t>
      </w:r>
      <w:r w:rsidRPr="00B53337">
        <w:rPr>
          <w:rFonts w:cs="Calibri"/>
          <w:b/>
          <w:color w:val="000000"/>
          <w:u w:val="single"/>
        </w:rPr>
        <w:t xml:space="preserve"> </w:t>
      </w:r>
      <w:r>
        <w:rPr>
          <w:rFonts w:cs="Calibri"/>
          <w:b/>
          <w:color w:val="000000"/>
          <w:u w:val="single"/>
        </w:rPr>
        <w:t>11</w:t>
      </w:r>
    </w:p>
    <w:p w:rsidR="00E52441" w:rsidRPr="00B53337" w:rsidRDefault="00E52441" w:rsidP="002D0466">
      <w:pPr>
        <w:rPr>
          <w:rFonts w:cs="Calibri"/>
          <w:color w:val="000000"/>
        </w:rPr>
      </w:pPr>
      <w:r w:rsidRPr="00B53337">
        <w:rPr>
          <w:rFonts w:cs="Calibri"/>
          <w:b/>
          <w:color w:val="000000"/>
        </w:rPr>
        <w:t>Pakiet nr 4</w:t>
      </w:r>
    </w:p>
    <w:p w:rsidR="00E52441" w:rsidRDefault="00E52441" w:rsidP="002D0466">
      <w:r>
        <w:t>Prosimy o dopuszczenie opakowań max. 200szt. z odpowiednim przeliczeniem ilości?</w:t>
      </w:r>
    </w:p>
    <w:p w:rsidR="00E52441" w:rsidRPr="00954A98" w:rsidRDefault="00E52441" w:rsidP="00954A98">
      <w:pPr>
        <w:rPr>
          <w:b/>
        </w:rPr>
      </w:pPr>
      <w:r w:rsidRPr="00954A98">
        <w:rPr>
          <w:b/>
        </w:rPr>
        <w:t>Odpowiedź</w:t>
      </w:r>
    </w:p>
    <w:p w:rsidR="00E52441" w:rsidRPr="00061FA4" w:rsidRDefault="00E52441" w:rsidP="002D0466">
      <w:pPr>
        <w:rPr>
          <w:rFonts w:cs="Calibri"/>
        </w:rPr>
      </w:pPr>
      <w:r>
        <w:rPr>
          <w:rFonts w:cs="Calibri"/>
        </w:rPr>
        <w:t>Zamawiający  dopuszcza.</w:t>
      </w:r>
    </w:p>
    <w:p w:rsidR="00E52441" w:rsidRDefault="00E52441" w:rsidP="002D0466">
      <w:pPr>
        <w:rPr>
          <w:color w:val="1F497D"/>
        </w:rPr>
      </w:pPr>
    </w:p>
    <w:p w:rsidR="00E52441" w:rsidRPr="00B53337" w:rsidRDefault="00E52441" w:rsidP="007A2C07">
      <w:pPr>
        <w:rPr>
          <w:rFonts w:cs="Calibri"/>
          <w:b/>
          <w:color w:val="000000"/>
          <w:u w:val="single"/>
        </w:rPr>
      </w:pPr>
      <w:r>
        <w:rPr>
          <w:rFonts w:cs="Calibri"/>
          <w:b/>
          <w:color w:val="000000"/>
          <w:u w:val="single"/>
        </w:rPr>
        <w:t>Pytanie  12</w:t>
      </w:r>
      <w:r w:rsidRPr="00B53337">
        <w:rPr>
          <w:rFonts w:cs="Calibri"/>
          <w:b/>
          <w:color w:val="000000"/>
          <w:u w:val="single"/>
        </w:rPr>
        <w:t xml:space="preserve"> </w:t>
      </w:r>
    </w:p>
    <w:p w:rsidR="00E52441" w:rsidRPr="007A2C07" w:rsidRDefault="00E52441" w:rsidP="002D0466">
      <w:r w:rsidRPr="007A2C07">
        <w:t>Proszę o zgodę na zaoferowanie w pakiecie 3 w pozycji 1 rękawic diagnostycznych niejałowych, nitrylowych, bezpudrowych, teksturowanych na końcach palców, kolor niebieski, równomiernie rolowany brzeg mankietu, zgodne z normą EN 455 1,2,3 i normą EN 374 – 1,2,3; rękawice oznakowane jako wyrób medyczny  oraz środek ochrony indywidualnej. Zakwalifikowane jako środek ochrony indywidualnej kategorii I, pakowanych a’200 szt. wraz z właściwym przeliczeniem zamawianych ilości.</w:t>
      </w:r>
    </w:p>
    <w:p w:rsidR="00E52441" w:rsidRPr="00954A98" w:rsidRDefault="00E52441" w:rsidP="00954A98">
      <w:pPr>
        <w:rPr>
          <w:b/>
        </w:rPr>
      </w:pPr>
      <w:r w:rsidRPr="00954A98">
        <w:rPr>
          <w:b/>
        </w:rPr>
        <w:t>Odpowiedź</w:t>
      </w:r>
    </w:p>
    <w:p w:rsidR="00E52441" w:rsidRDefault="00E52441" w:rsidP="00A44EAA">
      <w:pPr>
        <w:jc w:val="both"/>
      </w:pPr>
      <w:r>
        <w:t>Zamawiający wyraża zgodę na rękawice oznakowane jako wyrób medyczny oraz środek ochrony indywidualnej kategorii I oraz pakowanych a 200 szt. wraz z właściwym przeliczeniem zamawianych ilości.</w:t>
      </w:r>
    </w:p>
    <w:p w:rsidR="00E52441" w:rsidRDefault="00E52441" w:rsidP="00A44EAA">
      <w:pPr>
        <w:jc w:val="both"/>
      </w:pPr>
    </w:p>
    <w:p w:rsidR="00E52441" w:rsidRPr="007071A6" w:rsidRDefault="00E52441" w:rsidP="00A44EAA">
      <w:pPr>
        <w:jc w:val="both"/>
        <w:rPr>
          <w:b/>
          <w:u w:val="single"/>
        </w:rPr>
      </w:pPr>
      <w:r w:rsidRPr="007071A6">
        <w:rPr>
          <w:b/>
          <w:u w:val="single"/>
        </w:rPr>
        <w:t xml:space="preserve">Sprostowanie  </w:t>
      </w:r>
    </w:p>
    <w:p w:rsidR="00E52441" w:rsidRDefault="00E52441" w:rsidP="00092198">
      <w:pPr>
        <w:jc w:val="both"/>
      </w:pPr>
    </w:p>
    <w:p w:rsidR="00E52441" w:rsidRPr="007349BA" w:rsidRDefault="00E52441" w:rsidP="00092198">
      <w:pPr>
        <w:jc w:val="both"/>
        <w:rPr>
          <w:b/>
        </w:rPr>
      </w:pPr>
      <w:r w:rsidRPr="007349BA">
        <w:rPr>
          <w:b/>
        </w:rPr>
        <w:t xml:space="preserve">Dotyczy odpowiedzi na pytanie 2 zadanie 3 i 4 </w:t>
      </w:r>
      <w:r>
        <w:rPr>
          <w:b/>
        </w:rPr>
        <w:t xml:space="preserve">w piśmie znak D.O.A.T. 84/11/2011 </w:t>
      </w:r>
      <w:r w:rsidRPr="007349BA">
        <w:rPr>
          <w:b/>
        </w:rPr>
        <w:t>z dnia 09.11.2011r która brzmiała :</w:t>
      </w:r>
    </w:p>
    <w:p w:rsidR="00E52441" w:rsidRPr="002C46E1" w:rsidRDefault="00E52441" w:rsidP="005918E1">
      <w:pPr>
        <w:jc w:val="both"/>
      </w:pPr>
      <w:r>
        <w:t>Zamawiający nie odstępuje od wymogu i wymaga w zadaniu rękawic niesterylnych.</w:t>
      </w:r>
    </w:p>
    <w:p w:rsidR="00E52441" w:rsidRDefault="00E52441" w:rsidP="00092198">
      <w:pPr>
        <w:jc w:val="both"/>
      </w:pPr>
      <w:r>
        <w:rPr>
          <w:b/>
        </w:rPr>
        <w:t>Zmienia się na</w:t>
      </w:r>
      <w:r>
        <w:t>:</w:t>
      </w:r>
    </w:p>
    <w:p w:rsidR="00E52441" w:rsidRPr="007071A6" w:rsidRDefault="00E52441" w:rsidP="00092198">
      <w:pPr>
        <w:jc w:val="both"/>
      </w:pPr>
      <w:r>
        <w:t>Zamawiający odstępuje od wymogu numeru i adresu Jednostki Notyfikowanej na opakowaniu jednostkowym.</w:t>
      </w:r>
      <w:r w:rsidRPr="007349BA">
        <w:t xml:space="preserve"> </w:t>
      </w:r>
    </w:p>
    <w:p w:rsidR="00E52441" w:rsidRDefault="00E52441" w:rsidP="00092198">
      <w:pPr>
        <w:jc w:val="both"/>
        <w:rPr>
          <w:b/>
          <w:u w:val="single"/>
        </w:rPr>
      </w:pPr>
    </w:p>
    <w:p w:rsidR="00E52441" w:rsidRDefault="00E52441" w:rsidP="00092198">
      <w:pPr>
        <w:jc w:val="both"/>
        <w:rPr>
          <w:b/>
          <w:u w:val="single"/>
        </w:rPr>
      </w:pPr>
    </w:p>
    <w:p w:rsidR="00E52441" w:rsidRDefault="00E52441" w:rsidP="00092198">
      <w:pPr>
        <w:jc w:val="both"/>
        <w:rPr>
          <w:b/>
          <w:u w:val="single"/>
        </w:rPr>
      </w:pPr>
    </w:p>
    <w:p w:rsidR="00E52441" w:rsidRDefault="00E52441" w:rsidP="00092198">
      <w:pPr>
        <w:jc w:val="both"/>
        <w:rPr>
          <w:b/>
          <w:u w:val="single"/>
        </w:rPr>
      </w:pPr>
    </w:p>
    <w:p w:rsidR="00E52441" w:rsidRDefault="00E52441" w:rsidP="00092198">
      <w:pPr>
        <w:jc w:val="both"/>
        <w:rPr>
          <w:b/>
          <w:u w:val="single"/>
        </w:rPr>
      </w:pPr>
    </w:p>
    <w:p w:rsidR="00E52441" w:rsidRDefault="00E52441" w:rsidP="00092198">
      <w:pPr>
        <w:jc w:val="both"/>
        <w:rPr>
          <w:b/>
          <w:u w:val="single"/>
        </w:rPr>
      </w:pPr>
    </w:p>
    <w:p w:rsidR="00E52441" w:rsidRDefault="00E52441" w:rsidP="00092198">
      <w:pPr>
        <w:jc w:val="both"/>
        <w:rPr>
          <w:b/>
          <w:u w:val="single"/>
        </w:rPr>
      </w:pPr>
    </w:p>
    <w:p w:rsidR="00E52441" w:rsidRDefault="00E52441" w:rsidP="000859DD">
      <w:pPr>
        <w:jc w:val="both"/>
        <w:rPr>
          <w:b/>
          <w:u w:val="single"/>
        </w:rPr>
      </w:pPr>
    </w:p>
    <w:p w:rsidR="00E52441" w:rsidRDefault="00E52441" w:rsidP="000859DD">
      <w:pPr>
        <w:jc w:val="both"/>
        <w:rPr>
          <w:b/>
          <w:u w:val="single"/>
        </w:rPr>
      </w:pPr>
    </w:p>
    <w:p w:rsidR="00E52441" w:rsidRDefault="00E52441" w:rsidP="000859DD">
      <w:pPr>
        <w:jc w:val="both"/>
        <w:rPr>
          <w:b/>
          <w:u w:val="single"/>
        </w:rPr>
      </w:pPr>
    </w:p>
    <w:p w:rsidR="00E52441" w:rsidRPr="000859DD" w:rsidRDefault="00E52441" w:rsidP="000859DD">
      <w:pPr>
        <w:jc w:val="both"/>
      </w:pPr>
    </w:p>
    <w:p w:rsidR="00E52441" w:rsidRPr="000859DD" w:rsidRDefault="00E52441" w:rsidP="00F24D23">
      <w:pPr>
        <w:jc w:val="both"/>
      </w:pPr>
    </w:p>
    <w:sectPr w:rsidR="00E52441" w:rsidRPr="000859DD" w:rsidSect="002666AD">
      <w:headerReference w:type="first" r:id="rId7"/>
      <w:footerReference w:type="first" r:id="rId8"/>
      <w:type w:val="continuous"/>
      <w:pgSz w:w="11906" w:h="16838" w:code="9"/>
      <w:pgMar w:top="1618" w:right="1418" w:bottom="1618" w:left="1260" w:header="180" w:footer="20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2441" w:rsidRDefault="00E52441">
      <w:r>
        <w:separator/>
      </w:r>
    </w:p>
  </w:endnote>
  <w:endnote w:type="continuationSeparator" w:id="1">
    <w:p w:rsidR="00E52441" w:rsidRDefault="00E524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40" w:type="dxa"/>
      <w:tblInd w:w="-1010" w:type="dxa"/>
      <w:tblBorders>
        <w:top w:val="double" w:sz="6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3240"/>
      <w:gridCol w:w="7020"/>
    </w:tblGrid>
    <w:tr w:rsidR="00E52441">
      <w:trPr>
        <w:trHeight w:val="1034"/>
      </w:trPr>
      <w:tc>
        <w:tcPr>
          <w:tcW w:w="4320" w:type="dxa"/>
          <w:tcBorders>
            <w:top w:val="double" w:sz="6" w:space="0" w:color="000080"/>
          </w:tcBorders>
          <w:vAlign w:val="center"/>
        </w:tcPr>
        <w:p w:rsidR="00E52441" w:rsidRDefault="00E52441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Sekretariat: </w:t>
          </w:r>
        </w:p>
        <w:p w:rsidR="00E52441" w:rsidRDefault="00E52441">
          <w:pPr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Tel. (041) 38 83 800;  Fax. (041) 3883 858</w:t>
          </w:r>
        </w:p>
        <w:p w:rsidR="00E52441" w:rsidRDefault="00E52441">
          <w:pPr>
            <w:pStyle w:val="Heading4"/>
            <w:ind w:left="-70"/>
            <w:jc w:val="left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 xml:space="preserve"> Centrala: (041) 3883 740</w:t>
          </w:r>
        </w:p>
      </w:tc>
      <w:tc>
        <w:tcPr>
          <w:tcW w:w="7020" w:type="dxa"/>
          <w:tcBorders>
            <w:top w:val="double" w:sz="6" w:space="0" w:color="000080"/>
          </w:tcBorders>
          <w:vAlign w:val="center"/>
        </w:tcPr>
        <w:p w:rsidR="00E52441" w:rsidRDefault="00E52441">
          <w:pPr>
            <w:pStyle w:val="Heading3"/>
            <w:ind w:left="213"/>
            <w:jc w:val="left"/>
            <w:rPr>
              <w:rFonts w:ascii="Tahoma" w:hAnsi="Tahoma" w:cs="Tahoma"/>
              <w:b/>
              <w:color w:val="333333"/>
              <w:sz w:val="16"/>
              <w:lang w:val="de-DE"/>
            </w:rPr>
          </w:pPr>
          <w:r>
            <w:rPr>
              <w:rFonts w:ascii="Tahoma" w:hAnsi="Tahoma" w:cs="Tahoma"/>
              <w:b/>
              <w:color w:val="333333"/>
              <w:sz w:val="16"/>
              <w:lang w:val="de-DE"/>
            </w:rPr>
            <w:t>e-mail: zozwloszczowa@poczta.onet.pl</w:t>
          </w:r>
        </w:p>
        <w:p w:rsidR="00E52441" w:rsidRDefault="00E52441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BIP: www.biuletyn.abip.pl/zozwloszczowa</w:t>
          </w:r>
        </w:p>
        <w:p w:rsidR="00E52441" w:rsidRDefault="00E52441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NIP: 656-18-55-908    REGON:  000304295    KRS: 0000057160</w:t>
          </w:r>
        </w:p>
        <w:p w:rsidR="00E52441" w:rsidRDefault="00E52441">
          <w:pPr>
            <w:ind w:left="213"/>
            <w:rPr>
              <w:rFonts w:ascii="Tahoma" w:hAnsi="Tahoma" w:cs="Tahoma"/>
              <w:b/>
              <w:color w:val="333333"/>
              <w:sz w:val="16"/>
            </w:rPr>
          </w:pPr>
          <w:r>
            <w:rPr>
              <w:rFonts w:ascii="Tahoma" w:hAnsi="Tahoma" w:cs="Tahoma"/>
              <w:b/>
              <w:color w:val="333333"/>
              <w:sz w:val="16"/>
            </w:rPr>
            <w:t>Rachunek bankowy: Millennium O/Kielce  75 1160 2202 0000 0000 6001 8883</w:t>
          </w:r>
        </w:p>
      </w:tc>
    </w:tr>
  </w:tbl>
  <w:p w:rsidR="00E52441" w:rsidRDefault="00E524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2441" w:rsidRDefault="00E52441">
      <w:r>
        <w:separator/>
      </w:r>
    </w:p>
  </w:footnote>
  <w:footnote w:type="continuationSeparator" w:id="1">
    <w:p w:rsidR="00E52441" w:rsidRDefault="00E524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2441" w:rsidRDefault="00E52441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42.5pt;margin-top:1.35pt;width:46.8pt;height:84pt;z-index:-251657216" wrapcoords="-348 0 -348 21407 21600 21407 21600 0 -348 0">
          <v:imagedata r:id="rId1" o:title=""/>
          <w10:wrap type="tight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1.75pt;margin-top:11.85pt;width:320.85pt;height:63.9pt;z-index:251658240" filled="f" stroked="f">
          <v:fill opacity=".5"/>
          <v:textbox style="mso-next-textbox:#_x0000_s2050">
            <w:txbxContent>
              <w:p w:rsidR="00E52441" w:rsidRDefault="00E52441">
                <w:pPr>
                  <w:pStyle w:val="Title"/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</w:pPr>
                <w:r>
                  <w:rPr>
                    <w:b/>
                    <w:i/>
                    <w:shadow/>
                    <w:color w:val="000080"/>
                    <w:spacing w:val="40"/>
                    <w:sz w:val="32"/>
                  </w:rPr>
                  <w:t>ZESPÓŁ OPIEKI ZDROWOTNEJ</w:t>
                </w:r>
              </w:p>
              <w:p w:rsidR="00E52441" w:rsidRDefault="00E52441">
                <w:pPr>
                  <w:pStyle w:val="Subtitle"/>
                  <w:rPr>
                    <w:sz w:val="28"/>
                  </w:rPr>
                </w:pPr>
                <w:r>
                  <w:rPr>
                    <w:sz w:val="28"/>
                  </w:rPr>
                  <w:tab/>
                  <w:t>Szpital im. Jana Pawła II</w:t>
                </w:r>
              </w:p>
              <w:p w:rsidR="00E52441" w:rsidRDefault="00E52441">
                <w:pPr>
                  <w:pStyle w:val="Subtitle"/>
                  <w:rPr>
                    <w:rFonts w:ascii="Times New Roman" w:hAnsi="Times New Roman"/>
                    <w:b w:val="0"/>
                    <w:i w:val="0"/>
                    <w:sz w:val="10"/>
                  </w:rPr>
                </w:pPr>
              </w:p>
              <w:p w:rsidR="00E52441" w:rsidRDefault="00E52441">
                <w:pPr>
                  <w:pStyle w:val="Subtitle"/>
                  <w:rPr>
                    <w:shadow w:val="0"/>
                    <w:spacing w:val="0"/>
                    <w:sz w:val="22"/>
                  </w:rPr>
                </w:pPr>
                <w:r>
                  <w:rPr>
                    <w:shadow w:val="0"/>
                    <w:spacing w:val="0"/>
                    <w:sz w:val="22"/>
                  </w:rPr>
                  <w:tab/>
                  <w:t>ul. Żeromskiego 28  29-100 Włoszczowa</w:t>
                </w:r>
              </w:p>
              <w:p w:rsidR="00E52441" w:rsidRDefault="00E52441"/>
            </w:txbxContent>
          </v:textbox>
        </v:shape>
      </w:pict>
    </w:r>
    <w:r>
      <w:rPr>
        <w:noProof/>
      </w:rPr>
      <w:pict>
        <v:line id="_x0000_s2051" style="position:absolute;z-index:251657216" from="-45pt,89.1pt" to="494.1pt,89.15pt" strokecolor="#339" strokeweight="4pt">
          <v:stroke startarrowwidth="narrow" endarrowwidth="narrow" linestyle="thickThin"/>
        </v:line>
      </w:pict>
    </w:r>
    <w:r>
      <w:rPr>
        <w:noProof/>
      </w:rPr>
      <w:pict>
        <v:shape id="_x0000_s2052" type="#_x0000_t75" style="position:absolute;margin-left:-27.2pt;margin-top:8.1pt;width:78.8pt;height:69.7pt;z-index:-251660288">
          <v:imagedata r:id="rId2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27456"/>
    <w:multiLevelType w:val="hybridMultilevel"/>
    <w:tmpl w:val="06C62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ABEDEFA">
      <w:start w:val="4"/>
      <w:numFmt w:val="upperRoman"/>
      <w:lvlText w:val="%3."/>
      <w:lvlJc w:val="left"/>
      <w:pPr>
        <w:ind w:left="2700" w:hanging="72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884051A"/>
    <w:multiLevelType w:val="hybridMultilevel"/>
    <w:tmpl w:val="C6683D4A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0725317"/>
    <w:multiLevelType w:val="hybridMultilevel"/>
    <w:tmpl w:val="A08800FC"/>
    <w:lvl w:ilvl="0" w:tplc="5810C3CA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50634A2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4">
    <w:nsid w:val="490B7710"/>
    <w:multiLevelType w:val="hybridMultilevel"/>
    <w:tmpl w:val="5F325E80"/>
    <w:lvl w:ilvl="0" w:tplc="60783966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  <w:sz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71E8287D"/>
    <w:multiLevelType w:val="hybridMultilevel"/>
    <w:tmpl w:val="0AE665F2"/>
    <w:lvl w:ilvl="0" w:tplc="350C9008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">
    <w:abstractNumId w:val="3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4">
    <w:abstractNumId w:val="3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CD1"/>
    <w:rsid w:val="00021F99"/>
    <w:rsid w:val="00061FA4"/>
    <w:rsid w:val="000669E7"/>
    <w:rsid w:val="00073DA0"/>
    <w:rsid w:val="000771C4"/>
    <w:rsid w:val="00080B8A"/>
    <w:rsid w:val="00085645"/>
    <w:rsid w:val="000859DD"/>
    <w:rsid w:val="00085F1D"/>
    <w:rsid w:val="00092198"/>
    <w:rsid w:val="000B0187"/>
    <w:rsid w:val="00103331"/>
    <w:rsid w:val="00107C0A"/>
    <w:rsid w:val="0014091B"/>
    <w:rsid w:val="00164476"/>
    <w:rsid w:val="001770C1"/>
    <w:rsid w:val="00183B7D"/>
    <w:rsid w:val="001D754B"/>
    <w:rsid w:val="002019EB"/>
    <w:rsid w:val="00247643"/>
    <w:rsid w:val="002636D2"/>
    <w:rsid w:val="002646DF"/>
    <w:rsid w:val="00265413"/>
    <w:rsid w:val="002666AD"/>
    <w:rsid w:val="00267EEB"/>
    <w:rsid w:val="00271CBA"/>
    <w:rsid w:val="00282306"/>
    <w:rsid w:val="002A2729"/>
    <w:rsid w:val="002B2D6F"/>
    <w:rsid w:val="002B3127"/>
    <w:rsid w:val="002B6197"/>
    <w:rsid w:val="002C46E1"/>
    <w:rsid w:val="002D0466"/>
    <w:rsid w:val="002E163B"/>
    <w:rsid w:val="002E251A"/>
    <w:rsid w:val="002F61C4"/>
    <w:rsid w:val="003469B7"/>
    <w:rsid w:val="00353A56"/>
    <w:rsid w:val="003554BB"/>
    <w:rsid w:val="0038077B"/>
    <w:rsid w:val="003916D5"/>
    <w:rsid w:val="00394441"/>
    <w:rsid w:val="003A0445"/>
    <w:rsid w:val="003C40ED"/>
    <w:rsid w:val="003E21CC"/>
    <w:rsid w:val="003F7EE3"/>
    <w:rsid w:val="004146A1"/>
    <w:rsid w:val="0044203C"/>
    <w:rsid w:val="00461892"/>
    <w:rsid w:val="00464FC1"/>
    <w:rsid w:val="0047221F"/>
    <w:rsid w:val="00487B4B"/>
    <w:rsid w:val="004F415B"/>
    <w:rsid w:val="00504EB6"/>
    <w:rsid w:val="00516F0A"/>
    <w:rsid w:val="0057021A"/>
    <w:rsid w:val="005918E1"/>
    <w:rsid w:val="005A37A6"/>
    <w:rsid w:val="005A468B"/>
    <w:rsid w:val="005D18EC"/>
    <w:rsid w:val="005D2A67"/>
    <w:rsid w:val="005D557D"/>
    <w:rsid w:val="005F72FE"/>
    <w:rsid w:val="0062051E"/>
    <w:rsid w:val="0064147A"/>
    <w:rsid w:val="00652107"/>
    <w:rsid w:val="00661AA6"/>
    <w:rsid w:val="006754DF"/>
    <w:rsid w:val="006D0D88"/>
    <w:rsid w:val="006D21A3"/>
    <w:rsid w:val="006E605B"/>
    <w:rsid w:val="006F63D6"/>
    <w:rsid w:val="0070161E"/>
    <w:rsid w:val="007071A6"/>
    <w:rsid w:val="00721BDE"/>
    <w:rsid w:val="00724311"/>
    <w:rsid w:val="007349BA"/>
    <w:rsid w:val="00797499"/>
    <w:rsid w:val="007A2C07"/>
    <w:rsid w:val="007A71AD"/>
    <w:rsid w:val="007B2B80"/>
    <w:rsid w:val="007B4553"/>
    <w:rsid w:val="007B61C5"/>
    <w:rsid w:val="007C2836"/>
    <w:rsid w:val="007D2C4D"/>
    <w:rsid w:val="008070D5"/>
    <w:rsid w:val="00831B68"/>
    <w:rsid w:val="00876902"/>
    <w:rsid w:val="008874EF"/>
    <w:rsid w:val="00890832"/>
    <w:rsid w:val="008A307C"/>
    <w:rsid w:val="008B38ED"/>
    <w:rsid w:val="008C3C2D"/>
    <w:rsid w:val="008C64D7"/>
    <w:rsid w:val="00907410"/>
    <w:rsid w:val="0091717B"/>
    <w:rsid w:val="00931002"/>
    <w:rsid w:val="009314D7"/>
    <w:rsid w:val="009340C0"/>
    <w:rsid w:val="00944C58"/>
    <w:rsid w:val="00953ED0"/>
    <w:rsid w:val="00954A98"/>
    <w:rsid w:val="009B206C"/>
    <w:rsid w:val="009E4966"/>
    <w:rsid w:val="009E5C57"/>
    <w:rsid w:val="009E725B"/>
    <w:rsid w:val="00A0148F"/>
    <w:rsid w:val="00A02FE5"/>
    <w:rsid w:val="00A17803"/>
    <w:rsid w:val="00A23599"/>
    <w:rsid w:val="00A2686D"/>
    <w:rsid w:val="00A37534"/>
    <w:rsid w:val="00A44EAA"/>
    <w:rsid w:val="00A75D88"/>
    <w:rsid w:val="00A83359"/>
    <w:rsid w:val="00A979DA"/>
    <w:rsid w:val="00AA2C2A"/>
    <w:rsid w:val="00AE2063"/>
    <w:rsid w:val="00AE3993"/>
    <w:rsid w:val="00AE57FB"/>
    <w:rsid w:val="00B12C03"/>
    <w:rsid w:val="00B53337"/>
    <w:rsid w:val="00B55A1E"/>
    <w:rsid w:val="00B97E12"/>
    <w:rsid w:val="00BC02A4"/>
    <w:rsid w:val="00BD56AD"/>
    <w:rsid w:val="00C05370"/>
    <w:rsid w:val="00C06CD1"/>
    <w:rsid w:val="00C11509"/>
    <w:rsid w:val="00C24DF7"/>
    <w:rsid w:val="00C313B3"/>
    <w:rsid w:val="00C34A2D"/>
    <w:rsid w:val="00C372AC"/>
    <w:rsid w:val="00C37934"/>
    <w:rsid w:val="00C42A3D"/>
    <w:rsid w:val="00CC249E"/>
    <w:rsid w:val="00CF3B53"/>
    <w:rsid w:val="00D16B21"/>
    <w:rsid w:val="00D21C95"/>
    <w:rsid w:val="00D50B11"/>
    <w:rsid w:val="00D6416A"/>
    <w:rsid w:val="00D6666F"/>
    <w:rsid w:val="00D7018E"/>
    <w:rsid w:val="00DA0DFD"/>
    <w:rsid w:val="00E035D6"/>
    <w:rsid w:val="00E247BF"/>
    <w:rsid w:val="00E52441"/>
    <w:rsid w:val="00E5794F"/>
    <w:rsid w:val="00E63965"/>
    <w:rsid w:val="00E960B4"/>
    <w:rsid w:val="00EA7694"/>
    <w:rsid w:val="00EB2D58"/>
    <w:rsid w:val="00EC016D"/>
    <w:rsid w:val="00ED3F70"/>
    <w:rsid w:val="00EF6171"/>
    <w:rsid w:val="00F24D23"/>
    <w:rsid w:val="00F25790"/>
    <w:rsid w:val="00F60189"/>
    <w:rsid w:val="00FC6308"/>
    <w:rsid w:val="00FD30F1"/>
    <w:rsid w:val="00FE121F"/>
    <w:rsid w:val="00FF4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30F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D30F1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30F1"/>
    <w:pPr>
      <w:keepNext/>
      <w:outlineLvl w:val="1"/>
    </w:pPr>
    <w:rPr>
      <w:b/>
      <w:bCs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30F1"/>
    <w:pPr>
      <w:keepNext/>
      <w:ind w:left="-69"/>
      <w:jc w:val="right"/>
      <w:outlineLvl w:val="2"/>
    </w:pPr>
    <w:rPr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30F1"/>
    <w:pPr>
      <w:keepNext/>
      <w:jc w:val="both"/>
      <w:outlineLvl w:val="3"/>
    </w:pPr>
    <w:rPr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636D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2636D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2636D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2636D2"/>
    <w:rPr>
      <w:rFonts w:ascii="Calibri" w:hAnsi="Calibri" w:cs="Times New Roman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636D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D30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2636D2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FD30F1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2636D2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FD30F1"/>
    <w:pPr>
      <w:jc w:val="center"/>
    </w:pPr>
    <w:rPr>
      <w:rFonts w:ascii="Bookman Old Style" w:hAnsi="Bookman Old Style"/>
      <w:b/>
      <w:i/>
      <w:shadow/>
      <w:color w:val="000080"/>
      <w:spacing w:val="40"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636D2"/>
    <w:rPr>
      <w:rFonts w:ascii="Cambria" w:hAnsi="Cambria" w:cs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D30F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636D2"/>
    <w:rPr>
      <w:rFonts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FD30F1"/>
    <w:rPr>
      <w:b/>
      <w:b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636D2"/>
    <w:rPr>
      <w:rFonts w:cs="Times New Roman"/>
      <w:sz w:val="16"/>
      <w:szCs w:val="16"/>
    </w:rPr>
  </w:style>
  <w:style w:type="paragraph" w:customStyle="1" w:styleId="pkt">
    <w:name w:val="pkt"/>
    <w:basedOn w:val="Normal"/>
    <w:uiPriority w:val="99"/>
    <w:rsid w:val="00FD30F1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odyTextIndent">
    <w:name w:val="Body Text Indent"/>
    <w:basedOn w:val="Normal"/>
    <w:link w:val="BodyTextIndentChar"/>
    <w:uiPriority w:val="99"/>
    <w:rsid w:val="00FD30F1"/>
    <w:pPr>
      <w:ind w:left="1080" w:hanging="1080"/>
    </w:pPr>
    <w:rPr>
      <w:b/>
      <w:bCs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636D2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FD30F1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636D2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4147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E4966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695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145</TotalTime>
  <Pages>3</Pages>
  <Words>628</Words>
  <Characters>3768</Characters>
  <Application>Microsoft Office Outlook</Application>
  <DocSecurity>0</DocSecurity>
  <Lines>0</Lines>
  <Paragraphs>0</Paragraphs>
  <ScaleCrop>false</ScaleCrop>
  <Company>ZOZ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Włoszczowa 2010-11-03</dc:title>
  <dc:subject/>
  <dc:creator>PI</dc:creator>
  <cp:keywords/>
  <dc:description/>
  <cp:lastModifiedBy>ZOZ</cp:lastModifiedBy>
  <cp:revision>10</cp:revision>
  <cp:lastPrinted>2011-11-17T07:40:00Z</cp:lastPrinted>
  <dcterms:created xsi:type="dcterms:W3CDTF">2011-11-15T11:46:00Z</dcterms:created>
  <dcterms:modified xsi:type="dcterms:W3CDTF">2011-11-17T08:17:00Z</dcterms:modified>
</cp:coreProperties>
</file>