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B6" w:rsidRDefault="00504EB6" w:rsidP="00C06CD1"/>
    <w:p w:rsidR="00504EB6" w:rsidRPr="00907410" w:rsidRDefault="00504EB6" w:rsidP="00907410"/>
    <w:p w:rsidR="00504EB6" w:rsidRDefault="00504EB6" w:rsidP="00907410">
      <w:pPr>
        <w:jc w:val="right"/>
      </w:pPr>
      <w:r>
        <w:t>Włoszczowa 2011-11-09</w:t>
      </w:r>
    </w:p>
    <w:p w:rsidR="00504EB6" w:rsidRDefault="00504EB6" w:rsidP="003469B7">
      <w:pPr>
        <w:spacing w:line="360" w:lineRule="auto"/>
      </w:pPr>
      <w:r>
        <w:t>Znak DOAT 84/11/2011</w:t>
      </w:r>
    </w:p>
    <w:p w:rsidR="00504EB6" w:rsidRDefault="00504EB6" w:rsidP="00CF3B53"/>
    <w:p w:rsidR="00504EB6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504EB6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504EB6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504EB6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504EB6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504EB6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504EB6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504EB6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504EB6" w:rsidRPr="003469B7" w:rsidRDefault="00504EB6" w:rsidP="00CF3B53">
      <w:pPr>
        <w:autoSpaceDE w:val="0"/>
        <w:autoSpaceDN w:val="0"/>
        <w:adjustRightInd w:val="0"/>
        <w:ind w:left="900" w:hanging="900"/>
        <w:rPr>
          <w:b/>
        </w:rPr>
      </w:pPr>
      <w:r w:rsidRPr="003469B7">
        <w:rPr>
          <w:b/>
        </w:rPr>
        <w:t>Dotyczy: odpowiedzi na pytania do przetargu nieograniczonego na dostawę</w:t>
      </w:r>
      <w:r>
        <w:rPr>
          <w:b/>
        </w:rPr>
        <w:t xml:space="preserve">                               </w:t>
      </w:r>
      <w:r w:rsidRPr="003469B7">
        <w:rPr>
          <w:b/>
        </w:rPr>
        <w:t xml:space="preserve"> </w:t>
      </w:r>
      <w:r>
        <w:rPr>
          <w:b/>
        </w:rPr>
        <w:t xml:space="preserve"> rękawic medycznych  znak sprawy : 18/11</w:t>
      </w:r>
      <w:r w:rsidRPr="003469B7">
        <w:rPr>
          <w:b/>
        </w:rPr>
        <w:t>/2011</w:t>
      </w:r>
    </w:p>
    <w:p w:rsidR="00504EB6" w:rsidRPr="003469B7" w:rsidRDefault="00504EB6" w:rsidP="00F24D23">
      <w:pPr>
        <w:autoSpaceDE w:val="0"/>
        <w:autoSpaceDN w:val="0"/>
        <w:adjustRightInd w:val="0"/>
        <w:rPr>
          <w:b/>
        </w:rPr>
      </w:pPr>
    </w:p>
    <w:p w:rsidR="00504EB6" w:rsidRPr="00890832" w:rsidRDefault="00504EB6" w:rsidP="00F24D23">
      <w:pPr>
        <w:jc w:val="both"/>
        <w:rPr>
          <w:b/>
          <w:u w:val="single"/>
        </w:rPr>
      </w:pPr>
      <w:r w:rsidRPr="00890832">
        <w:rPr>
          <w:b/>
          <w:u w:val="single"/>
        </w:rPr>
        <w:t>Pytanie 1</w:t>
      </w:r>
    </w:p>
    <w:p w:rsidR="00504EB6" w:rsidRDefault="00504EB6" w:rsidP="00AE2063">
      <w:pPr>
        <w:jc w:val="both"/>
      </w:pPr>
    </w:p>
    <w:p w:rsidR="00504EB6" w:rsidRPr="002B2D6F" w:rsidRDefault="00504EB6" w:rsidP="00AE2063">
      <w:pPr>
        <w:jc w:val="both"/>
        <w:rPr>
          <w:b/>
        </w:rPr>
      </w:pPr>
      <w:r w:rsidRPr="002B2D6F">
        <w:rPr>
          <w:b/>
        </w:rPr>
        <w:t xml:space="preserve"> Zadanie 2 poz. 2</w:t>
      </w:r>
    </w:p>
    <w:p w:rsidR="00504EB6" w:rsidRDefault="00504EB6" w:rsidP="00AE2063">
      <w:pPr>
        <w:jc w:val="both"/>
      </w:pPr>
      <w:r w:rsidRPr="00487B4B">
        <w:t>Czy Zamawiający dopuści</w:t>
      </w:r>
      <w:r>
        <w:t xml:space="preserve"> rękawice o grubości na palcach </w:t>
      </w:r>
      <w:smartTag w:uri="urn:schemas-microsoft-com:office:smarttags" w:element="metricconverter">
        <w:smartTagPr>
          <w:attr w:name="ProductID" w:val="0,40 mm"/>
        </w:smartTagPr>
        <w:r>
          <w:t>0,40 mm</w:t>
        </w:r>
      </w:smartTag>
      <w:r>
        <w:t xml:space="preserve"> oraz o długości: dla rozmiaru S i M – 292; dla L – 295mm</w:t>
      </w:r>
      <w:r w:rsidRPr="00487B4B">
        <w:t>?</w:t>
      </w:r>
    </w:p>
    <w:p w:rsidR="00504EB6" w:rsidRDefault="00504EB6" w:rsidP="00F24D23">
      <w:pPr>
        <w:jc w:val="both"/>
        <w:rPr>
          <w:b/>
        </w:rPr>
      </w:pPr>
      <w:r w:rsidRPr="00890832">
        <w:rPr>
          <w:b/>
        </w:rPr>
        <w:t>Odpowiedź</w:t>
      </w:r>
      <w:r>
        <w:rPr>
          <w:b/>
        </w:rPr>
        <w:t>:</w:t>
      </w:r>
    </w:p>
    <w:p w:rsidR="00504EB6" w:rsidRPr="00AE2063" w:rsidRDefault="00504EB6" w:rsidP="00F24D23">
      <w:pPr>
        <w:jc w:val="both"/>
      </w:pPr>
      <w:r w:rsidRPr="00AE2063">
        <w:t>Zamawiający nie dopuszcza.</w:t>
      </w:r>
    </w:p>
    <w:p w:rsidR="00504EB6" w:rsidRDefault="00504EB6" w:rsidP="00F24D23">
      <w:pPr>
        <w:jc w:val="both"/>
        <w:rPr>
          <w:b/>
          <w:u w:val="single"/>
        </w:rPr>
      </w:pPr>
    </w:p>
    <w:p w:rsidR="00504EB6" w:rsidRDefault="00504EB6" w:rsidP="00F24D23">
      <w:pPr>
        <w:jc w:val="both"/>
        <w:rPr>
          <w:b/>
          <w:u w:val="single"/>
        </w:rPr>
      </w:pPr>
      <w:r>
        <w:rPr>
          <w:b/>
          <w:u w:val="single"/>
        </w:rPr>
        <w:t>Pytanie 2</w:t>
      </w:r>
    </w:p>
    <w:p w:rsidR="00504EB6" w:rsidRDefault="00504EB6" w:rsidP="00F24D23">
      <w:pPr>
        <w:jc w:val="both"/>
        <w:rPr>
          <w:b/>
          <w:u w:val="single"/>
        </w:rPr>
      </w:pPr>
    </w:p>
    <w:p w:rsidR="00504EB6" w:rsidRPr="002B2D6F" w:rsidRDefault="00504EB6" w:rsidP="002C46E1">
      <w:pPr>
        <w:jc w:val="both"/>
        <w:rPr>
          <w:b/>
        </w:rPr>
      </w:pPr>
      <w:r w:rsidRPr="002B2D6F">
        <w:rPr>
          <w:b/>
        </w:rPr>
        <w:t>Zadanie 3 i 4</w:t>
      </w:r>
    </w:p>
    <w:p w:rsidR="00504EB6" w:rsidRDefault="00504EB6" w:rsidP="002C46E1">
      <w:r w:rsidRPr="00487B4B">
        <w:t xml:space="preserve">Czy Zamawiający </w:t>
      </w:r>
      <w:r>
        <w:t>odstąpi od wymogu numeru i adresu jednostki notyfikowanej na opakowaniu  jednostkowym jako, że wymagane są rękawice niesterylne a dla tych wymóg ten jest bezzasadny i nie wymagany?</w:t>
      </w:r>
    </w:p>
    <w:p w:rsidR="00504EB6" w:rsidRDefault="00504EB6" w:rsidP="00F24D23">
      <w:pPr>
        <w:jc w:val="both"/>
        <w:rPr>
          <w:b/>
        </w:rPr>
      </w:pPr>
      <w:r w:rsidRPr="002C46E1">
        <w:rPr>
          <w:b/>
        </w:rPr>
        <w:t>Odpowiedź:</w:t>
      </w:r>
    </w:p>
    <w:p w:rsidR="00504EB6" w:rsidRPr="002C46E1" w:rsidRDefault="00504EB6" w:rsidP="00F24D23">
      <w:pPr>
        <w:jc w:val="both"/>
      </w:pPr>
      <w:r>
        <w:t>Zamawiający nie odstępuje od wymogu i wymaga w zadaniu rękawic niesterylnych.</w:t>
      </w:r>
    </w:p>
    <w:p w:rsidR="00504EB6" w:rsidRDefault="00504EB6" w:rsidP="00F24D23">
      <w:pPr>
        <w:jc w:val="both"/>
        <w:rPr>
          <w:b/>
          <w:u w:val="single"/>
        </w:rPr>
      </w:pPr>
    </w:p>
    <w:p w:rsidR="00504EB6" w:rsidRDefault="00504EB6" w:rsidP="00A44EAA">
      <w:pPr>
        <w:jc w:val="both"/>
        <w:rPr>
          <w:b/>
          <w:u w:val="single"/>
        </w:rPr>
      </w:pPr>
      <w:r>
        <w:rPr>
          <w:b/>
          <w:u w:val="single"/>
        </w:rPr>
        <w:t>Pytanie 3</w:t>
      </w:r>
    </w:p>
    <w:p w:rsidR="00504EB6" w:rsidRDefault="00504EB6" w:rsidP="00A44EAA">
      <w:pPr>
        <w:jc w:val="both"/>
        <w:rPr>
          <w:b/>
          <w:u w:val="single"/>
        </w:rPr>
      </w:pPr>
      <w:r>
        <w:rPr>
          <w:b/>
          <w:u w:val="single"/>
        </w:rPr>
        <w:t xml:space="preserve"> </w:t>
      </w:r>
    </w:p>
    <w:p w:rsidR="00504EB6" w:rsidRPr="00021F99" w:rsidRDefault="00504EB6" w:rsidP="0064147A">
      <w:pPr>
        <w:pStyle w:val="BodyTextIndent2"/>
        <w:widowControl w:val="0"/>
        <w:autoSpaceDE w:val="0"/>
        <w:autoSpaceDN w:val="0"/>
        <w:adjustRightInd w:val="0"/>
        <w:spacing w:after="0" w:line="240" w:lineRule="auto"/>
        <w:ind w:left="0"/>
        <w:rPr>
          <w:bCs/>
          <w:iCs/>
        </w:rPr>
      </w:pPr>
      <w:r w:rsidRPr="00021F99">
        <w:rPr>
          <w:bCs/>
        </w:rPr>
        <w:t>Czy Zamawiający wyraża zgodę na dodanie w paragrafie 1 ustęp 1 zapisu:”</w:t>
      </w:r>
      <w:r w:rsidRPr="00021F99">
        <w:t xml:space="preserve"> Zmniejszenie ilości przedmiotu umowy w toku jej realizacji nie może przekroczyć 20% ilości określonej w niniejszej umowie.”?</w:t>
      </w:r>
    </w:p>
    <w:p w:rsidR="00504EB6" w:rsidRDefault="00504EB6" w:rsidP="00092198">
      <w:pPr>
        <w:jc w:val="both"/>
        <w:rPr>
          <w:b/>
        </w:rPr>
      </w:pPr>
      <w:r w:rsidRPr="002C46E1">
        <w:rPr>
          <w:b/>
        </w:rPr>
        <w:t>Odpowiedź:</w:t>
      </w:r>
    </w:p>
    <w:p w:rsidR="00504EB6" w:rsidRPr="00A0148F" w:rsidRDefault="00504EB6" w:rsidP="00A44EAA">
      <w:pPr>
        <w:jc w:val="both"/>
      </w:pPr>
      <w:r>
        <w:t>Nie.</w:t>
      </w: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  <w:u w:val="single"/>
        </w:rPr>
      </w:pPr>
      <w:r>
        <w:rPr>
          <w:b/>
          <w:u w:val="single"/>
        </w:rPr>
        <w:t>Pytanie 4</w:t>
      </w:r>
    </w:p>
    <w:p w:rsidR="00504EB6" w:rsidRDefault="00504EB6" w:rsidP="00092198">
      <w:pPr>
        <w:spacing w:before="100" w:beforeAutospacing="1" w:after="100" w:afterAutospacing="1"/>
        <w:rPr>
          <w:bCs/>
        </w:rPr>
      </w:pPr>
      <w:r w:rsidRPr="00021F99">
        <w:rPr>
          <w:bCs/>
        </w:rPr>
        <w:t>Czy Zamawiający wyraża zgodę na zmianę w paragrafie 7 ustęp 4 zapisu „otrzymania” na „wystawienia”?</w:t>
      </w:r>
    </w:p>
    <w:p w:rsidR="00504EB6" w:rsidRDefault="00504EB6" w:rsidP="00092198">
      <w:pPr>
        <w:spacing w:before="100" w:beforeAutospacing="1" w:after="100" w:afterAutospacing="1"/>
        <w:rPr>
          <w:b/>
        </w:rPr>
      </w:pPr>
      <w:r w:rsidRPr="002C46E1">
        <w:rPr>
          <w:b/>
        </w:rPr>
        <w:t>Odpowiedź:</w:t>
      </w:r>
    </w:p>
    <w:p w:rsidR="00504EB6" w:rsidRPr="00A0148F" w:rsidRDefault="00504EB6" w:rsidP="00092198">
      <w:pPr>
        <w:spacing w:before="100" w:beforeAutospacing="1" w:after="100" w:afterAutospacing="1"/>
      </w:pPr>
      <w:r w:rsidRPr="00A0148F">
        <w:t>Nie.</w:t>
      </w:r>
    </w:p>
    <w:p w:rsidR="00504EB6" w:rsidRDefault="00504EB6" w:rsidP="00092198">
      <w:pPr>
        <w:jc w:val="both"/>
        <w:rPr>
          <w:b/>
          <w:u w:val="single"/>
        </w:rPr>
      </w:pPr>
      <w:r>
        <w:rPr>
          <w:b/>
          <w:u w:val="single"/>
        </w:rPr>
        <w:t>Pytanie 5</w:t>
      </w:r>
    </w:p>
    <w:p w:rsidR="00504EB6" w:rsidRPr="00021F99" w:rsidRDefault="00504EB6" w:rsidP="00E960B4">
      <w:pPr>
        <w:spacing w:before="100" w:beforeAutospacing="1" w:after="100" w:afterAutospacing="1"/>
        <w:rPr>
          <w:bCs/>
        </w:rPr>
      </w:pPr>
      <w:r w:rsidRPr="00021F99">
        <w:rPr>
          <w:bCs/>
        </w:rPr>
        <w:t>Czy Zamawiający dopuszcza dodanie zapisu w paragrafie  6 umowy :</w:t>
      </w:r>
    </w:p>
    <w:p w:rsidR="00504EB6" w:rsidRPr="00021F99" w:rsidRDefault="00504EB6" w:rsidP="00092198">
      <w:pPr>
        <w:ind w:left="360"/>
        <w:jc w:val="both"/>
        <w:rPr>
          <w:iCs/>
        </w:rPr>
      </w:pPr>
      <w:r w:rsidRPr="00021F99">
        <w:tab/>
      </w:r>
      <w:r w:rsidRPr="00021F99">
        <w:tab/>
      </w:r>
      <w:r w:rsidRPr="00021F99">
        <w:rPr>
          <w:iCs/>
        </w:rPr>
        <w:t>Zamawiający dopuszcza zmiany postanowień umowy, w stosunku do treści oferty Wykonawcy, pod warunkiem, że zmiany te są konieczne do prawidłowej realizacji przedmiotu zamówienia  w szczególności Zamawiający dopuszcza zmianę postanowień umowy w sytuacji:</w:t>
      </w:r>
    </w:p>
    <w:p w:rsidR="00504EB6" w:rsidRPr="00021F99" w:rsidRDefault="00504EB6" w:rsidP="00092198">
      <w:pPr>
        <w:numPr>
          <w:ilvl w:val="1"/>
          <w:numId w:val="7"/>
        </w:numPr>
        <w:jc w:val="both"/>
        <w:rPr>
          <w:iCs/>
        </w:rPr>
      </w:pPr>
      <w:r w:rsidRPr="00021F99">
        <w:rPr>
          <w:iCs/>
        </w:rPr>
        <w:t>istotnej zmiany kursów walutowych, jeżeli wpływa to na koszty dostawy,</w:t>
      </w:r>
    </w:p>
    <w:p w:rsidR="00504EB6" w:rsidRPr="00021F99" w:rsidRDefault="00504EB6" w:rsidP="00092198">
      <w:pPr>
        <w:numPr>
          <w:ilvl w:val="1"/>
          <w:numId w:val="7"/>
        </w:numPr>
        <w:jc w:val="both"/>
        <w:rPr>
          <w:iCs/>
        </w:rPr>
      </w:pPr>
      <w:r w:rsidRPr="00021F99">
        <w:rPr>
          <w:iCs/>
        </w:rPr>
        <w:t>istotnej zmiany stawek celnych, stawek podatkowych lub innych obowiązkowych obciążeń publicznoprawnych – w przypadku zmiany stawki podatku VAT zmiana następuje z dniem wejścia w życie aktu prawnego zmieniającego stawkę bez konieczności sporządzania aneksu do umowy</w:t>
      </w:r>
    </w:p>
    <w:p w:rsidR="00504EB6" w:rsidRPr="00021F99" w:rsidRDefault="00504EB6" w:rsidP="00092198">
      <w:pPr>
        <w:numPr>
          <w:ilvl w:val="1"/>
          <w:numId w:val="7"/>
        </w:numPr>
        <w:jc w:val="both"/>
        <w:rPr>
          <w:iCs/>
        </w:rPr>
      </w:pPr>
      <w:r w:rsidRPr="00021F99">
        <w:rPr>
          <w:iCs/>
        </w:rPr>
        <w:t>zaprzestania produkcji lub dystrybucji produktów będących przedmiotem dostawy, wycofania tych produktów z obrotu (w szczególności na podstawie decyzji właściwych władz), jak również braku możliwości pozyskania produktów będących przedmiotem dostawy wskutek okoliczności, za które Wykonawca nie ponosi odpowiedzialności, nawet przy zachowaniu należytej ostrożności.</w:t>
      </w:r>
    </w:p>
    <w:p w:rsidR="00504EB6" w:rsidRDefault="00504EB6" w:rsidP="00092198">
      <w:pPr>
        <w:numPr>
          <w:ilvl w:val="1"/>
          <w:numId w:val="7"/>
        </w:numPr>
        <w:jc w:val="both"/>
        <w:rPr>
          <w:iCs/>
        </w:rPr>
      </w:pPr>
      <w:r w:rsidRPr="00021F99">
        <w:rPr>
          <w:iCs/>
        </w:rPr>
        <w:t>Istotnej zmiany cen przez producenta”?</w:t>
      </w:r>
    </w:p>
    <w:p w:rsidR="00504EB6" w:rsidRDefault="00504EB6" w:rsidP="00E960B4">
      <w:pPr>
        <w:spacing w:before="100" w:beforeAutospacing="1" w:after="100" w:afterAutospacing="1"/>
        <w:rPr>
          <w:b/>
        </w:rPr>
      </w:pPr>
      <w:r w:rsidRPr="002C46E1">
        <w:rPr>
          <w:b/>
        </w:rPr>
        <w:t>Odpowiedź:</w:t>
      </w:r>
    </w:p>
    <w:p w:rsidR="00504EB6" w:rsidRPr="0047221F" w:rsidRDefault="00504EB6" w:rsidP="00A0148F">
      <w:pPr>
        <w:numPr>
          <w:ilvl w:val="0"/>
          <w:numId w:val="8"/>
        </w:numPr>
        <w:spacing w:before="100" w:beforeAutospacing="1" w:after="100" w:afterAutospacing="1"/>
      </w:pPr>
      <w:r w:rsidRPr="0047221F">
        <w:t>Nie</w:t>
      </w:r>
    </w:p>
    <w:p w:rsidR="00504EB6" w:rsidRPr="0047221F" w:rsidRDefault="00504EB6" w:rsidP="00A0148F">
      <w:pPr>
        <w:numPr>
          <w:ilvl w:val="0"/>
          <w:numId w:val="8"/>
        </w:numPr>
        <w:spacing w:before="100" w:beforeAutospacing="1" w:after="100" w:afterAutospacing="1"/>
      </w:pPr>
      <w:r w:rsidRPr="0047221F">
        <w:t xml:space="preserve"> Tak</w:t>
      </w:r>
    </w:p>
    <w:p w:rsidR="00504EB6" w:rsidRPr="0047221F" w:rsidRDefault="00504EB6" w:rsidP="00A0148F">
      <w:pPr>
        <w:numPr>
          <w:ilvl w:val="0"/>
          <w:numId w:val="8"/>
        </w:numPr>
        <w:spacing w:before="100" w:beforeAutospacing="1" w:after="100" w:afterAutospacing="1"/>
      </w:pPr>
      <w:r w:rsidRPr="0047221F">
        <w:t>Nie</w:t>
      </w:r>
    </w:p>
    <w:p w:rsidR="00504EB6" w:rsidRPr="0047221F" w:rsidRDefault="00504EB6" w:rsidP="00A0148F">
      <w:pPr>
        <w:numPr>
          <w:ilvl w:val="0"/>
          <w:numId w:val="8"/>
        </w:numPr>
        <w:spacing w:before="100" w:beforeAutospacing="1" w:after="100" w:afterAutospacing="1"/>
      </w:pPr>
      <w:r w:rsidRPr="0047221F">
        <w:t>Nie</w:t>
      </w:r>
    </w:p>
    <w:p w:rsidR="00504EB6" w:rsidRPr="00021F99" w:rsidRDefault="00504EB6" w:rsidP="00E960B4">
      <w:pPr>
        <w:jc w:val="both"/>
        <w:rPr>
          <w:iCs/>
        </w:rPr>
      </w:pPr>
    </w:p>
    <w:p w:rsidR="00504EB6" w:rsidRDefault="00504EB6" w:rsidP="00092198">
      <w:pPr>
        <w:jc w:val="both"/>
        <w:rPr>
          <w:b/>
          <w:u w:val="single"/>
        </w:rPr>
      </w:pPr>
      <w:r>
        <w:rPr>
          <w:b/>
          <w:u w:val="single"/>
        </w:rPr>
        <w:t>Pytanie 6</w:t>
      </w:r>
    </w:p>
    <w:p w:rsidR="00504EB6" w:rsidRDefault="00504EB6" w:rsidP="00092198">
      <w:pPr>
        <w:jc w:val="both"/>
        <w:rPr>
          <w:b/>
          <w:u w:val="single"/>
        </w:rPr>
      </w:pPr>
    </w:p>
    <w:p w:rsidR="00504EB6" w:rsidRDefault="00504EB6" w:rsidP="00092198">
      <w:pPr>
        <w:jc w:val="both"/>
        <w:rPr>
          <w:b/>
        </w:rPr>
      </w:pPr>
      <w:r>
        <w:rPr>
          <w:b/>
        </w:rPr>
        <w:t>Załącznik nr 1 poz.1</w:t>
      </w:r>
    </w:p>
    <w:p w:rsidR="00504EB6" w:rsidRDefault="00504EB6" w:rsidP="005F72FE">
      <w:pPr>
        <w:jc w:val="both"/>
      </w:pPr>
      <w:r w:rsidRPr="005F72FE">
        <w:t>Zwracamy się do Zamawiającego z prośbą o zmniejszenie ilości wymaganych próbek po 1 op. z każdego wymienionego rozmiaru.</w:t>
      </w:r>
    </w:p>
    <w:p w:rsidR="00504EB6" w:rsidRPr="005F72FE" w:rsidRDefault="00504EB6" w:rsidP="005F72FE">
      <w:pPr>
        <w:jc w:val="both"/>
        <w:rPr>
          <w:b/>
        </w:rPr>
      </w:pPr>
      <w:r w:rsidRPr="005F72FE">
        <w:rPr>
          <w:b/>
        </w:rPr>
        <w:t>Odpowiedź</w:t>
      </w:r>
    </w:p>
    <w:p w:rsidR="00504EB6" w:rsidRDefault="00504EB6" w:rsidP="00F24D23">
      <w:pPr>
        <w:jc w:val="both"/>
      </w:pPr>
      <w:r w:rsidRPr="000859DD">
        <w:t>Zamawiający nie wyraża zgody.</w:t>
      </w:r>
    </w:p>
    <w:p w:rsidR="00504EB6" w:rsidRDefault="00504EB6" w:rsidP="00F24D23">
      <w:pPr>
        <w:jc w:val="both"/>
      </w:pPr>
    </w:p>
    <w:p w:rsidR="00504EB6" w:rsidRDefault="00504EB6" w:rsidP="000859DD">
      <w:pPr>
        <w:jc w:val="both"/>
        <w:rPr>
          <w:b/>
          <w:u w:val="single"/>
        </w:rPr>
      </w:pPr>
    </w:p>
    <w:p w:rsidR="00504EB6" w:rsidRDefault="00504EB6" w:rsidP="000859DD">
      <w:pPr>
        <w:jc w:val="both"/>
        <w:rPr>
          <w:b/>
          <w:u w:val="single"/>
        </w:rPr>
      </w:pPr>
    </w:p>
    <w:p w:rsidR="00504EB6" w:rsidRDefault="00504EB6" w:rsidP="000859DD">
      <w:pPr>
        <w:jc w:val="both"/>
        <w:rPr>
          <w:b/>
          <w:u w:val="single"/>
        </w:rPr>
      </w:pPr>
    </w:p>
    <w:p w:rsidR="00504EB6" w:rsidRDefault="00504EB6" w:rsidP="000859DD">
      <w:pPr>
        <w:jc w:val="both"/>
        <w:rPr>
          <w:b/>
          <w:u w:val="single"/>
        </w:rPr>
      </w:pPr>
      <w:r>
        <w:rPr>
          <w:b/>
          <w:u w:val="single"/>
        </w:rPr>
        <w:t>Pytanie 7</w:t>
      </w:r>
    </w:p>
    <w:p w:rsidR="00504EB6" w:rsidRDefault="00504EB6" w:rsidP="000859DD">
      <w:pPr>
        <w:jc w:val="both"/>
        <w:rPr>
          <w:b/>
          <w:u w:val="single"/>
        </w:rPr>
      </w:pPr>
    </w:p>
    <w:p w:rsidR="00504EB6" w:rsidRDefault="00504EB6" w:rsidP="000859DD">
      <w:pPr>
        <w:jc w:val="both"/>
        <w:rPr>
          <w:b/>
        </w:rPr>
      </w:pPr>
      <w:r>
        <w:rPr>
          <w:b/>
        </w:rPr>
        <w:t>Załącznik nr 1 poz2 rozm. M</w:t>
      </w:r>
    </w:p>
    <w:p w:rsidR="00504EB6" w:rsidRDefault="00504EB6" w:rsidP="000859DD">
      <w:pPr>
        <w:jc w:val="both"/>
        <w:rPr>
          <w:b/>
        </w:rPr>
      </w:pPr>
      <w:r w:rsidRPr="005F72FE">
        <w:t>Zwracamy się do Zamawiającego z prośbą o zmniejszenie ilości wymaganych próbek po 1 op.</w:t>
      </w:r>
    </w:p>
    <w:p w:rsidR="00504EB6" w:rsidRPr="005F72FE" w:rsidRDefault="00504EB6" w:rsidP="000859DD">
      <w:pPr>
        <w:jc w:val="both"/>
        <w:rPr>
          <w:b/>
        </w:rPr>
      </w:pPr>
      <w:r w:rsidRPr="005F72FE">
        <w:rPr>
          <w:b/>
        </w:rPr>
        <w:t>Odpowiedź</w:t>
      </w:r>
    </w:p>
    <w:p w:rsidR="00504EB6" w:rsidRDefault="00504EB6" w:rsidP="000859DD">
      <w:pPr>
        <w:jc w:val="both"/>
      </w:pPr>
      <w:r w:rsidRPr="000859DD">
        <w:t>Zamawiający nie wyraża zgody.</w:t>
      </w:r>
    </w:p>
    <w:p w:rsidR="00504EB6" w:rsidRPr="000859DD" w:rsidRDefault="00504EB6" w:rsidP="000859DD">
      <w:pPr>
        <w:jc w:val="both"/>
      </w:pPr>
    </w:p>
    <w:p w:rsidR="00504EB6" w:rsidRPr="000859DD" w:rsidRDefault="00504EB6" w:rsidP="00F24D23">
      <w:pPr>
        <w:jc w:val="both"/>
      </w:pPr>
    </w:p>
    <w:sectPr w:rsidR="00504EB6" w:rsidRPr="000859DD" w:rsidSect="002666AD">
      <w:headerReference w:type="first" r:id="rId7"/>
      <w:footerReference w:type="first" r:id="rId8"/>
      <w:type w:val="continuous"/>
      <w:pgSz w:w="11906" w:h="16838" w:code="9"/>
      <w:pgMar w:top="1618" w:right="1418" w:bottom="1618" w:left="1260" w:header="180" w:footer="2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EB6" w:rsidRDefault="00504EB6">
      <w:r>
        <w:separator/>
      </w:r>
    </w:p>
  </w:endnote>
  <w:endnote w:type="continuationSeparator" w:id="1">
    <w:p w:rsidR="00504EB6" w:rsidRDefault="00504E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40"/>
      <w:gridCol w:w="7020"/>
    </w:tblGrid>
    <w:tr w:rsidR="00504EB6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504EB6" w:rsidRDefault="00504EB6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504EB6" w:rsidRDefault="00504EB6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(041) 38 83 800;  Fax. (041) 3883 858</w:t>
          </w:r>
        </w:p>
        <w:p w:rsidR="00504EB6" w:rsidRDefault="00504EB6">
          <w:pPr>
            <w:pStyle w:val="Heading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Centrala: (041) 3883 740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504EB6" w:rsidRDefault="00504EB6">
          <w:pPr>
            <w:pStyle w:val="Heading3"/>
            <w:ind w:left="213"/>
            <w:jc w:val="left"/>
            <w:rPr>
              <w:rFonts w:ascii="Tahoma" w:hAnsi="Tahoma" w:cs="Tahoma"/>
              <w:b/>
              <w:color w:val="333333"/>
              <w:sz w:val="16"/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zozwloszczowa@poczta.onet.pl</w:t>
          </w:r>
        </w:p>
        <w:p w:rsidR="00504EB6" w:rsidRDefault="00504EB6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BIP: www.biuletyn.abip.pl/zozwloszczowa</w:t>
          </w:r>
        </w:p>
        <w:p w:rsidR="00504EB6" w:rsidRDefault="00504EB6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504EB6" w:rsidRDefault="00504EB6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504EB6" w:rsidRDefault="00504E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EB6" w:rsidRDefault="00504EB6">
      <w:r>
        <w:separator/>
      </w:r>
    </w:p>
  </w:footnote>
  <w:footnote w:type="continuationSeparator" w:id="1">
    <w:p w:rsidR="00504EB6" w:rsidRDefault="00504E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EB6" w:rsidRDefault="00504EB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42.5pt;margin-top:1.35pt;width:46.8pt;height:84pt;z-index:-251657216" wrapcoords="-348 0 -348 21407 21600 21407 21600 0 -348 0">
          <v:imagedata r:id="rId1" o:title="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1.75pt;margin-top:11.85pt;width:320.85pt;height:63.9pt;z-index:251658240" filled="f" stroked="f">
          <v:fill opacity=".5"/>
          <v:textbox style="mso-next-textbox:#_x0000_s2050">
            <w:txbxContent>
              <w:p w:rsidR="00504EB6" w:rsidRDefault="00504EB6">
                <w:pPr>
                  <w:pStyle w:val="Title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504EB6" w:rsidRDefault="00504EB6">
                <w:pPr>
                  <w:pStyle w:val="Subtitle"/>
                  <w:rPr>
                    <w:sz w:val="28"/>
                  </w:rPr>
                </w:pPr>
                <w:r>
                  <w:rPr>
                    <w:sz w:val="28"/>
                  </w:rPr>
                  <w:tab/>
                  <w:t>Szpital im. Jana Pawła II</w:t>
                </w:r>
              </w:p>
              <w:p w:rsidR="00504EB6" w:rsidRDefault="00504EB6">
                <w:pPr>
                  <w:pStyle w:val="Subtitle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504EB6" w:rsidRDefault="00504EB6">
                <w:pPr>
                  <w:pStyle w:val="Subtitle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504EB6" w:rsidRDefault="00504EB6"/>
            </w:txbxContent>
          </v:textbox>
        </v:shape>
      </w:pict>
    </w:r>
    <w:r>
      <w:rPr>
        <w:noProof/>
      </w:rPr>
      <w:pict>
        <v:line id="_x0000_s2051" style="position:absolute;z-index:251657216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pict>
        <v:shape id="_x0000_s2052" type="#_x0000_t75" style="position:absolute;margin-left:-27.2pt;margin-top:8.1pt;width:78.8pt;height:69.7pt;z-index:-251660288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27456"/>
    <w:multiLevelType w:val="hybridMultilevel"/>
    <w:tmpl w:val="06C62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ABEDEFA">
      <w:start w:val="4"/>
      <w:numFmt w:val="upperRoman"/>
      <w:lvlText w:val="%3."/>
      <w:lvlJc w:val="left"/>
      <w:pPr>
        <w:ind w:left="2700" w:hanging="72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84051A"/>
    <w:multiLevelType w:val="hybridMultilevel"/>
    <w:tmpl w:val="C6683D4A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725317"/>
    <w:multiLevelType w:val="hybridMultilevel"/>
    <w:tmpl w:val="A08800FC"/>
    <w:lvl w:ilvl="0" w:tplc="5810C3C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50634A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>
    <w:nsid w:val="490B7710"/>
    <w:multiLevelType w:val="hybridMultilevel"/>
    <w:tmpl w:val="5F325E80"/>
    <w:lvl w:ilvl="0" w:tplc="6078396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1E8287D"/>
    <w:multiLevelType w:val="hybridMultilevel"/>
    <w:tmpl w:val="0AE665F2"/>
    <w:lvl w:ilvl="0" w:tplc="350C9008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">
    <w:abstractNumId w:val="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">
    <w:abstractNumId w:val="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CD1"/>
    <w:rsid w:val="00021F99"/>
    <w:rsid w:val="00073DA0"/>
    <w:rsid w:val="000771C4"/>
    <w:rsid w:val="00085645"/>
    <w:rsid w:val="000859DD"/>
    <w:rsid w:val="00085F1D"/>
    <w:rsid w:val="00092198"/>
    <w:rsid w:val="00107C0A"/>
    <w:rsid w:val="00164476"/>
    <w:rsid w:val="001770C1"/>
    <w:rsid w:val="00183B7D"/>
    <w:rsid w:val="001D754B"/>
    <w:rsid w:val="002019EB"/>
    <w:rsid w:val="002646DF"/>
    <w:rsid w:val="00265413"/>
    <w:rsid w:val="002666AD"/>
    <w:rsid w:val="00267EEB"/>
    <w:rsid w:val="002A2729"/>
    <w:rsid w:val="002B2D6F"/>
    <w:rsid w:val="002B3127"/>
    <w:rsid w:val="002B6197"/>
    <w:rsid w:val="002C46E1"/>
    <w:rsid w:val="002E163B"/>
    <w:rsid w:val="002E251A"/>
    <w:rsid w:val="002F61C4"/>
    <w:rsid w:val="003469B7"/>
    <w:rsid w:val="00353A56"/>
    <w:rsid w:val="003554BB"/>
    <w:rsid w:val="0038077B"/>
    <w:rsid w:val="00394441"/>
    <w:rsid w:val="003A0445"/>
    <w:rsid w:val="003C40ED"/>
    <w:rsid w:val="003E21CC"/>
    <w:rsid w:val="003F7EE3"/>
    <w:rsid w:val="004146A1"/>
    <w:rsid w:val="0044203C"/>
    <w:rsid w:val="00461892"/>
    <w:rsid w:val="00464FC1"/>
    <w:rsid w:val="0047221F"/>
    <w:rsid w:val="00487B4B"/>
    <w:rsid w:val="00504EB6"/>
    <w:rsid w:val="00516F0A"/>
    <w:rsid w:val="005A37A6"/>
    <w:rsid w:val="005A468B"/>
    <w:rsid w:val="005D18EC"/>
    <w:rsid w:val="005D2A67"/>
    <w:rsid w:val="005D557D"/>
    <w:rsid w:val="005F72FE"/>
    <w:rsid w:val="0064147A"/>
    <w:rsid w:val="00661AA6"/>
    <w:rsid w:val="006D0D88"/>
    <w:rsid w:val="006D21A3"/>
    <w:rsid w:val="006E605B"/>
    <w:rsid w:val="006F63D6"/>
    <w:rsid w:val="00721BDE"/>
    <w:rsid w:val="00724311"/>
    <w:rsid w:val="007A71AD"/>
    <w:rsid w:val="007B2B80"/>
    <w:rsid w:val="007B4553"/>
    <w:rsid w:val="007C2836"/>
    <w:rsid w:val="008070D5"/>
    <w:rsid w:val="00831B68"/>
    <w:rsid w:val="008874EF"/>
    <w:rsid w:val="00890832"/>
    <w:rsid w:val="008B38ED"/>
    <w:rsid w:val="008C3C2D"/>
    <w:rsid w:val="008C64D7"/>
    <w:rsid w:val="00907410"/>
    <w:rsid w:val="0091717B"/>
    <w:rsid w:val="009314D7"/>
    <w:rsid w:val="009340C0"/>
    <w:rsid w:val="00944C58"/>
    <w:rsid w:val="00953ED0"/>
    <w:rsid w:val="009E5C57"/>
    <w:rsid w:val="00A0148F"/>
    <w:rsid w:val="00A17803"/>
    <w:rsid w:val="00A23599"/>
    <w:rsid w:val="00A2686D"/>
    <w:rsid w:val="00A37534"/>
    <w:rsid w:val="00A44EAA"/>
    <w:rsid w:val="00A83359"/>
    <w:rsid w:val="00AA2C2A"/>
    <w:rsid w:val="00AE2063"/>
    <w:rsid w:val="00AE3993"/>
    <w:rsid w:val="00AE57FB"/>
    <w:rsid w:val="00B12C03"/>
    <w:rsid w:val="00B55A1E"/>
    <w:rsid w:val="00B97E12"/>
    <w:rsid w:val="00BC02A4"/>
    <w:rsid w:val="00C05370"/>
    <w:rsid w:val="00C06CD1"/>
    <w:rsid w:val="00C24DF7"/>
    <w:rsid w:val="00C313B3"/>
    <w:rsid w:val="00C372AC"/>
    <w:rsid w:val="00C42A3D"/>
    <w:rsid w:val="00CC249E"/>
    <w:rsid w:val="00CF3B53"/>
    <w:rsid w:val="00D16B21"/>
    <w:rsid w:val="00D50B11"/>
    <w:rsid w:val="00D6666F"/>
    <w:rsid w:val="00E035D6"/>
    <w:rsid w:val="00E5794F"/>
    <w:rsid w:val="00E63965"/>
    <w:rsid w:val="00E960B4"/>
    <w:rsid w:val="00EA7694"/>
    <w:rsid w:val="00EC016D"/>
    <w:rsid w:val="00ED3F70"/>
    <w:rsid w:val="00EF6171"/>
    <w:rsid w:val="00F24D23"/>
    <w:rsid w:val="00F25790"/>
    <w:rsid w:val="00FC6308"/>
    <w:rsid w:val="00FD30F1"/>
    <w:rsid w:val="00FE1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0F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30F1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30F1"/>
    <w:pPr>
      <w:keepNext/>
      <w:outlineLvl w:val="1"/>
    </w:pPr>
    <w:rPr>
      <w:b/>
      <w:bCs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30F1"/>
    <w:pPr>
      <w:keepNext/>
      <w:ind w:left="-69"/>
      <w:jc w:val="right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30F1"/>
    <w:pPr>
      <w:keepNext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D30F1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FD30F1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D30F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D30F1"/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pkt">
    <w:name w:val="pkt"/>
    <w:basedOn w:val="Normal"/>
    <w:uiPriority w:val="99"/>
    <w:rsid w:val="00FD30F1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odyTextIndent">
    <w:name w:val="Body Text Indent"/>
    <w:basedOn w:val="Normal"/>
    <w:link w:val="BodyTextIndentChar"/>
    <w:uiPriority w:val="99"/>
    <w:rsid w:val="00FD30F1"/>
    <w:pPr>
      <w:ind w:left="1080" w:hanging="1080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D30F1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4147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D76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14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614</TotalTime>
  <Pages>3</Pages>
  <Words>361</Words>
  <Characters>2167</Characters>
  <Application>Microsoft Office Outlook</Application>
  <DocSecurity>0</DocSecurity>
  <Lines>0</Lines>
  <Paragraphs>0</Paragraphs>
  <ScaleCrop>false</ScaleCrop>
  <Company>ZOZ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2010-11-03</dc:title>
  <dc:subject/>
  <dc:creator>PI</dc:creator>
  <cp:keywords/>
  <dc:description/>
  <cp:lastModifiedBy>ZOZ</cp:lastModifiedBy>
  <cp:revision>24</cp:revision>
  <cp:lastPrinted>2011-10-12T11:44:00Z</cp:lastPrinted>
  <dcterms:created xsi:type="dcterms:W3CDTF">2011-10-28T06:58:00Z</dcterms:created>
  <dcterms:modified xsi:type="dcterms:W3CDTF">2011-11-09T13:29:00Z</dcterms:modified>
</cp:coreProperties>
</file>