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DD" w:rsidRDefault="00CA69DD" w:rsidP="00EC7B4B">
      <w:pPr>
        <w:jc w:val="right"/>
        <w:rPr>
          <w:rFonts w:ascii="Arial" w:hAnsi="Arial" w:cs="Arial"/>
        </w:rPr>
      </w:pPr>
    </w:p>
    <w:p w:rsidR="00CA69DD" w:rsidRDefault="00CA69DD" w:rsidP="00EC7B4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Włoszczowa, dnia 14.04.2017r</w:t>
      </w:r>
    </w:p>
    <w:p w:rsidR="00CA69DD" w:rsidRDefault="00CA69DD" w:rsidP="004E4372">
      <w:pPr>
        <w:rPr>
          <w:rFonts w:ascii="Arial" w:hAnsi="Arial" w:cs="Arial"/>
        </w:rPr>
      </w:pPr>
      <w:r>
        <w:rPr>
          <w:rFonts w:ascii="Arial" w:hAnsi="Arial" w:cs="Arial"/>
        </w:rPr>
        <w:t>DOAT 56/04/2017</w:t>
      </w:r>
    </w:p>
    <w:p w:rsidR="00CA69DD" w:rsidRDefault="00CA69DD" w:rsidP="004E43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</w:p>
    <w:p w:rsidR="00CA69DD" w:rsidRDefault="00CA69DD" w:rsidP="00542C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</w:p>
    <w:p w:rsidR="00CA69DD" w:rsidRDefault="00CA69DD" w:rsidP="00542C20">
      <w:pPr>
        <w:rPr>
          <w:rFonts w:ascii="Arial" w:hAnsi="Arial" w:cs="Arial"/>
          <w:b/>
          <w:bCs/>
        </w:rPr>
      </w:pPr>
      <w:r w:rsidRPr="00542C20">
        <w:rPr>
          <w:rFonts w:ascii="Arial" w:hAnsi="Arial" w:cs="Arial"/>
          <w:b/>
          <w:bCs/>
        </w:rPr>
        <w:t xml:space="preserve">                                                               </w:t>
      </w:r>
    </w:p>
    <w:p w:rsidR="00CA69DD" w:rsidRDefault="00CA69DD" w:rsidP="0074519F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</w:t>
      </w:r>
      <w:r w:rsidRPr="00542C2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CA69DD" w:rsidRPr="00B7496B" w:rsidRDefault="00CA69DD" w:rsidP="00B7496B">
      <w:pPr>
        <w:tabs>
          <w:tab w:val="left" w:pos="8340"/>
        </w:tabs>
        <w:rPr>
          <w:rFonts w:ascii="Arial" w:hAnsi="Arial" w:cs="Arial"/>
          <w:color w:val="FF0000"/>
        </w:rPr>
      </w:pPr>
      <w:r w:rsidRPr="00B7496B">
        <w:rPr>
          <w:rFonts w:ascii="Arial" w:hAnsi="Arial" w:cs="Arial"/>
          <w:color w:val="FF0000"/>
        </w:rPr>
        <w:tab/>
      </w:r>
    </w:p>
    <w:p w:rsidR="00CA69DD" w:rsidRPr="00586318" w:rsidRDefault="00CA69DD" w:rsidP="00A0086E">
      <w:pPr>
        <w:jc w:val="center"/>
        <w:rPr>
          <w:rFonts w:ascii="Arial" w:hAnsi="Arial" w:cs="Arial"/>
          <w:b/>
          <w:bCs/>
        </w:rPr>
      </w:pPr>
      <w:r w:rsidRPr="00586318">
        <w:rPr>
          <w:rFonts w:ascii="Arial" w:hAnsi="Arial" w:cs="Arial"/>
          <w:b/>
          <w:bCs/>
        </w:rPr>
        <w:t>Protokół z przeprowadzonego postępowania: znak: 08/04/2017</w:t>
      </w:r>
      <w:r w:rsidRPr="00586318">
        <w:rPr>
          <w:rFonts w:ascii="Arial" w:hAnsi="Arial" w:cs="Arial"/>
          <w:b/>
          <w:bCs/>
          <w:i/>
          <w:iCs/>
        </w:rPr>
        <w:t xml:space="preserve"> </w:t>
      </w:r>
      <w:r w:rsidRPr="00586318">
        <w:rPr>
          <w:rFonts w:ascii="Arial" w:hAnsi="Arial" w:cs="Arial"/>
          <w:b/>
          <w:bCs/>
        </w:rPr>
        <w:t>na zakup</w:t>
      </w:r>
      <w:r>
        <w:rPr>
          <w:rFonts w:ascii="Arial" w:hAnsi="Arial" w:cs="Arial"/>
          <w:b/>
          <w:bCs/>
        </w:rPr>
        <w:br/>
      </w:r>
      <w:r w:rsidRPr="00586318">
        <w:rPr>
          <w:rFonts w:ascii="Arial" w:hAnsi="Arial" w:cs="Arial"/>
          <w:b/>
          <w:bCs/>
        </w:rPr>
        <w:t xml:space="preserve"> i dostawę videokolonoskopu dla Zespołu Opieki Zdrowotnej we Włoszczowie</w:t>
      </w:r>
      <w:r w:rsidRPr="00586318">
        <w:rPr>
          <w:rFonts w:ascii="Arial" w:hAnsi="Arial" w:cs="Arial"/>
          <w:b/>
          <w:bCs/>
          <w:i/>
          <w:iCs/>
        </w:rPr>
        <w:t xml:space="preserve"> </w:t>
      </w:r>
      <w:r w:rsidRPr="00586318">
        <w:rPr>
          <w:rFonts w:ascii="Arial" w:hAnsi="Arial" w:cs="Arial"/>
          <w:b/>
          <w:bCs/>
        </w:rPr>
        <w:t xml:space="preserve"> </w:t>
      </w:r>
      <w:r w:rsidRPr="00586318">
        <w:rPr>
          <w:rFonts w:ascii="Arial" w:hAnsi="Arial" w:cs="Arial"/>
          <w:b/>
          <w:bCs/>
          <w:i/>
          <w:iCs/>
        </w:rPr>
        <w:t xml:space="preserve"> </w:t>
      </w:r>
      <w:r w:rsidRPr="00586318">
        <w:rPr>
          <w:rFonts w:ascii="Arial" w:hAnsi="Arial" w:cs="Arial"/>
          <w:b/>
          <w:bCs/>
        </w:rPr>
        <w:t xml:space="preserve"> poniżej 30 000 EURO</w:t>
      </w:r>
    </w:p>
    <w:p w:rsidR="00CA69DD" w:rsidRDefault="00CA69DD" w:rsidP="00A0086E">
      <w:pPr>
        <w:jc w:val="center"/>
        <w:rPr>
          <w:rFonts w:ascii="Arial" w:hAnsi="Arial" w:cs="Arial"/>
        </w:rPr>
      </w:pPr>
    </w:p>
    <w:p w:rsidR="00CA69DD" w:rsidRDefault="00CA69DD" w:rsidP="00EC7B4B">
      <w:pPr>
        <w:rPr>
          <w:rFonts w:ascii="Arial" w:hAnsi="Arial" w:cs="Arial"/>
          <w:color w:val="4472C4"/>
        </w:rPr>
      </w:pPr>
    </w:p>
    <w:p w:rsidR="00CA69DD" w:rsidRPr="00204454" w:rsidRDefault="00CA69DD" w:rsidP="005863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>Zapytanie</w:t>
      </w:r>
      <w:r>
        <w:rPr>
          <w:rFonts w:ascii="Arial" w:hAnsi="Arial" w:cs="Arial"/>
        </w:rPr>
        <w:t xml:space="preserve"> ofertowe </w:t>
      </w:r>
      <w:r w:rsidRPr="00204454">
        <w:rPr>
          <w:rFonts w:ascii="Arial" w:hAnsi="Arial" w:cs="Arial"/>
        </w:rPr>
        <w:t>zostało umieszczon</w:t>
      </w:r>
      <w:r>
        <w:rPr>
          <w:rFonts w:ascii="Arial" w:hAnsi="Arial" w:cs="Arial"/>
        </w:rPr>
        <w:t>e</w:t>
      </w:r>
      <w:r w:rsidRPr="00204454">
        <w:rPr>
          <w:rFonts w:ascii="Arial" w:hAnsi="Arial" w:cs="Arial"/>
        </w:rPr>
        <w:t xml:space="preserve"> na stronie </w:t>
      </w:r>
      <w:r>
        <w:rPr>
          <w:rFonts w:ascii="Arial" w:hAnsi="Arial" w:cs="Arial"/>
        </w:rPr>
        <w:t xml:space="preserve">ogólnodostępnej abip </w:t>
      </w:r>
      <w:r w:rsidRPr="00204454">
        <w:rPr>
          <w:rFonts w:ascii="Arial" w:hAnsi="Arial" w:cs="Arial"/>
        </w:rPr>
        <w:t xml:space="preserve"> ZOZ</w:t>
      </w:r>
      <w:r>
        <w:rPr>
          <w:rFonts w:ascii="Arial" w:hAnsi="Arial" w:cs="Arial"/>
        </w:rPr>
        <w:t xml:space="preserve"> dnia 05.04.2017 roku</w:t>
      </w:r>
      <w:r w:rsidRPr="0020445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</w:t>
      </w:r>
      <w:r w:rsidRPr="00204454">
        <w:rPr>
          <w:rFonts w:ascii="Arial" w:hAnsi="Arial" w:cs="Arial"/>
        </w:rPr>
        <w:t>o terminu składania ofert tj</w:t>
      </w:r>
      <w:r>
        <w:rPr>
          <w:rFonts w:ascii="Arial" w:hAnsi="Arial" w:cs="Arial"/>
        </w:rPr>
        <w:t>.</w:t>
      </w:r>
      <w:r w:rsidRPr="00204454">
        <w:rPr>
          <w:rFonts w:ascii="Arial" w:hAnsi="Arial" w:cs="Arial"/>
        </w:rPr>
        <w:t xml:space="preserve">  dnia</w:t>
      </w:r>
      <w:r>
        <w:rPr>
          <w:rFonts w:ascii="Arial" w:hAnsi="Arial" w:cs="Arial"/>
        </w:rPr>
        <w:t xml:space="preserve"> 13.04.2017</w:t>
      </w:r>
      <w:r w:rsidRPr="00204454">
        <w:rPr>
          <w:rFonts w:ascii="Arial" w:hAnsi="Arial" w:cs="Arial"/>
        </w:rPr>
        <w:t xml:space="preserve"> roku do godz. </w:t>
      </w:r>
      <w:r w:rsidRPr="00FE014F">
        <w:rPr>
          <w:rFonts w:ascii="Arial" w:hAnsi="Arial" w:cs="Arial"/>
        </w:rPr>
        <w:t>10:00</w:t>
      </w:r>
      <w:r w:rsidRPr="00204454">
        <w:rPr>
          <w:rFonts w:ascii="Arial" w:hAnsi="Arial" w:cs="Arial"/>
        </w:rPr>
        <w:t xml:space="preserve"> wpłynęł</w:t>
      </w:r>
      <w:r>
        <w:rPr>
          <w:rFonts w:ascii="Arial" w:hAnsi="Arial" w:cs="Arial"/>
        </w:rPr>
        <w:t>a 1 oferta</w:t>
      </w:r>
      <w:r w:rsidRPr="00204454">
        <w:rPr>
          <w:rFonts w:ascii="Arial" w:hAnsi="Arial" w:cs="Arial"/>
        </w:rPr>
        <w:t xml:space="preserve">: </w:t>
      </w:r>
    </w:p>
    <w:p w:rsidR="00CA69DD" w:rsidRPr="00204454" w:rsidRDefault="00CA69DD" w:rsidP="00586318">
      <w:pPr>
        <w:rPr>
          <w:rFonts w:ascii="Arial" w:hAnsi="Arial" w:cs="Arial"/>
        </w:rPr>
      </w:pPr>
    </w:p>
    <w:p w:rsidR="00CA69DD" w:rsidRPr="00052A4E" w:rsidRDefault="00CA69DD" w:rsidP="00586318">
      <w:pPr>
        <w:rPr>
          <w:rFonts w:ascii="Arial" w:hAnsi="Arial" w:cs="Arial"/>
          <w:b/>
          <w:bCs/>
        </w:rPr>
      </w:pPr>
      <w:r w:rsidRPr="00052A4E">
        <w:rPr>
          <w:rFonts w:ascii="Arial" w:hAnsi="Arial" w:cs="Arial"/>
          <w:b/>
          <w:bCs/>
          <w:u w:val="single"/>
        </w:rPr>
        <w:t>Oferta nr. 1</w:t>
      </w:r>
    </w:p>
    <w:p w:rsidR="00CA69DD" w:rsidRDefault="00CA69DD" w:rsidP="00586318">
      <w:pPr>
        <w:rPr>
          <w:rFonts w:ascii="Arial" w:hAnsi="Arial" w:cs="Arial"/>
        </w:rPr>
      </w:pPr>
      <w:r>
        <w:rPr>
          <w:rFonts w:ascii="Arial" w:hAnsi="Arial" w:cs="Arial"/>
        </w:rPr>
        <w:t>Olympus Polska Sp. z o.o.</w:t>
      </w:r>
    </w:p>
    <w:p w:rsidR="00CA69DD" w:rsidRDefault="00CA69DD" w:rsidP="00586318">
      <w:pPr>
        <w:rPr>
          <w:rFonts w:ascii="Arial" w:hAnsi="Arial" w:cs="Arial"/>
        </w:rPr>
      </w:pPr>
      <w:r>
        <w:rPr>
          <w:rFonts w:ascii="Arial" w:hAnsi="Arial" w:cs="Arial"/>
        </w:rPr>
        <w:t>Ul. Suwak 3</w:t>
      </w:r>
    </w:p>
    <w:p w:rsidR="00CA69DD" w:rsidRDefault="00CA69DD" w:rsidP="00586318">
      <w:pPr>
        <w:rPr>
          <w:rFonts w:ascii="Arial" w:hAnsi="Arial" w:cs="Arial"/>
        </w:rPr>
      </w:pPr>
      <w:r>
        <w:rPr>
          <w:rFonts w:ascii="Arial" w:hAnsi="Arial" w:cs="Arial"/>
        </w:rPr>
        <w:t>02-676 Warszawa</w:t>
      </w:r>
    </w:p>
    <w:p w:rsidR="00CA69DD" w:rsidRDefault="00CA69DD" w:rsidP="00586318">
      <w:pPr>
        <w:rPr>
          <w:rFonts w:ascii="Arial" w:hAnsi="Arial" w:cs="Arial"/>
        </w:rPr>
      </w:pPr>
      <w:r>
        <w:rPr>
          <w:rFonts w:ascii="Arial" w:hAnsi="Arial" w:cs="Arial"/>
        </w:rPr>
        <w:t>Cena  brutto:  65 772,00 zł</w:t>
      </w:r>
    </w:p>
    <w:p w:rsidR="00CA69DD" w:rsidRDefault="00CA69DD" w:rsidP="00586318">
      <w:pPr>
        <w:rPr>
          <w:rFonts w:ascii="Arial" w:hAnsi="Arial" w:cs="Arial"/>
        </w:rPr>
      </w:pPr>
    </w:p>
    <w:p w:rsidR="00CA69DD" w:rsidRDefault="00CA69DD" w:rsidP="005734F1">
      <w:pPr>
        <w:rPr>
          <w:rFonts w:ascii="Arial" w:hAnsi="Arial" w:cs="Arial"/>
        </w:rPr>
      </w:pPr>
      <w:r>
        <w:rPr>
          <w:rFonts w:ascii="Arial" w:hAnsi="Arial" w:cs="Arial"/>
        </w:rPr>
        <w:t>Kwota jaką Zamawiający zamierza przeznaczyć na sfinansowanie zamówienia:</w:t>
      </w:r>
    </w:p>
    <w:p w:rsidR="00CA69DD" w:rsidRDefault="00CA69DD" w:rsidP="00573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50 000,00 zł. </w:t>
      </w:r>
    </w:p>
    <w:p w:rsidR="00CA69DD" w:rsidRPr="00204454" w:rsidRDefault="00CA69DD" w:rsidP="005734F1">
      <w:pPr>
        <w:jc w:val="both"/>
        <w:rPr>
          <w:rFonts w:ascii="Arial" w:hAnsi="Arial" w:cs="Arial"/>
        </w:rPr>
      </w:pPr>
      <w:r w:rsidRPr="00052A4E">
        <w:rPr>
          <w:rFonts w:ascii="Arial" w:hAnsi="Arial" w:cs="Arial"/>
          <w:i/>
          <w:iCs/>
        </w:rPr>
        <w:t xml:space="preserve">    </w:t>
      </w:r>
    </w:p>
    <w:p w:rsidR="00CA69DD" w:rsidRDefault="00CA69DD" w:rsidP="00D152E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Uzasadnienie wyboru:</w:t>
      </w:r>
    </w:p>
    <w:p w:rsidR="00CA69DD" w:rsidRDefault="00CA69DD" w:rsidP="00871224">
      <w:pPr>
        <w:rPr>
          <w:rFonts w:ascii="Arial" w:hAnsi="Arial" w:cs="Arial"/>
        </w:rPr>
      </w:pPr>
      <w:r>
        <w:rPr>
          <w:rFonts w:ascii="Arial" w:hAnsi="Arial" w:cs="Arial"/>
        </w:rPr>
        <w:t>Wybrana oferta firmy Olympus Polska Sp. z o.o. ul. Suwak 3, 02-676 Warszawa, spełnia wszystkie wymogi zawarte w zapytaniu ofertowym.</w:t>
      </w:r>
    </w:p>
    <w:p w:rsidR="00CA69DD" w:rsidRDefault="00CA69DD" w:rsidP="00871224">
      <w:pPr>
        <w:rPr>
          <w:rFonts w:ascii="Arial" w:hAnsi="Arial" w:cs="Arial"/>
        </w:rPr>
      </w:pPr>
    </w:p>
    <w:p w:rsidR="00CA69DD" w:rsidRDefault="00CA69DD" w:rsidP="00D152E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Wykonawca zrealizuje przedmiot zamówienia za cenę brutto: 65 772,00 zł (słownie złotych: sześćdziesiąt pięć tysięcy siedemset siedemdziesiąt dwa tysiące  złotych i 00/100).</w:t>
      </w:r>
    </w:p>
    <w:p w:rsidR="00CA69DD" w:rsidRDefault="00CA69DD" w:rsidP="00D152E8">
      <w:pPr>
        <w:rPr>
          <w:rFonts w:ascii="Arial" w:hAnsi="Arial" w:cs="Arial"/>
        </w:rPr>
      </w:pPr>
    </w:p>
    <w:p w:rsidR="00CA69DD" w:rsidRDefault="00CA69DD" w:rsidP="00D152E8">
      <w:pPr>
        <w:rPr>
          <w:rFonts w:ascii="Arial" w:hAnsi="Arial" w:cs="Arial"/>
        </w:rPr>
      </w:pPr>
    </w:p>
    <w:p w:rsidR="00CA69DD" w:rsidRDefault="00CA69DD" w:rsidP="00D152E8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 xml:space="preserve">Umowa zostanie zawarta z dniem  20 kwietnia  2017 roku. </w:t>
      </w:r>
    </w:p>
    <w:p w:rsidR="00CA69DD" w:rsidRDefault="00CA69DD" w:rsidP="00EC7B4B">
      <w:pPr>
        <w:ind w:left="5664"/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   </w:t>
      </w:r>
    </w:p>
    <w:p w:rsidR="00CA69DD" w:rsidRDefault="00CA69DD" w:rsidP="006117A0">
      <w:pPr>
        <w:ind w:left="5664"/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</w:t>
      </w:r>
    </w:p>
    <w:p w:rsidR="00CA69DD" w:rsidRDefault="00CA69DD" w:rsidP="006117A0">
      <w:pPr>
        <w:ind w:left="5664"/>
        <w:rPr>
          <w:rFonts w:ascii="Arial" w:hAnsi="Arial" w:cs="Arial"/>
        </w:rPr>
      </w:pPr>
    </w:p>
    <w:p w:rsidR="00CA69DD" w:rsidRDefault="00CA69DD" w:rsidP="006117A0">
      <w:pPr>
        <w:ind w:left="5664"/>
        <w:rPr>
          <w:rFonts w:ascii="Arial" w:hAnsi="Arial" w:cs="Arial"/>
        </w:rPr>
      </w:pPr>
    </w:p>
    <w:p w:rsidR="00CA69DD" w:rsidRDefault="00CA69DD" w:rsidP="00477210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       </w:t>
      </w:r>
    </w:p>
    <w:p w:rsidR="00CA69DD" w:rsidRDefault="00CA69DD" w:rsidP="004772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Dyrektor Zespołu Opieki               </w:t>
      </w:r>
    </w:p>
    <w:p w:rsidR="00CA69DD" w:rsidRDefault="00CA69DD" w:rsidP="004772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Zdrowotnej we Włoszczowie</w:t>
      </w:r>
    </w:p>
    <w:p w:rsidR="00CA69DD" w:rsidRDefault="00CA69DD" w:rsidP="00477210"/>
    <w:p w:rsidR="00CA69DD" w:rsidRDefault="00CA69DD" w:rsidP="00477210"/>
    <w:p w:rsidR="00CA69DD" w:rsidRDefault="00CA69DD" w:rsidP="006117A0">
      <w:pPr>
        <w:ind w:left="5664"/>
      </w:pPr>
      <w:r w:rsidRPr="00204454">
        <w:rPr>
          <w:rFonts w:ascii="Arial" w:hAnsi="Arial" w:cs="Arial"/>
        </w:rPr>
        <w:t xml:space="preserve">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  </w:t>
      </w:r>
    </w:p>
    <w:sectPr w:rsidR="00CA69DD" w:rsidSect="00C603B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9DD" w:rsidRDefault="00CA69DD" w:rsidP="00A854BD">
      <w:r>
        <w:separator/>
      </w:r>
    </w:p>
  </w:endnote>
  <w:endnote w:type="continuationSeparator" w:id="1">
    <w:p w:rsidR="00CA69DD" w:rsidRDefault="00CA69DD" w:rsidP="00A8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9DD" w:rsidRDefault="00CA69DD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CA69DD" w:rsidRDefault="00CA69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9DD" w:rsidRDefault="00CA69DD" w:rsidP="00A854BD">
      <w:r>
        <w:separator/>
      </w:r>
    </w:p>
  </w:footnote>
  <w:footnote w:type="continuationSeparator" w:id="1">
    <w:p w:rsidR="00CA69DD" w:rsidRDefault="00CA69DD" w:rsidP="00A85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9DD" w:rsidRDefault="00CA69DD">
    <w:pPr>
      <w:pStyle w:val="Header"/>
    </w:pPr>
  </w:p>
  <w:p w:rsidR="00CA69DD" w:rsidRDefault="00CA69D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B4B"/>
    <w:rsid w:val="0001631F"/>
    <w:rsid w:val="00040303"/>
    <w:rsid w:val="00052A4E"/>
    <w:rsid w:val="00052D99"/>
    <w:rsid w:val="000A6A96"/>
    <w:rsid w:val="000C74EA"/>
    <w:rsid w:val="00111DA5"/>
    <w:rsid w:val="0013241A"/>
    <w:rsid w:val="00166BB8"/>
    <w:rsid w:val="00193175"/>
    <w:rsid w:val="00194D8C"/>
    <w:rsid w:val="001E3DE5"/>
    <w:rsid w:val="00204454"/>
    <w:rsid w:val="00231192"/>
    <w:rsid w:val="00267275"/>
    <w:rsid w:val="002D735B"/>
    <w:rsid w:val="002E42F3"/>
    <w:rsid w:val="002E5E23"/>
    <w:rsid w:val="003178F3"/>
    <w:rsid w:val="003C0811"/>
    <w:rsid w:val="00421F09"/>
    <w:rsid w:val="00463F3A"/>
    <w:rsid w:val="00477210"/>
    <w:rsid w:val="004B419B"/>
    <w:rsid w:val="004E4372"/>
    <w:rsid w:val="004E7F9E"/>
    <w:rsid w:val="00521DB3"/>
    <w:rsid w:val="005378CC"/>
    <w:rsid w:val="00542C20"/>
    <w:rsid w:val="005734F1"/>
    <w:rsid w:val="00586318"/>
    <w:rsid w:val="005A3B00"/>
    <w:rsid w:val="005A67CC"/>
    <w:rsid w:val="006117A0"/>
    <w:rsid w:val="006511C4"/>
    <w:rsid w:val="006A3CE7"/>
    <w:rsid w:val="006E0CC4"/>
    <w:rsid w:val="006E1510"/>
    <w:rsid w:val="006E5BCB"/>
    <w:rsid w:val="006F21EF"/>
    <w:rsid w:val="0074519F"/>
    <w:rsid w:val="0077510E"/>
    <w:rsid w:val="007767FA"/>
    <w:rsid w:val="007A1E3C"/>
    <w:rsid w:val="007B4A2B"/>
    <w:rsid w:val="00856141"/>
    <w:rsid w:val="00871224"/>
    <w:rsid w:val="00893D0F"/>
    <w:rsid w:val="008B304A"/>
    <w:rsid w:val="008D5D00"/>
    <w:rsid w:val="009012CC"/>
    <w:rsid w:val="00933DB1"/>
    <w:rsid w:val="00974CD0"/>
    <w:rsid w:val="00975AF0"/>
    <w:rsid w:val="009C6422"/>
    <w:rsid w:val="009E1BB0"/>
    <w:rsid w:val="00A0086E"/>
    <w:rsid w:val="00A13500"/>
    <w:rsid w:val="00A15959"/>
    <w:rsid w:val="00A854BD"/>
    <w:rsid w:val="00AD4E00"/>
    <w:rsid w:val="00AE5D51"/>
    <w:rsid w:val="00B02825"/>
    <w:rsid w:val="00B424CA"/>
    <w:rsid w:val="00B46E92"/>
    <w:rsid w:val="00B62C2C"/>
    <w:rsid w:val="00B7496B"/>
    <w:rsid w:val="00BD7B00"/>
    <w:rsid w:val="00BE64D6"/>
    <w:rsid w:val="00BF68FF"/>
    <w:rsid w:val="00C041C7"/>
    <w:rsid w:val="00C07084"/>
    <w:rsid w:val="00C2633F"/>
    <w:rsid w:val="00C603B6"/>
    <w:rsid w:val="00C919CE"/>
    <w:rsid w:val="00CA1B64"/>
    <w:rsid w:val="00CA69DD"/>
    <w:rsid w:val="00D15021"/>
    <w:rsid w:val="00D152E8"/>
    <w:rsid w:val="00D17884"/>
    <w:rsid w:val="00D57231"/>
    <w:rsid w:val="00DB66E6"/>
    <w:rsid w:val="00DC0F39"/>
    <w:rsid w:val="00E2054D"/>
    <w:rsid w:val="00E23B46"/>
    <w:rsid w:val="00E4423A"/>
    <w:rsid w:val="00E6097F"/>
    <w:rsid w:val="00E61727"/>
    <w:rsid w:val="00E94458"/>
    <w:rsid w:val="00EA146E"/>
    <w:rsid w:val="00EA2084"/>
    <w:rsid w:val="00EC7B4B"/>
    <w:rsid w:val="00F733F2"/>
    <w:rsid w:val="00F75ADC"/>
    <w:rsid w:val="00FE014F"/>
    <w:rsid w:val="00FF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B4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C7B4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EC7B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C7B4B"/>
    <w:rPr>
      <w:rFonts w:ascii="Times New Roma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B7496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7496B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749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96B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34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233</Words>
  <Characters>1401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Praca2</cp:lastModifiedBy>
  <cp:revision>5</cp:revision>
  <cp:lastPrinted>2017-03-15T12:12:00Z</cp:lastPrinted>
  <dcterms:created xsi:type="dcterms:W3CDTF">2017-03-15T12:16:00Z</dcterms:created>
  <dcterms:modified xsi:type="dcterms:W3CDTF">2017-04-13T10:37:00Z</dcterms:modified>
</cp:coreProperties>
</file>