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DAA" w:rsidRDefault="00122DAA">
      <w:pPr>
        <w:rPr>
          <w:sz w:val="24"/>
          <w:szCs w:val="24"/>
        </w:rPr>
      </w:pPr>
      <w:r w:rsidRPr="00596840">
        <w:rPr>
          <w:sz w:val="24"/>
          <w:szCs w:val="24"/>
        </w:rPr>
        <w:t>Włoszczowa, dnia 06.10.2016r</w:t>
      </w:r>
    </w:p>
    <w:p w:rsidR="00122DAA" w:rsidRDefault="00122DAA">
      <w:pPr>
        <w:rPr>
          <w:sz w:val="24"/>
          <w:szCs w:val="24"/>
        </w:rPr>
      </w:pPr>
    </w:p>
    <w:p w:rsidR="00122DAA" w:rsidRDefault="00122DAA">
      <w:pPr>
        <w:rPr>
          <w:sz w:val="24"/>
          <w:szCs w:val="24"/>
        </w:rPr>
      </w:pPr>
    </w:p>
    <w:p w:rsidR="00122DAA" w:rsidRDefault="00122DAA" w:rsidP="00596840">
      <w:pPr>
        <w:jc w:val="center"/>
        <w:rPr>
          <w:b/>
          <w:bCs/>
          <w:sz w:val="28"/>
          <w:szCs w:val="28"/>
        </w:rPr>
      </w:pPr>
      <w:r w:rsidRPr="00596840">
        <w:rPr>
          <w:b/>
          <w:bCs/>
          <w:sz w:val="28"/>
          <w:szCs w:val="28"/>
        </w:rPr>
        <w:t>ZAWIADOMIENIE O WYBORZE OFERTY</w:t>
      </w:r>
    </w:p>
    <w:p w:rsidR="00122DAA" w:rsidRDefault="00122DAA" w:rsidP="005968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DAA" w:rsidRPr="00EB00A2" w:rsidRDefault="00122DAA" w:rsidP="00EB00A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840">
        <w:rPr>
          <w:rFonts w:ascii="Times New Roman" w:hAnsi="Times New Roman" w:cs="Times New Roman"/>
          <w:sz w:val="24"/>
          <w:szCs w:val="24"/>
        </w:rPr>
        <w:t xml:space="preserve">Zespół Opieki Zdrowotnej we Włoszczowie zawiadamia </w:t>
      </w:r>
      <w:r>
        <w:rPr>
          <w:rFonts w:ascii="Times New Roman" w:hAnsi="Times New Roman" w:cs="Times New Roman"/>
          <w:sz w:val="24"/>
          <w:szCs w:val="24"/>
        </w:rPr>
        <w:t>o wyborze oferty w postępowaniu,, prowadzonym w trybie zapytania ofertowego</w:t>
      </w:r>
      <w:r w:rsidRPr="00EB00A2">
        <w:rPr>
          <w:rFonts w:ascii="Times New Roman" w:hAnsi="Times New Roman" w:cs="Times New Roman"/>
          <w:sz w:val="24"/>
          <w:szCs w:val="24"/>
          <w:lang w:eastAsia="pl-PL"/>
        </w:rPr>
        <w:t xml:space="preserve">znak: 32/09/2016na zakup,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dostawę i montaż </w:t>
      </w:r>
      <w:r w:rsidRPr="00EB00A2">
        <w:rPr>
          <w:rFonts w:ascii="Times New Roman" w:hAnsi="Times New Roman" w:cs="Times New Roman"/>
          <w:sz w:val="24"/>
          <w:szCs w:val="24"/>
          <w:lang w:eastAsia="pl-PL"/>
        </w:rPr>
        <w:t xml:space="preserve">bezcieniowej lampy operacyjnej sufitowej przez Zamawiającego poniżej </w:t>
      </w:r>
      <w:r w:rsidRPr="00EB00A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30 000 EURO</w:t>
      </w:r>
      <w:r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122DAA" w:rsidRPr="00D02D76" w:rsidRDefault="00122DAA" w:rsidP="00C500B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D76">
        <w:rPr>
          <w:rFonts w:ascii="Times New Roman" w:hAnsi="Times New Roman" w:cs="Times New Roman"/>
          <w:sz w:val="24"/>
          <w:szCs w:val="24"/>
        </w:rPr>
        <w:t>Do terminu składania ofert tj. dnia 05.10.2016 wpłynęła 1 oferta firmy:</w:t>
      </w:r>
    </w:p>
    <w:p w:rsidR="00122DAA" w:rsidRDefault="00122DAA" w:rsidP="00C500B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Oferta nr 1</w:t>
      </w:r>
    </w:p>
    <w:p w:rsidR="00122DAA" w:rsidRPr="008218ED" w:rsidRDefault="00122DAA" w:rsidP="00C500BA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218ED">
        <w:rPr>
          <w:rFonts w:ascii="Times New Roman" w:hAnsi="Times New Roman" w:cs="Times New Roman"/>
          <w:sz w:val="24"/>
          <w:szCs w:val="24"/>
          <w:lang w:eastAsia="pl-PL"/>
        </w:rPr>
        <w:t xml:space="preserve">KONKRET” Dagmara Fik, Marcin Mazurkiewicz  </w:t>
      </w:r>
      <w:bookmarkStart w:id="0" w:name="_GoBack"/>
      <w:bookmarkEnd w:id="0"/>
    </w:p>
    <w:p w:rsidR="00122DAA" w:rsidRPr="008218ED" w:rsidRDefault="00122DAA" w:rsidP="00C500BA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218ED">
        <w:rPr>
          <w:rFonts w:ascii="Times New Roman" w:hAnsi="Times New Roman" w:cs="Times New Roman"/>
          <w:sz w:val="24"/>
          <w:szCs w:val="24"/>
          <w:lang w:eastAsia="pl-PL"/>
        </w:rPr>
        <w:t xml:space="preserve">Spółka Jawna </w:t>
      </w:r>
      <w:r w:rsidRPr="001D525D">
        <w:rPr>
          <w:rFonts w:ascii="Times New Roman" w:hAnsi="Times New Roman" w:cs="Times New Roman"/>
          <w:sz w:val="24"/>
          <w:szCs w:val="24"/>
          <w:lang w:eastAsia="pl-PL"/>
        </w:rPr>
        <w:t>ul. Dworcowa 15 A</w:t>
      </w:r>
    </w:p>
    <w:p w:rsidR="00122DAA" w:rsidRPr="001D525D" w:rsidRDefault="00122DAA" w:rsidP="00C500BA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1D525D">
        <w:rPr>
          <w:rFonts w:ascii="Times New Roman" w:hAnsi="Times New Roman" w:cs="Times New Roman"/>
          <w:sz w:val="24"/>
          <w:szCs w:val="24"/>
          <w:lang w:eastAsia="pl-PL"/>
        </w:rPr>
        <w:t>86- 200 Chełmno</w:t>
      </w:r>
    </w:p>
    <w:p w:rsidR="00122DAA" w:rsidRDefault="00122DAA" w:rsidP="001D525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218E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 cenę brutto: 32 000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,00</w:t>
      </w:r>
      <w:r w:rsidRPr="00A8111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PLN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122DAA" w:rsidRDefault="00122DAA" w:rsidP="001D525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122DAA" w:rsidRDefault="00122DAA" w:rsidP="001D525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Uzasadnienie wyboru:</w:t>
      </w:r>
    </w:p>
    <w:p w:rsidR="00122DAA" w:rsidRPr="001D525D" w:rsidRDefault="00122DAA" w:rsidP="001D525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A81111">
        <w:rPr>
          <w:rFonts w:ascii="Times New Roman" w:hAnsi="Times New Roman" w:cs="Times New Roman"/>
          <w:sz w:val="24"/>
          <w:szCs w:val="24"/>
          <w:lang w:eastAsia="pl-PL"/>
        </w:rPr>
        <w:t>Wybrana oferta spełnia wszystkie wymogi zawarte w zapytaniu ofertowym.</w:t>
      </w:r>
    </w:p>
    <w:p w:rsidR="00122DAA" w:rsidRPr="001D525D" w:rsidRDefault="00122DAA" w:rsidP="001D525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122DAA" w:rsidRPr="00EB00A2" w:rsidRDefault="00122DAA" w:rsidP="001D52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Przewidywany termin zawarcia umowy 10 październik 2016 roku. </w:t>
      </w:r>
    </w:p>
    <w:sectPr w:rsidR="00122DAA" w:rsidRPr="00EB00A2" w:rsidSect="00E6097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06C4C"/>
    <w:multiLevelType w:val="hybridMultilevel"/>
    <w:tmpl w:val="FDC89304"/>
    <w:lvl w:ilvl="0" w:tplc="2F5661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F5389"/>
    <w:multiLevelType w:val="hybridMultilevel"/>
    <w:tmpl w:val="58C2873E"/>
    <w:lvl w:ilvl="0" w:tplc="AFFAA8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6840"/>
    <w:rsid w:val="00122DAA"/>
    <w:rsid w:val="001D525D"/>
    <w:rsid w:val="003310E1"/>
    <w:rsid w:val="004A7159"/>
    <w:rsid w:val="00596840"/>
    <w:rsid w:val="007B4A2B"/>
    <w:rsid w:val="008218ED"/>
    <w:rsid w:val="00A81111"/>
    <w:rsid w:val="00C45F53"/>
    <w:rsid w:val="00C500BA"/>
    <w:rsid w:val="00D02D76"/>
    <w:rsid w:val="00E6097F"/>
    <w:rsid w:val="00EB00A2"/>
    <w:rsid w:val="00F55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9D8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B00A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96</Words>
  <Characters>580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Włoszczowa, dnia 06</dc:title>
  <dc:subject/>
  <dc:creator>Praca</dc:creator>
  <cp:keywords/>
  <dc:description/>
  <cp:lastModifiedBy>Praca2</cp:lastModifiedBy>
  <cp:revision>2</cp:revision>
  <dcterms:created xsi:type="dcterms:W3CDTF">2016-11-23T11:24:00Z</dcterms:created>
  <dcterms:modified xsi:type="dcterms:W3CDTF">2016-11-23T11:24:00Z</dcterms:modified>
</cp:coreProperties>
</file>