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63B2" w:rsidRDefault="008E63B2" w:rsidP="00EA77EB">
      <w:r w:rsidRPr="00DA08A1">
        <w:rPr>
          <w:sz w:val="24"/>
          <w:szCs w:val="24"/>
          <w:u w:val="single"/>
        </w:rPr>
        <w:t>Znak sprawy</w:t>
      </w:r>
      <w:r w:rsidRPr="000E41C5">
        <w:rPr>
          <w:sz w:val="24"/>
          <w:szCs w:val="24"/>
        </w:rPr>
        <w:t>:</w:t>
      </w:r>
      <w:r>
        <w:t xml:space="preserve"> </w:t>
      </w:r>
      <w:r w:rsidRPr="00DA08A1">
        <w:rPr>
          <w:b/>
          <w:color w:val="000000"/>
        </w:rPr>
        <w:t>12/04/2016</w:t>
      </w:r>
    </w:p>
    <w:p w:rsidR="008E63B2" w:rsidRDefault="008E63B2" w:rsidP="00EA77EB"/>
    <w:p w:rsidR="008E63B2" w:rsidRDefault="008E63B2" w:rsidP="00EA77EB">
      <w:pPr>
        <w:jc w:val="center"/>
      </w:pPr>
      <w:r w:rsidRPr="00300B4E">
        <w:t xml:space="preserve">Dyrektor </w:t>
      </w:r>
      <w:r>
        <w:br/>
        <w:t xml:space="preserve">Zespołu Opieki Zdrowotnej we Włoszczowie </w:t>
      </w:r>
      <w:r>
        <w:br/>
      </w:r>
      <w:r w:rsidRPr="00300B4E">
        <w:t>OGŁASZA KONKURS OFERT NA UDZIELANIE ŚWIADCZEŃ ZDROWOTNYCH W ZAKRESIE OPISU BADAŃ RENTGENODIAGNOSTYKI W SYSTEMIE TELERADIOLOGICZNYM</w:t>
      </w:r>
    </w:p>
    <w:p w:rsidR="008E63B2" w:rsidRDefault="008E63B2" w:rsidP="00786843">
      <w:pPr>
        <w:spacing w:line="360" w:lineRule="auto"/>
        <w:jc w:val="both"/>
      </w:pPr>
    </w:p>
    <w:p w:rsidR="008E63B2" w:rsidRDefault="008E63B2" w:rsidP="00786843">
      <w:pPr>
        <w:spacing w:line="360" w:lineRule="auto"/>
        <w:jc w:val="both"/>
      </w:pPr>
    </w:p>
    <w:p w:rsidR="008E63B2" w:rsidRPr="00D14E67" w:rsidRDefault="008E63B2" w:rsidP="00786843">
      <w:pPr>
        <w:spacing w:line="360" w:lineRule="auto"/>
        <w:ind w:firstLine="708"/>
        <w:jc w:val="both"/>
      </w:pPr>
      <w:r w:rsidRPr="007F32B7">
        <w:t xml:space="preserve">Szczegółowe warunki konkursu ofert i materiały informacyjne o przedmiocie konkursu ofert wraz z załącznikami (w tym obowiązujący formularz oferty) Oferenci mogą pobrać ze strony internetowej udzielającego zamówienia </w:t>
      </w:r>
      <w:hyperlink r:id="rId7" w:history="1">
        <w:r w:rsidRPr="004D1110">
          <w:rPr>
            <w:rStyle w:val="Hyperlink"/>
            <w:b/>
          </w:rPr>
          <w:t>www.biuletyn.abip.pl/zozwloszczowa/</w:t>
        </w:r>
      </w:hyperlink>
      <w:r>
        <w:rPr>
          <w:b/>
        </w:rPr>
        <w:t xml:space="preserve"> </w:t>
      </w:r>
      <w:r w:rsidRPr="007F32B7">
        <w:t xml:space="preserve">lub odebrać </w:t>
      </w:r>
      <w:r>
        <w:br/>
      </w:r>
      <w:r w:rsidRPr="007F32B7">
        <w:t xml:space="preserve">w siedzibie </w:t>
      </w:r>
      <w:r w:rsidRPr="00D14E67">
        <w:t xml:space="preserve">Zespołu Opieki Zdrowotnej, ul. Żeromskiego 28, 29 – 100 Włoszczowa w Sekretariacie, </w:t>
      </w:r>
      <w:r w:rsidRPr="00D14E67">
        <w:br/>
        <w:t>w godz. od7:30 do15:05.</w:t>
      </w:r>
    </w:p>
    <w:p w:rsidR="008E63B2" w:rsidRDefault="008E63B2" w:rsidP="00786843">
      <w:pPr>
        <w:spacing w:line="360" w:lineRule="auto"/>
        <w:jc w:val="both"/>
      </w:pPr>
      <w:r w:rsidRPr="007F32B7">
        <w:t>Wypełniony formularz „Oferty” w formie pisemnej razem z wymaganymi dokumentami znajdujące się w zamkniętej kopercie opatrzonej nazwą i adresem Oferenta oraz opisem: „</w:t>
      </w:r>
      <w:r w:rsidRPr="007F32B7">
        <w:rPr>
          <w:b/>
        </w:rPr>
        <w:t xml:space="preserve">Oferta na udzielanie świadczeń zdrowotnych w zakresie opisu badań rentgenodiagnostyki w systemie teleradiologicznym. Nie otwierać do </w:t>
      </w:r>
      <w:r w:rsidRPr="00D14E67">
        <w:rPr>
          <w:b/>
        </w:rPr>
        <w:t>dnia 22.04.2016 r. do godz. 10:15.”</w:t>
      </w:r>
      <w:r w:rsidRPr="00D14E67">
        <w:t xml:space="preserve"> należy złożyć w siedzibie udzielającego zamówienia do dnia </w:t>
      </w:r>
      <w:r w:rsidRPr="00D14E67">
        <w:rPr>
          <w:b/>
        </w:rPr>
        <w:t>22.04.2016</w:t>
      </w:r>
      <w:r w:rsidRPr="00D14E67">
        <w:t xml:space="preserve"> r. do godz</w:t>
      </w:r>
      <w:r w:rsidRPr="00D14E67">
        <w:rPr>
          <w:b/>
        </w:rPr>
        <w:t>. 10:00</w:t>
      </w:r>
      <w:r>
        <w:rPr>
          <w:b/>
        </w:rPr>
        <w:t xml:space="preserve"> </w:t>
      </w:r>
      <w:r w:rsidRPr="00D14E67">
        <w:t>–</w:t>
      </w:r>
      <w:r>
        <w:t xml:space="preserve"> w Sekretariacie ZOZ. </w:t>
      </w:r>
      <w:r w:rsidRPr="007F32B7">
        <w:t xml:space="preserve">Oferent będzie związany ofertą przez okres 30 dni licząc od dnia jej złożenia. Udzielający zamówienia zastrzega sobie prawo do odwołania konkursu oraz przesunięcia terminów składania ofert </w:t>
      </w:r>
      <w:r>
        <w:br/>
      </w:r>
      <w:r w:rsidRPr="007F32B7">
        <w:t xml:space="preserve">i rozstrzygnięcia konkursu, bez podania przyczyn, na każdym jego etapie. </w:t>
      </w:r>
      <w:r w:rsidRPr="000209FD">
        <w:t>Udzielający Zamówienia</w:t>
      </w:r>
      <w:r w:rsidRPr="000209FD">
        <w:rPr>
          <w:szCs w:val="24"/>
        </w:rPr>
        <w:t xml:space="preserve"> może unieważnić konkurs, w szczególności w przypadku, gdy całkowita wartość oferty najkorzystniejszej przekracza kwotę, którą zamierza przeznaczyć na sfinansowanie zamówienia.</w:t>
      </w:r>
      <w:r>
        <w:rPr>
          <w:szCs w:val="24"/>
        </w:rPr>
        <w:t xml:space="preserve"> </w:t>
      </w:r>
      <w:r w:rsidRPr="007F32B7">
        <w:t xml:space="preserve">Oferenci mogą składać skargi i protesty dotyczące konkursu ofert zgodnie z zapisami art. 152, 153 </w:t>
      </w:r>
      <w:r>
        <w:br/>
      </w:r>
      <w:r w:rsidRPr="007F32B7">
        <w:t xml:space="preserve">i 154 ust. 1 i 2 ustawy z dnia 27 sierpnia 2004 o świadczeniach opieki zdrowotnej finansowanych </w:t>
      </w:r>
      <w:r>
        <w:br/>
      </w:r>
      <w:r w:rsidRPr="007F32B7">
        <w:t>ze środków publicznych (Dz. U. z 2008 r. Nr 164, poz.1027, z późn. zm.)</w:t>
      </w:r>
    </w:p>
    <w:p w:rsidR="008E63B2" w:rsidRDefault="008E63B2" w:rsidP="007F32B7">
      <w:pPr>
        <w:jc w:val="both"/>
      </w:pPr>
    </w:p>
    <w:p w:rsidR="008E63B2" w:rsidRDefault="008E63B2" w:rsidP="007F32B7">
      <w:pPr>
        <w:jc w:val="both"/>
      </w:pPr>
    </w:p>
    <w:p w:rsidR="008E63B2" w:rsidRDefault="008E63B2" w:rsidP="007F32B7">
      <w:pPr>
        <w:jc w:val="both"/>
      </w:pPr>
    </w:p>
    <w:p w:rsidR="008E63B2" w:rsidRDefault="008E63B2" w:rsidP="007F32B7">
      <w:pPr>
        <w:jc w:val="both"/>
      </w:pPr>
    </w:p>
    <w:p w:rsidR="008E63B2" w:rsidRDefault="008E63B2" w:rsidP="007F32B7">
      <w:pPr>
        <w:jc w:val="both"/>
      </w:pPr>
    </w:p>
    <w:p w:rsidR="008E63B2" w:rsidRDefault="008E63B2" w:rsidP="007F32B7">
      <w:pPr>
        <w:jc w:val="both"/>
      </w:pPr>
    </w:p>
    <w:p w:rsidR="008E63B2" w:rsidRDefault="008E63B2" w:rsidP="007F32B7">
      <w:pPr>
        <w:jc w:val="both"/>
      </w:pPr>
    </w:p>
    <w:p w:rsidR="008E63B2" w:rsidRDefault="008E63B2" w:rsidP="007F32B7">
      <w:pPr>
        <w:jc w:val="both"/>
      </w:pPr>
    </w:p>
    <w:p w:rsidR="008E63B2" w:rsidRDefault="008E63B2" w:rsidP="007F32B7">
      <w:pPr>
        <w:jc w:val="center"/>
        <w:rPr>
          <w:b/>
        </w:rPr>
      </w:pPr>
      <w:r w:rsidRPr="007F32B7">
        <w:rPr>
          <w:b/>
        </w:rPr>
        <w:t>SZCZEGÓŁOWE WARUNKI KONKURSU OFERT I MATERIAŁY INFORMACYJNE O PRZEDMIOCIE KONKURSU OFERT</w:t>
      </w:r>
    </w:p>
    <w:p w:rsidR="008E63B2" w:rsidRDefault="008E63B2" w:rsidP="007F32B7">
      <w:pPr>
        <w:jc w:val="center"/>
        <w:rPr>
          <w:b/>
        </w:rPr>
      </w:pPr>
      <w:r w:rsidRPr="007F32B7">
        <w:rPr>
          <w:b/>
        </w:rPr>
        <w:t>na: UDZIELANIE ŚWIADCZEŃ ZDROWOTNYCH W ZAKRESIE OPISU BADAŃ Z Z</w:t>
      </w:r>
      <w:r>
        <w:rPr>
          <w:b/>
        </w:rPr>
        <w:t>AKRESU RENTGENODIAGNOSTYKI</w:t>
      </w:r>
      <w:r w:rsidRPr="007F32B7">
        <w:rPr>
          <w:b/>
        </w:rPr>
        <w:t xml:space="preserve"> W SYSTEMIE TELERADIOLOGICZNYM</w:t>
      </w:r>
    </w:p>
    <w:p w:rsidR="008E63B2" w:rsidRPr="00D14E67" w:rsidRDefault="008E63B2" w:rsidP="007F32B7">
      <w:pPr>
        <w:rPr>
          <w:b/>
        </w:rPr>
      </w:pPr>
      <w:r>
        <w:rPr>
          <w:b/>
        </w:rPr>
        <w:t xml:space="preserve">Termin składania ofert: </w:t>
      </w:r>
      <w:r w:rsidRPr="00D14E67">
        <w:rPr>
          <w:b/>
        </w:rPr>
        <w:t>22.04.2016</w:t>
      </w:r>
      <w:r>
        <w:rPr>
          <w:b/>
        </w:rPr>
        <w:t xml:space="preserve"> </w:t>
      </w:r>
      <w:r w:rsidRPr="00D14E67">
        <w:rPr>
          <w:b/>
        </w:rPr>
        <w:t>r. godz. 10:00</w:t>
      </w:r>
    </w:p>
    <w:p w:rsidR="008E63B2" w:rsidRDefault="008E63B2" w:rsidP="007F32B7">
      <w:pPr>
        <w:rPr>
          <w:b/>
        </w:rPr>
      </w:pPr>
      <w:r w:rsidRPr="007F32B7">
        <w:rPr>
          <w:b/>
        </w:rPr>
        <w:t xml:space="preserve">SPIS TREŚCI: </w:t>
      </w:r>
    </w:p>
    <w:p w:rsidR="008E63B2" w:rsidRPr="007F32B7" w:rsidRDefault="008E63B2" w:rsidP="007F32B7">
      <w:pPr>
        <w:rPr>
          <w:b/>
        </w:rPr>
      </w:pPr>
      <w:r w:rsidRPr="007F32B7">
        <w:rPr>
          <w:b/>
        </w:rPr>
        <w:t xml:space="preserve">Rozdział I - Warunki ogólne konkursu </w:t>
      </w:r>
      <w:r>
        <w:rPr>
          <w:b/>
        </w:rPr>
        <w:br/>
      </w:r>
      <w:r w:rsidRPr="007F32B7">
        <w:rPr>
          <w:b/>
        </w:rPr>
        <w:t xml:space="preserve">Rozdział II - Opis przedmiotu konkursu </w:t>
      </w:r>
      <w:r>
        <w:rPr>
          <w:b/>
        </w:rPr>
        <w:br/>
      </w:r>
      <w:r w:rsidRPr="007F32B7">
        <w:rPr>
          <w:b/>
        </w:rPr>
        <w:t xml:space="preserve">Rozdział III - Wymagania udzielającego zamówienia </w:t>
      </w:r>
      <w:r>
        <w:rPr>
          <w:b/>
        </w:rPr>
        <w:br/>
      </w:r>
      <w:r w:rsidRPr="007F32B7">
        <w:rPr>
          <w:b/>
        </w:rPr>
        <w:t xml:space="preserve">Rozdział IV - Tryb udzielania wyjaśnień </w:t>
      </w:r>
      <w:r>
        <w:rPr>
          <w:b/>
        </w:rPr>
        <w:br/>
      </w:r>
      <w:r w:rsidRPr="007F32B7">
        <w:rPr>
          <w:b/>
        </w:rPr>
        <w:t xml:space="preserve">Rozdział V - Składanie ofert </w:t>
      </w:r>
      <w:r>
        <w:rPr>
          <w:b/>
        </w:rPr>
        <w:br/>
      </w:r>
      <w:r w:rsidRPr="007F32B7">
        <w:rPr>
          <w:b/>
        </w:rPr>
        <w:t xml:space="preserve">Rozdział VI - Otwarcie ofert </w:t>
      </w:r>
      <w:r>
        <w:rPr>
          <w:b/>
        </w:rPr>
        <w:br/>
      </w:r>
      <w:r w:rsidRPr="007F32B7">
        <w:rPr>
          <w:b/>
        </w:rPr>
        <w:t xml:space="preserve">Rozdział VII - Środki odwoławcze   </w:t>
      </w:r>
    </w:p>
    <w:p w:rsidR="008E63B2" w:rsidRDefault="008E63B2" w:rsidP="00E2406F">
      <w:pPr>
        <w:spacing w:after="0"/>
        <w:rPr>
          <w:b/>
        </w:rPr>
      </w:pPr>
      <w:r w:rsidRPr="007F32B7">
        <w:rPr>
          <w:b/>
        </w:rPr>
        <w:t xml:space="preserve">ZAŁĄCZNIKI </w:t>
      </w:r>
      <w:r>
        <w:rPr>
          <w:b/>
        </w:rPr>
        <w:br/>
      </w:r>
      <w:r w:rsidRPr="007F32B7">
        <w:rPr>
          <w:b/>
        </w:rPr>
        <w:t xml:space="preserve">Załącznik Nr 1 - Formularz oferty. </w:t>
      </w:r>
      <w:r>
        <w:rPr>
          <w:b/>
        </w:rPr>
        <w:br/>
      </w:r>
      <w:r w:rsidRPr="007F32B7">
        <w:rPr>
          <w:b/>
        </w:rPr>
        <w:t xml:space="preserve">Załącznik Nr 2 - Oświadczenie oferenta o zapoznaniu się z treścią ogłoszenia. </w:t>
      </w:r>
      <w:r>
        <w:rPr>
          <w:b/>
        </w:rPr>
        <w:br/>
      </w:r>
      <w:r w:rsidRPr="007F32B7">
        <w:rPr>
          <w:b/>
        </w:rPr>
        <w:t xml:space="preserve">Załącznik Nr 3 - Aktualny odpis z właściwego rejestru albo zaświadczenie o wpisie do </w:t>
      </w:r>
      <w:r>
        <w:rPr>
          <w:b/>
        </w:rPr>
        <w:t>CEIDG</w:t>
      </w:r>
      <w:r w:rsidRPr="007F32B7">
        <w:rPr>
          <w:b/>
        </w:rPr>
        <w:t xml:space="preserve">. </w:t>
      </w:r>
      <w:r>
        <w:rPr>
          <w:b/>
        </w:rPr>
        <w:br/>
      </w:r>
      <w:r w:rsidRPr="007F32B7">
        <w:rPr>
          <w:b/>
        </w:rPr>
        <w:t xml:space="preserve">Załącznik Nr 4 - Określenie wyposażenia w sprzęt diagnostyczny - opisowy. Określenie warunków lokalowych. </w:t>
      </w:r>
      <w:r>
        <w:rPr>
          <w:b/>
        </w:rPr>
        <w:br/>
      </w:r>
      <w:r w:rsidRPr="007F32B7">
        <w:rPr>
          <w:b/>
        </w:rPr>
        <w:t xml:space="preserve">Załącznik Nr 5 - Wskazanie liczby i kwalifikacji zawodowych osób udzielających określonych świadczeń zdrowotnych tj. opisu badań rentgenodiagnostyki klasycznej w systemie teleradiologicznym. </w:t>
      </w:r>
      <w:r>
        <w:rPr>
          <w:b/>
        </w:rPr>
        <w:br/>
      </w:r>
      <w:r w:rsidRPr="007F32B7">
        <w:rPr>
          <w:b/>
        </w:rPr>
        <w:t>Załącznik Nr 6 - Wzór umowy na wykonywanie opisu badań rentgenodiagnostyki klasycznej.</w:t>
      </w:r>
    </w:p>
    <w:p w:rsidR="008E63B2" w:rsidRPr="003C6A1C" w:rsidRDefault="008E63B2" w:rsidP="00E2406F">
      <w:pPr>
        <w:spacing w:after="0"/>
        <w:rPr>
          <w:b/>
        </w:rPr>
      </w:pPr>
      <w:r w:rsidRPr="003C6A1C">
        <w:rPr>
          <w:b/>
        </w:rPr>
        <w:t>Załącznik nr 7 – Wykaz wykonanych usług wraz z referencjami.</w:t>
      </w: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rPr>
          <w:b/>
        </w:rPr>
      </w:pPr>
    </w:p>
    <w:p w:rsidR="008E63B2" w:rsidRDefault="008E63B2" w:rsidP="007F32B7">
      <w:pPr>
        <w:jc w:val="center"/>
        <w:rPr>
          <w:b/>
        </w:rPr>
      </w:pPr>
      <w:r w:rsidRPr="007F32B7">
        <w:rPr>
          <w:b/>
        </w:rPr>
        <w:t xml:space="preserve">Rozdział I </w:t>
      </w:r>
      <w:r>
        <w:rPr>
          <w:b/>
        </w:rPr>
        <w:br/>
      </w:r>
      <w:r w:rsidRPr="007F32B7">
        <w:rPr>
          <w:b/>
        </w:rPr>
        <w:t>Warunki ogólne konkursu</w:t>
      </w:r>
    </w:p>
    <w:p w:rsidR="008E63B2" w:rsidRDefault="008E63B2" w:rsidP="00004501">
      <w:pPr>
        <w:jc w:val="both"/>
        <w:rPr>
          <w:b/>
        </w:rPr>
      </w:pPr>
      <w:r w:rsidRPr="007F32B7">
        <w:rPr>
          <w:b/>
        </w:rPr>
        <w:t xml:space="preserve">1. W niniejszych szczegółowych warunkach konkursu ofert i materiałach informacyjnych </w:t>
      </w:r>
      <w:r>
        <w:rPr>
          <w:b/>
        </w:rPr>
        <w:br/>
      </w:r>
      <w:r w:rsidRPr="007F32B7">
        <w:rPr>
          <w:b/>
        </w:rPr>
        <w:t xml:space="preserve">o przedmiocie konkursu ofert oraz we wszystkich dokumentach z nimi związanych określenia jak niżej: </w:t>
      </w:r>
    </w:p>
    <w:p w:rsidR="008E63B2" w:rsidRPr="00004501" w:rsidRDefault="008E63B2" w:rsidP="00004501">
      <w:pPr>
        <w:pStyle w:val="ListParagraph"/>
        <w:numPr>
          <w:ilvl w:val="0"/>
          <w:numId w:val="1"/>
        </w:numPr>
        <w:jc w:val="both"/>
        <w:rPr>
          <w:b/>
        </w:rPr>
      </w:pPr>
      <w:r w:rsidRPr="00004501">
        <w:rPr>
          <w:b/>
        </w:rPr>
        <w:t xml:space="preserve">Udzielający zamówienia – oznacza Zespół Opieki Zdrowotnej we Włoszczowie, </w:t>
      </w:r>
      <w:r>
        <w:rPr>
          <w:b/>
        </w:rPr>
        <w:br/>
      </w:r>
      <w:r w:rsidRPr="00004501">
        <w:rPr>
          <w:b/>
        </w:rPr>
        <w:t>ul. Żeromskiego 28, 29-100 Włoszczowa</w:t>
      </w:r>
    </w:p>
    <w:p w:rsidR="008E63B2" w:rsidRPr="00004501" w:rsidRDefault="008E63B2" w:rsidP="00004501">
      <w:pPr>
        <w:pStyle w:val="ListParagraph"/>
        <w:numPr>
          <w:ilvl w:val="0"/>
          <w:numId w:val="1"/>
        </w:numPr>
        <w:jc w:val="both"/>
        <w:rPr>
          <w:b/>
        </w:rPr>
      </w:pPr>
      <w:r w:rsidRPr="00004501">
        <w:rPr>
          <w:b/>
        </w:rPr>
        <w:t xml:space="preserve">Oferta – oznacza zestaw wszystkich załączników, oświadczeń wzorów dokumentów żądanych przez udzielającego zamówienia w niniejszych szczegółowych warunkach konkursu ofert i materiałach informacyjnych o przedmiocie konkursu ofert, wypełnionych ściśle z ich wymaganiami i na warunkach tam określonych wraz z proponowaną kwotą należności za realizację zamówienia, z ewentualną kalkulacją należności, złożonych przez oferenta w sposób określony w niniejszych szczegółowych warunkach konkursu ofert </w:t>
      </w:r>
      <w:r>
        <w:rPr>
          <w:b/>
        </w:rPr>
        <w:br/>
      </w:r>
      <w:r w:rsidRPr="00004501">
        <w:rPr>
          <w:b/>
        </w:rPr>
        <w:t xml:space="preserve">i materiałach informacyjnych o przedmiocie konkursu ofert, w wyniku przystąpienia </w:t>
      </w:r>
      <w:r>
        <w:rPr>
          <w:b/>
        </w:rPr>
        <w:br/>
      </w:r>
      <w:r w:rsidRPr="00004501">
        <w:rPr>
          <w:b/>
        </w:rPr>
        <w:t>do niniejszego konkursu ofert.</w:t>
      </w:r>
    </w:p>
    <w:p w:rsidR="008E63B2" w:rsidRPr="00004501" w:rsidRDefault="008E63B2" w:rsidP="00004501">
      <w:pPr>
        <w:pStyle w:val="ListParagraph"/>
        <w:numPr>
          <w:ilvl w:val="0"/>
          <w:numId w:val="1"/>
        </w:numPr>
        <w:jc w:val="both"/>
        <w:rPr>
          <w:b/>
        </w:rPr>
      </w:pPr>
      <w:r w:rsidRPr="00004501">
        <w:rPr>
          <w:b/>
        </w:rPr>
        <w:t xml:space="preserve">Szczegółowe warunki konkursu ofert i materiały informacyjne o przedmiocie konkursu ofert - zwane dalej w skrócie: Szczegółowe warunki konkursu Ofert, oznaczają niniejszy dokument oraz wszystkie załączniki, wzory, formularze i inne dokumenty stanowiące ich integralną całość. </w:t>
      </w:r>
    </w:p>
    <w:p w:rsidR="008E63B2" w:rsidRDefault="008E63B2" w:rsidP="00004501">
      <w:pPr>
        <w:jc w:val="both"/>
        <w:rPr>
          <w:b/>
        </w:rPr>
      </w:pPr>
      <w:r w:rsidRPr="007F32B7">
        <w:rPr>
          <w:b/>
        </w:rPr>
        <w:t xml:space="preserve">2. Podstawy prawne przeprowadzenia konkursu ofert: </w:t>
      </w:r>
    </w:p>
    <w:p w:rsidR="008E63B2" w:rsidRPr="00004501" w:rsidRDefault="008E63B2" w:rsidP="00004501">
      <w:pPr>
        <w:pStyle w:val="ListParagraph"/>
        <w:numPr>
          <w:ilvl w:val="0"/>
          <w:numId w:val="4"/>
        </w:numPr>
        <w:jc w:val="both"/>
        <w:rPr>
          <w:b/>
        </w:rPr>
      </w:pPr>
      <w:r w:rsidRPr="00004501">
        <w:rPr>
          <w:b/>
        </w:rPr>
        <w:t xml:space="preserve">ustawa z dnia 15 kwietnia 2011 r. o działalności leczniczej (Dz. U. Nr 112, poz.654 z późn. zm.), </w:t>
      </w:r>
    </w:p>
    <w:p w:rsidR="008E63B2" w:rsidRDefault="008E63B2" w:rsidP="00004501">
      <w:pPr>
        <w:pStyle w:val="ListParagraph"/>
        <w:numPr>
          <w:ilvl w:val="0"/>
          <w:numId w:val="4"/>
        </w:numPr>
        <w:jc w:val="both"/>
        <w:rPr>
          <w:b/>
        </w:rPr>
      </w:pPr>
      <w:r w:rsidRPr="00004501">
        <w:rPr>
          <w:b/>
        </w:rPr>
        <w:t>ustawa z dnia 27 sierpnia 2004 r. o świadczeniach opieki zdrowotnej finansowanych ze środków publicznych (Dz. U z 2008 r. Nr 164, poz.1027, z późn. zm.)</w:t>
      </w:r>
    </w:p>
    <w:p w:rsidR="008E63B2" w:rsidRDefault="008E63B2" w:rsidP="00004501">
      <w:pPr>
        <w:jc w:val="center"/>
        <w:rPr>
          <w:b/>
        </w:rPr>
      </w:pPr>
      <w:r w:rsidRPr="00004501">
        <w:rPr>
          <w:b/>
        </w:rPr>
        <w:t xml:space="preserve">Rozdział II </w:t>
      </w:r>
      <w:r>
        <w:rPr>
          <w:b/>
        </w:rPr>
        <w:br/>
      </w:r>
      <w:r w:rsidRPr="00004501">
        <w:rPr>
          <w:b/>
        </w:rPr>
        <w:t>Opis przedmiotu konkursu</w:t>
      </w:r>
    </w:p>
    <w:p w:rsidR="008E63B2" w:rsidRDefault="008E63B2" w:rsidP="00004501">
      <w:pPr>
        <w:jc w:val="both"/>
        <w:rPr>
          <w:b/>
        </w:rPr>
      </w:pPr>
      <w:r w:rsidRPr="00004501">
        <w:rPr>
          <w:b/>
        </w:rPr>
        <w:t xml:space="preserve">1. Udzielający zamówienia zleca, a Przyjmujący zamówienie przyjmuje wykonywanie opisu badań  w zakresie rentgenodiagnostyki </w:t>
      </w:r>
      <w:r w:rsidRPr="00EC618C">
        <w:rPr>
          <w:b/>
        </w:rPr>
        <w:t>klasycznej</w:t>
      </w:r>
      <w:r w:rsidRPr="00004501">
        <w:rPr>
          <w:b/>
        </w:rPr>
        <w:t xml:space="preserve"> w systemie teleradiologicznym z pracowni Udzielającego zamówienia. </w:t>
      </w:r>
    </w:p>
    <w:p w:rsidR="008E63B2" w:rsidRDefault="008E63B2" w:rsidP="00004501">
      <w:pPr>
        <w:jc w:val="both"/>
        <w:rPr>
          <w:b/>
        </w:rPr>
      </w:pPr>
      <w:r w:rsidRPr="00004501">
        <w:rPr>
          <w:b/>
        </w:rPr>
        <w:t xml:space="preserve">2. Opis badania zostanie wykonany na podstawie zapisu badania pacjenta przesłanego przez Udzielającego zamówienia w formie elektronicznej oraz skierowania na badanie w formie elektronicznej lub faksem. </w:t>
      </w:r>
    </w:p>
    <w:p w:rsidR="008E63B2" w:rsidRDefault="008E63B2" w:rsidP="00004501">
      <w:pPr>
        <w:jc w:val="both"/>
        <w:rPr>
          <w:b/>
        </w:rPr>
      </w:pPr>
      <w:r w:rsidRPr="00004501">
        <w:rPr>
          <w:b/>
        </w:rPr>
        <w:t xml:space="preserve">3. Przyjmujący zamówienie zapewni całodobową gotowość do opisu badań. </w:t>
      </w:r>
    </w:p>
    <w:p w:rsidR="008E63B2" w:rsidRDefault="008E63B2" w:rsidP="00004501">
      <w:pPr>
        <w:jc w:val="both"/>
        <w:rPr>
          <w:b/>
        </w:rPr>
      </w:pPr>
      <w:r w:rsidRPr="00004501">
        <w:rPr>
          <w:b/>
        </w:rPr>
        <w:t>4. Opisy badań radiologicznych, będących przedmiotem zamówienia będą wykonywane przez personel medyczny posiadający odpowiednie kwalifikacje, posiadający co najmniej 3-letnie doświadczenie w opisywaniu badań pacj</w:t>
      </w:r>
      <w:r>
        <w:rPr>
          <w:b/>
        </w:rPr>
        <w:t>entów głównie hospitalizowanych</w:t>
      </w:r>
      <w:r w:rsidRPr="00004501">
        <w:rPr>
          <w:b/>
        </w:rPr>
        <w:t xml:space="preserve">. </w:t>
      </w:r>
    </w:p>
    <w:p w:rsidR="008E63B2" w:rsidRDefault="008E63B2" w:rsidP="00004501">
      <w:pPr>
        <w:jc w:val="both"/>
        <w:rPr>
          <w:b/>
        </w:rPr>
      </w:pPr>
      <w:r w:rsidRPr="00004501">
        <w:rPr>
          <w:b/>
        </w:rPr>
        <w:t xml:space="preserve">5. Przyjmujący zamówienie oświadcza, że dysponuje wystarczającą ilością lekarzy do realizacji umowy. </w:t>
      </w:r>
    </w:p>
    <w:p w:rsidR="008E63B2" w:rsidRDefault="008E63B2" w:rsidP="00004501">
      <w:pPr>
        <w:jc w:val="both"/>
        <w:rPr>
          <w:b/>
        </w:rPr>
      </w:pPr>
      <w:r w:rsidRPr="00004501">
        <w:rPr>
          <w:b/>
        </w:rPr>
        <w:t xml:space="preserve">6. Wykaz lekarzy radiologów opisujących badania stanowi Załącznik Nr 5 do Szczegółowych warunków konkursu Ofert. </w:t>
      </w:r>
    </w:p>
    <w:p w:rsidR="008E63B2" w:rsidRDefault="008E63B2" w:rsidP="00004501">
      <w:pPr>
        <w:jc w:val="both"/>
        <w:rPr>
          <w:b/>
        </w:rPr>
      </w:pPr>
      <w:r w:rsidRPr="00004501">
        <w:rPr>
          <w:b/>
        </w:rPr>
        <w:t>7</w:t>
      </w:r>
      <w:r w:rsidRPr="00EC618C">
        <w:rPr>
          <w:b/>
        </w:rPr>
        <w:t>. Udzielający zamówienia zobowiązuje się do przesyłania obrazów oraz skierowań jako części badania, drogą teletransmisji w standardzie DICOM, w celu zapewnienia ich pełnej diagnostycznej jakości i umożliwienia dokonywania wszelkich rekonstrukcji wtórnych i przekształceń obrazu oraz pomiarów niezbędnych do prawidłowego opisu badania.</w:t>
      </w:r>
    </w:p>
    <w:p w:rsidR="008E63B2" w:rsidRPr="00004501" w:rsidRDefault="008E63B2" w:rsidP="00004501">
      <w:pPr>
        <w:jc w:val="both"/>
        <w:rPr>
          <w:b/>
        </w:rPr>
      </w:pPr>
      <w:r w:rsidRPr="00EC618C">
        <w:rPr>
          <w:b/>
        </w:rPr>
        <w:t xml:space="preserve">8. Przyjmujący zamówienie zobowiązany jest do odesłania zapisu lub wykonanej rekonstrukcji obrazu, wraz z wynikiem (opisem) do Udzielającego zamówienia każdorazowo po dokonaniu opisu badania podpisanego autoryzowanym podpisem, na serwer wskazany przez Udzielającego zamówienia </w:t>
      </w:r>
      <w:r w:rsidRPr="00EC618C">
        <w:rPr>
          <w:b/>
          <w:i/>
        </w:rPr>
        <w:t>(lub Przyjmujący Zamówienie umożliwi dostęp do wyników badań w systemie informatycznym PACS w postaci plików .PDF opatrzonych faksymile lekarza opisującego oraz podpisem elektronicznym, niezwłocznie po wykonaniu opisu badania).</w:t>
      </w:r>
      <w:r w:rsidRPr="00004501">
        <w:rPr>
          <w:b/>
        </w:rPr>
        <w:t xml:space="preserve"> Przyjmujący zamówienie zobowiązuje się do dostarczenia Udzielającemu zamówienia oryginałów opisów badań opatrzonych podpisem i piecz</w:t>
      </w:r>
      <w:r>
        <w:rPr>
          <w:b/>
        </w:rPr>
        <w:t>ęcią lekarza wykonującego opis 1 raz</w:t>
      </w:r>
      <w:r w:rsidRPr="00004501">
        <w:rPr>
          <w:b/>
        </w:rPr>
        <w:t xml:space="preserve"> w miesiącu w przeciągu 7 dni od zakończenia miesiąca kalendarzowego pocztą kurierską na koszt</w:t>
      </w:r>
      <w:r>
        <w:rPr>
          <w:b/>
        </w:rPr>
        <w:t xml:space="preserve"> Przyjmującego Zamówienie</w:t>
      </w:r>
      <w:r w:rsidRPr="00004501">
        <w:rPr>
          <w:b/>
        </w:rPr>
        <w:t xml:space="preserve">. </w:t>
      </w:r>
    </w:p>
    <w:p w:rsidR="008E63B2" w:rsidRPr="00EC618C" w:rsidRDefault="008E63B2" w:rsidP="00004501">
      <w:pPr>
        <w:jc w:val="both"/>
        <w:rPr>
          <w:b/>
        </w:rPr>
      </w:pPr>
      <w:r w:rsidRPr="00EC618C">
        <w:rPr>
          <w:b/>
        </w:rPr>
        <w:t>9. Przyjmujący zamówienie zobowiązuje się do przekazania Udzielającemu zamówienia sprzętu komputerowego łącznie z konfiguracją oprogramowania na nim zainstalowanego w formie użyczenia na czas trwania umowy.</w:t>
      </w:r>
    </w:p>
    <w:p w:rsidR="008E63B2" w:rsidRPr="00EC618C" w:rsidRDefault="008E63B2" w:rsidP="00004501">
      <w:pPr>
        <w:jc w:val="both"/>
        <w:rPr>
          <w:b/>
        </w:rPr>
      </w:pPr>
      <w:r w:rsidRPr="00EC618C">
        <w:rPr>
          <w:b/>
        </w:rPr>
        <w:t xml:space="preserve">10. W celu przesyłu danych obrazowych należy skonfigurować kanał VPN do bezpiecznej wymiany danych pomiędzy Udzielającym zamówienia, a Przyjmującym zamówienie. </w:t>
      </w:r>
    </w:p>
    <w:p w:rsidR="008E63B2" w:rsidRPr="00EC618C" w:rsidRDefault="008E63B2" w:rsidP="00004501">
      <w:pPr>
        <w:jc w:val="both"/>
        <w:rPr>
          <w:b/>
        </w:rPr>
      </w:pPr>
      <w:r w:rsidRPr="00EC618C">
        <w:rPr>
          <w:b/>
        </w:rPr>
        <w:t xml:space="preserve">11. Skonfigurowanie tunelu VPN należy do Przyjmującego zamówienie. </w:t>
      </w:r>
    </w:p>
    <w:p w:rsidR="008E63B2" w:rsidRPr="003C6A1C" w:rsidRDefault="008E63B2" w:rsidP="00004501">
      <w:pPr>
        <w:jc w:val="both"/>
        <w:rPr>
          <w:b/>
        </w:rPr>
      </w:pPr>
      <w:r w:rsidRPr="00EC618C">
        <w:rPr>
          <w:b/>
        </w:rPr>
        <w:t>12. Koszty związane z dostawą i zwrotem sprzętu leżą po stronie Przyjmującego zamówienie.</w:t>
      </w:r>
    </w:p>
    <w:p w:rsidR="008E63B2" w:rsidRDefault="008E63B2" w:rsidP="00004501">
      <w:pPr>
        <w:jc w:val="both"/>
        <w:rPr>
          <w:b/>
        </w:rPr>
      </w:pPr>
      <w:r w:rsidRPr="003C6A1C">
        <w:rPr>
          <w:b/>
        </w:rPr>
        <w:t>13.</w:t>
      </w:r>
      <w:r w:rsidRPr="00004501">
        <w:rPr>
          <w:b/>
        </w:rPr>
        <w:t xml:space="preserve"> Udzielający zamówienia nie dopuszcza możliwości składania ofert częściowych.</w:t>
      </w:r>
    </w:p>
    <w:p w:rsidR="008E63B2" w:rsidRDefault="008E63B2" w:rsidP="00523088">
      <w:pPr>
        <w:jc w:val="center"/>
        <w:rPr>
          <w:b/>
        </w:rPr>
      </w:pPr>
      <w:r w:rsidRPr="00523088">
        <w:rPr>
          <w:b/>
        </w:rPr>
        <w:t xml:space="preserve">Rozdział III </w:t>
      </w:r>
      <w:r>
        <w:rPr>
          <w:b/>
        </w:rPr>
        <w:br/>
      </w:r>
      <w:r w:rsidRPr="00523088">
        <w:rPr>
          <w:b/>
        </w:rPr>
        <w:t>Wymagania Udzielającego zamówienia</w:t>
      </w:r>
    </w:p>
    <w:p w:rsidR="008E63B2" w:rsidRDefault="008E63B2" w:rsidP="00004501">
      <w:pPr>
        <w:jc w:val="both"/>
        <w:rPr>
          <w:b/>
        </w:rPr>
      </w:pPr>
      <w:r w:rsidRPr="00523088">
        <w:rPr>
          <w:b/>
        </w:rPr>
        <w:t xml:space="preserve">1. Warunkiem ubiegania się oferenta o udzielenie zamówienia jest przedstawienie oferty, zgodnie z wymaganiami udzielającego zamówienia określonymi w niniejszych Szczegółowych warunkach konkursu Ofert. </w:t>
      </w:r>
    </w:p>
    <w:p w:rsidR="008E63B2" w:rsidRDefault="008E63B2" w:rsidP="00004501">
      <w:pPr>
        <w:jc w:val="both"/>
        <w:rPr>
          <w:b/>
        </w:rPr>
      </w:pPr>
      <w:r w:rsidRPr="00523088">
        <w:rPr>
          <w:b/>
        </w:rPr>
        <w:t xml:space="preserve">2. Udzielający zamówienia oceni spełnienie powyższych wymogów poprzez analizę dokumentów przedstawionych przez oferenta. Oceny o której mowa dokonuje komisja konkursowa. </w:t>
      </w:r>
    </w:p>
    <w:p w:rsidR="008E63B2" w:rsidRPr="003C6A1C" w:rsidRDefault="008E63B2" w:rsidP="00004501">
      <w:pPr>
        <w:jc w:val="both"/>
        <w:rPr>
          <w:b/>
        </w:rPr>
      </w:pPr>
      <w:r w:rsidRPr="00523088">
        <w:rPr>
          <w:b/>
        </w:rPr>
        <w:t xml:space="preserve">3. Udzielający zamówienia wymaga, aby każdy z oferentów złożył dokumenty stanowiące </w:t>
      </w:r>
      <w:r w:rsidRPr="003C6A1C">
        <w:rPr>
          <w:b/>
        </w:rPr>
        <w:t xml:space="preserve">Załączniki Nr 1 - 7 niniejszych Szczegółowych warunków konkursu Ofert. </w:t>
      </w:r>
    </w:p>
    <w:p w:rsidR="008E63B2" w:rsidRPr="003C6A1C" w:rsidRDefault="008E63B2" w:rsidP="00004501">
      <w:pPr>
        <w:jc w:val="both"/>
        <w:rPr>
          <w:b/>
        </w:rPr>
      </w:pPr>
      <w:r w:rsidRPr="003C6A1C">
        <w:rPr>
          <w:b/>
        </w:rPr>
        <w:t xml:space="preserve">4. Dokumenty stanowiące Załączniki Nr 1 - 7 powinny zostać złożone przez oferenta bez wyjątku oraz bez dokonywania w nich zmian. </w:t>
      </w:r>
    </w:p>
    <w:p w:rsidR="008E63B2" w:rsidRDefault="008E63B2" w:rsidP="00004501">
      <w:pPr>
        <w:jc w:val="both"/>
        <w:rPr>
          <w:b/>
        </w:rPr>
      </w:pPr>
      <w:r w:rsidRPr="003C6A1C">
        <w:rPr>
          <w:b/>
        </w:rPr>
        <w:t xml:space="preserve">5. Dokumenty stanowiące Załączniki Nr 1 - 7 mogą być przedstawione w formie oryginału lub kserokopii poświadczonej za zgodność z oryginałem. Dokumenty stanowiące Załączniki Nr 1- 7 należy opatrzyć podpisem oraz pieczęcią imienną upoważnionej osoby celem jej identyfikacji </w:t>
      </w:r>
      <w:r w:rsidRPr="003C6A1C">
        <w:rPr>
          <w:b/>
        </w:rPr>
        <w:br/>
      </w:r>
      <w:r w:rsidRPr="00523088">
        <w:rPr>
          <w:b/>
        </w:rPr>
        <w:t xml:space="preserve">z zastrzeżeniem iż kserokopie powinny zawierać poświadczenie „za zgodność z oryginałem”. </w:t>
      </w:r>
    </w:p>
    <w:p w:rsidR="008E63B2" w:rsidRDefault="008E63B2" w:rsidP="00004501">
      <w:pPr>
        <w:jc w:val="both"/>
        <w:rPr>
          <w:b/>
        </w:rPr>
      </w:pPr>
      <w:r w:rsidRPr="00523088">
        <w:rPr>
          <w:b/>
        </w:rPr>
        <w:t xml:space="preserve">6. Udzielający zamówienia dokona wyboru najkorzystniejszej oferty. </w:t>
      </w:r>
    </w:p>
    <w:p w:rsidR="008E63B2" w:rsidRPr="00D14E67" w:rsidRDefault="008E63B2" w:rsidP="00004501">
      <w:pPr>
        <w:jc w:val="both"/>
        <w:rPr>
          <w:b/>
        </w:rPr>
      </w:pPr>
      <w:r w:rsidRPr="00523088">
        <w:rPr>
          <w:b/>
        </w:rPr>
        <w:t xml:space="preserve">7. Udzielający zamówienie stwierdza, iż czas trwania umowy o udzielenie zamówienia </w:t>
      </w:r>
      <w:r>
        <w:rPr>
          <w:b/>
        </w:rPr>
        <w:br/>
      </w:r>
      <w:r w:rsidRPr="00523088">
        <w:rPr>
          <w:b/>
        </w:rPr>
        <w:t xml:space="preserve">na świadczenia zdrowotne dotyczące opisu badań rentgenodiagnostyki </w:t>
      </w:r>
      <w:r w:rsidRPr="00EC618C">
        <w:rPr>
          <w:b/>
        </w:rPr>
        <w:t>klasycznej</w:t>
      </w:r>
      <w:r w:rsidRPr="00523088">
        <w:rPr>
          <w:b/>
        </w:rPr>
        <w:t xml:space="preserve"> w systemie teleradiologicznym to okres </w:t>
      </w:r>
      <w:r w:rsidRPr="000209FD">
        <w:rPr>
          <w:b/>
        </w:rPr>
        <w:t>36 miesięcy od daty podpisania umowy.</w:t>
      </w:r>
    </w:p>
    <w:p w:rsidR="008E63B2" w:rsidRDefault="008E63B2" w:rsidP="00004501">
      <w:pPr>
        <w:jc w:val="both"/>
        <w:rPr>
          <w:b/>
        </w:rPr>
      </w:pPr>
      <w:r w:rsidRPr="00523088">
        <w:rPr>
          <w:b/>
        </w:rPr>
        <w:t>8. Składana oferta dotyczy opisó</w:t>
      </w:r>
      <w:r>
        <w:rPr>
          <w:b/>
        </w:rPr>
        <w:t>w badań w trybie ciągłym przez 24</w:t>
      </w:r>
      <w:r w:rsidRPr="00523088">
        <w:rPr>
          <w:b/>
        </w:rPr>
        <w:t xml:space="preserve"> godz. w dni robocze i wolne </w:t>
      </w:r>
      <w:r>
        <w:rPr>
          <w:b/>
        </w:rPr>
        <w:br/>
      </w:r>
      <w:r w:rsidRPr="00523088">
        <w:rPr>
          <w:b/>
        </w:rPr>
        <w:t>z uwzględnieniem podziału na opi</w:t>
      </w:r>
      <w:r>
        <w:rPr>
          <w:b/>
        </w:rPr>
        <w:t xml:space="preserve">sy planowe (czas </w:t>
      </w:r>
      <w:r w:rsidRPr="00EC618C">
        <w:rPr>
          <w:b/>
        </w:rPr>
        <w:t xml:space="preserve">realizacji do </w:t>
      </w:r>
      <w:r>
        <w:rPr>
          <w:b/>
        </w:rPr>
        <w:t>24 godz.</w:t>
      </w:r>
      <w:r w:rsidRPr="00523088">
        <w:rPr>
          <w:b/>
        </w:rPr>
        <w:t xml:space="preserve">) oraz pilne (cito – czas realizacji do </w:t>
      </w:r>
      <w:r w:rsidRPr="00EC618C">
        <w:rPr>
          <w:b/>
        </w:rPr>
        <w:t>2</w:t>
      </w:r>
      <w:r>
        <w:rPr>
          <w:b/>
        </w:rPr>
        <w:t xml:space="preserve"> </w:t>
      </w:r>
      <w:r w:rsidRPr="00EC618C">
        <w:rPr>
          <w:b/>
        </w:rPr>
        <w:t>godz</w:t>
      </w:r>
      <w:r>
        <w:rPr>
          <w:b/>
        </w:rPr>
        <w:t>.</w:t>
      </w:r>
      <w:r w:rsidRPr="00523088">
        <w:rPr>
          <w:b/>
        </w:rPr>
        <w:t xml:space="preserve">). </w:t>
      </w:r>
      <w:r w:rsidRPr="00AE0B37">
        <w:rPr>
          <w:b/>
        </w:rPr>
        <w:t>Za „Chwilę otrzymania danych" strony rozumieją jako datę i godzinę widocznego w systemie PACS potwierdzenia otrzymania kompletnych</w:t>
      </w:r>
      <w:r>
        <w:rPr>
          <w:b/>
        </w:rPr>
        <w:t xml:space="preserve"> danych w formie elektronicznej</w:t>
      </w:r>
      <w:r w:rsidRPr="00523088">
        <w:rPr>
          <w:b/>
        </w:rPr>
        <w:t xml:space="preserve">.   </w:t>
      </w:r>
    </w:p>
    <w:p w:rsidR="008E63B2" w:rsidRDefault="008E63B2" w:rsidP="00A81BCA">
      <w:pPr>
        <w:jc w:val="both"/>
        <w:rPr>
          <w:b/>
        </w:rPr>
      </w:pPr>
      <w:r w:rsidRPr="00EC618C">
        <w:rPr>
          <w:b/>
        </w:rPr>
        <w:t xml:space="preserve">9. Przyjmujący zamówienie zobowiązuje się do wykonania pełnej integracji z systemem informatycznym Udzielającego zamówienie (System szpitalny ESKULAP), konfiguracji systemu teleradiologicznego i przeprowadzenia testów powdrożeniowych (instalacja i uruchomienie usługi) - </w:t>
      </w:r>
      <w:r w:rsidRPr="00592496">
        <w:rPr>
          <w:b/>
          <w:u w:val="single"/>
        </w:rPr>
        <w:t xml:space="preserve">na koszt własny w terminie nie dłuższym niż 2 tygodnie od daty zawarcia umowy </w:t>
      </w:r>
    </w:p>
    <w:p w:rsidR="008E63B2" w:rsidRDefault="008E63B2" w:rsidP="00004501">
      <w:pPr>
        <w:jc w:val="both"/>
        <w:rPr>
          <w:b/>
        </w:rPr>
      </w:pPr>
      <w:r w:rsidRPr="00523088">
        <w:rPr>
          <w:b/>
        </w:rPr>
        <w:t xml:space="preserve">10. Przyjmujący zamówienie zobowiązuje się do przeprowadzenia szkolenia personelu Udzielającego zamówienie w zakresie wysyłania i odbioru badań do teleradiologii i obsługi systemu informatycznego w terminie nie dłuższym niż 10 dni od czasu uruchomienia usługi.  </w:t>
      </w:r>
    </w:p>
    <w:p w:rsidR="008E63B2" w:rsidRDefault="008E63B2" w:rsidP="00004501">
      <w:pPr>
        <w:jc w:val="both"/>
        <w:rPr>
          <w:b/>
        </w:rPr>
      </w:pPr>
      <w:r w:rsidRPr="00523088">
        <w:rPr>
          <w:b/>
        </w:rPr>
        <w:t>11. Przyjmujący zamówienie zobowiązuje się do prowadzenia całodobowego nadzoru organizacyjnego i technicznego nad realizacją usług w cenie świadczonych usług oraz dokonywania okresowych audytów wewnętrznych opisów i metodyki badań przez zespół przyjmującego zamówienie w porozumieniu z udzielającym zamówienia.</w:t>
      </w:r>
    </w:p>
    <w:p w:rsidR="008E63B2" w:rsidRPr="000209FD" w:rsidRDefault="008E63B2" w:rsidP="00004501">
      <w:pPr>
        <w:jc w:val="both"/>
        <w:rPr>
          <w:b/>
        </w:rPr>
      </w:pPr>
      <w:r w:rsidRPr="000209FD">
        <w:rPr>
          <w:b/>
        </w:rPr>
        <w:t xml:space="preserve">12. Udzielający zamówienia szacuje, iż ilość zdjęć do opisu zleconych Przyjmującemu zamówienie </w:t>
      </w:r>
      <w:r w:rsidRPr="000209FD">
        <w:rPr>
          <w:b/>
        </w:rPr>
        <w:br/>
        <w:t xml:space="preserve">w okresie obowiązywania umowy będzie wynosić </w:t>
      </w:r>
      <w:r w:rsidRPr="002F506C">
        <w:rPr>
          <w:b/>
        </w:rPr>
        <w:t>ok. 23.600</w:t>
      </w:r>
      <w:r w:rsidRPr="000209FD">
        <w:rPr>
          <w:b/>
        </w:rPr>
        <w:t xml:space="preserve"> (w tym ok. 22</w:t>
      </w:r>
      <w:r>
        <w:rPr>
          <w:b/>
        </w:rPr>
        <w:t>.600 w trybie planowym i ok. 1.0</w:t>
      </w:r>
      <w:r w:rsidRPr="000209FD">
        <w:rPr>
          <w:b/>
        </w:rPr>
        <w:t xml:space="preserve">00 opisów zdjęć w trybie pilnym). </w:t>
      </w:r>
    </w:p>
    <w:p w:rsidR="008E63B2" w:rsidRDefault="008E63B2" w:rsidP="00AE0B37">
      <w:pPr>
        <w:jc w:val="center"/>
        <w:rPr>
          <w:b/>
        </w:rPr>
      </w:pPr>
      <w:r w:rsidRPr="00AE0B37">
        <w:rPr>
          <w:b/>
        </w:rPr>
        <w:t xml:space="preserve">Rozdział IV </w:t>
      </w:r>
      <w:r>
        <w:rPr>
          <w:b/>
        </w:rPr>
        <w:br/>
      </w:r>
      <w:r w:rsidRPr="00AE0B37">
        <w:rPr>
          <w:b/>
        </w:rPr>
        <w:t>Tryb udzielania wyjaśnień</w:t>
      </w:r>
    </w:p>
    <w:p w:rsidR="008E63B2" w:rsidRDefault="008E63B2" w:rsidP="00004501">
      <w:pPr>
        <w:jc w:val="both"/>
        <w:rPr>
          <w:b/>
        </w:rPr>
      </w:pPr>
      <w:r w:rsidRPr="00AE0B37">
        <w:rPr>
          <w:b/>
        </w:rPr>
        <w:t xml:space="preserve">1. Oferent może zwracać się do udzielającego zamówienia o wyjaśnienie wątpliwości związanych </w:t>
      </w:r>
      <w:r>
        <w:rPr>
          <w:b/>
        </w:rPr>
        <w:br/>
      </w:r>
      <w:r w:rsidRPr="00AE0B37">
        <w:rPr>
          <w:b/>
        </w:rPr>
        <w:t xml:space="preserve">z treścią Szczegółowych warunków konkursu Ofert, sposobem przygotowania oferty, itp., kierując swoje pytania pisemnie listem lub faksem. </w:t>
      </w:r>
    </w:p>
    <w:p w:rsidR="008E63B2" w:rsidRDefault="008E63B2" w:rsidP="00004501">
      <w:pPr>
        <w:jc w:val="both"/>
        <w:rPr>
          <w:b/>
        </w:rPr>
      </w:pPr>
      <w:r w:rsidRPr="00AE0B37">
        <w:rPr>
          <w:b/>
        </w:rPr>
        <w:t xml:space="preserve">2. Udzielający zamówienia niezwłocznie odpowie na zadane pytania, pod warunkiem, że otrzyma je najpóźniej na 3 dni robocze przed upływem terminu składania ofert. Treść pytań i odpowiedzi udzielający zamówienia zamieści na stronie internetowej </w:t>
      </w:r>
      <w:hyperlink r:id="rId8" w:history="1">
        <w:r w:rsidRPr="008814AD">
          <w:rPr>
            <w:rStyle w:val="Hyperlink"/>
            <w:b/>
          </w:rPr>
          <w:t>www.biuletyn.abip.pl/zozwloszczowa/</w:t>
        </w:r>
      </w:hyperlink>
      <w:r>
        <w:t xml:space="preserve"> </w:t>
      </w:r>
      <w:r w:rsidRPr="00AE0B37">
        <w:rPr>
          <w:b/>
        </w:rPr>
        <w:t>bez wskazania źródła zapytania.</w:t>
      </w:r>
    </w:p>
    <w:p w:rsidR="008E63B2" w:rsidRDefault="008E63B2" w:rsidP="00AE0B37">
      <w:pPr>
        <w:jc w:val="center"/>
        <w:rPr>
          <w:b/>
        </w:rPr>
      </w:pPr>
      <w:r w:rsidRPr="00AE0B37">
        <w:rPr>
          <w:b/>
        </w:rPr>
        <w:t xml:space="preserve">Rozdział V </w:t>
      </w:r>
      <w:r>
        <w:rPr>
          <w:b/>
        </w:rPr>
        <w:br/>
      </w:r>
      <w:r w:rsidRPr="00AE0B37">
        <w:rPr>
          <w:b/>
        </w:rPr>
        <w:t>Składanie Ofert</w:t>
      </w:r>
    </w:p>
    <w:p w:rsidR="008E63B2" w:rsidRDefault="008E63B2" w:rsidP="00004501">
      <w:pPr>
        <w:jc w:val="both"/>
        <w:rPr>
          <w:b/>
        </w:rPr>
      </w:pPr>
      <w:r w:rsidRPr="00AE0B37">
        <w:rPr>
          <w:b/>
        </w:rPr>
        <w:t xml:space="preserve">1. Ofertę wraz ze wszystkimi wymaganymi dokumentami i załącznikami należy złożyć w zamkniętej kopercie w formie pisemnej pod rygorem nieważności, zgodnie ze wzorem przekazanym przez udzielającego zamówienia wraz ze Szczegółowymi warunkami konkursu Ofert. </w:t>
      </w:r>
    </w:p>
    <w:p w:rsidR="008E63B2" w:rsidRDefault="008E63B2" w:rsidP="00004501">
      <w:pPr>
        <w:jc w:val="both"/>
        <w:rPr>
          <w:b/>
        </w:rPr>
      </w:pPr>
      <w:r w:rsidRPr="00AE0B37">
        <w:rPr>
          <w:b/>
        </w:rPr>
        <w:t xml:space="preserve">2. Oferta powinna być podpisana przez oferenta lub osobę przez niego upoważnioną. Wszelkie poprawki lub zmiany w tekście oferty muszą być parafowane przez osobę podpisującą ofertę. </w:t>
      </w:r>
    </w:p>
    <w:p w:rsidR="008E63B2" w:rsidRPr="00D14E67" w:rsidRDefault="008E63B2" w:rsidP="00004501">
      <w:pPr>
        <w:jc w:val="both"/>
        <w:rPr>
          <w:b/>
        </w:rPr>
      </w:pPr>
      <w:r w:rsidRPr="00AE0B37">
        <w:rPr>
          <w:b/>
        </w:rPr>
        <w:t xml:space="preserve">3. Koperta, w której zostanie złożona oferta winna być opatrzona danymi oferenta (nazwę i adres Oferenta) oraz oznakowana w następujący sposób: „Oferta na udzielanie świadczeń zdrowotnych w zakresie opisu badań rentgenodiagnostyki w systemie teleradiologicznym. Nie otwierać do dnia </w:t>
      </w:r>
      <w:r w:rsidRPr="00D14E67">
        <w:rPr>
          <w:b/>
        </w:rPr>
        <w:t xml:space="preserve">22.04.2016r. do godz.10:15”. </w:t>
      </w:r>
    </w:p>
    <w:p w:rsidR="008E63B2" w:rsidRPr="00D14E67" w:rsidRDefault="008E63B2" w:rsidP="00004501">
      <w:pPr>
        <w:jc w:val="both"/>
        <w:rPr>
          <w:b/>
        </w:rPr>
      </w:pPr>
      <w:r w:rsidRPr="00AE0B37">
        <w:rPr>
          <w:b/>
        </w:rPr>
        <w:t xml:space="preserve">4. Oferta powinna zostać złożona udzielającemu zamówienia na adres: </w:t>
      </w:r>
      <w:r w:rsidRPr="00D14E67">
        <w:rPr>
          <w:b/>
        </w:rPr>
        <w:t xml:space="preserve">Zespół Opieki Zdrowotnej we Włoszczowie, ul. Żeromskiego 28, 29-100 Włoszczowa. </w:t>
      </w:r>
    </w:p>
    <w:p w:rsidR="008E63B2" w:rsidRPr="00D14E67" w:rsidRDefault="008E63B2" w:rsidP="00004501">
      <w:pPr>
        <w:jc w:val="both"/>
        <w:rPr>
          <w:b/>
        </w:rPr>
      </w:pPr>
      <w:r>
        <w:rPr>
          <w:b/>
        </w:rPr>
        <w:t xml:space="preserve">5. </w:t>
      </w:r>
      <w:r w:rsidRPr="00AE0B37">
        <w:rPr>
          <w:b/>
        </w:rPr>
        <w:t xml:space="preserve">Nieprzekraczalny termin złożenia oferty: </w:t>
      </w:r>
      <w:r w:rsidRPr="00D14E67">
        <w:rPr>
          <w:b/>
        </w:rPr>
        <w:t>22.04.2016r. godz. 10:00.</w:t>
      </w:r>
    </w:p>
    <w:p w:rsidR="008E63B2" w:rsidRDefault="008E63B2" w:rsidP="00004501">
      <w:pPr>
        <w:jc w:val="both"/>
        <w:rPr>
          <w:b/>
        </w:rPr>
      </w:pPr>
      <w:r w:rsidRPr="00AE0B37">
        <w:rPr>
          <w:b/>
        </w:rPr>
        <w:t xml:space="preserve">6. Oferent ponosi wszelkie koszty związane z przygotowaniem i złożeniem oferty. </w:t>
      </w:r>
    </w:p>
    <w:p w:rsidR="008E63B2" w:rsidRDefault="008E63B2" w:rsidP="00004501">
      <w:pPr>
        <w:jc w:val="both"/>
        <w:rPr>
          <w:b/>
        </w:rPr>
      </w:pPr>
      <w:r w:rsidRPr="00AE0B37">
        <w:rPr>
          <w:b/>
        </w:rPr>
        <w:t xml:space="preserve">7. Okres związania ofertą wynosi 30 dni od upływu terminu składania ofert. </w:t>
      </w:r>
    </w:p>
    <w:p w:rsidR="008E63B2" w:rsidRDefault="008E63B2" w:rsidP="00004501">
      <w:pPr>
        <w:jc w:val="both"/>
        <w:rPr>
          <w:b/>
        </w:rPr>
      </w:pPr>
      <w:r w:rsidRPr="00AE0B37">
        <w:rPr>
          <w:b/>
        </w:rPr>
        <w:t xml:space="preserve">8. Oferta złożona po terminie zostanie zwrócona Oferentowi bez otwierania. </w:t>
      </w:r>
    </w:p>
    <w:p w:rsidR="008E63B2" w:rsidRDefault="008E63B2" w:rsidP="00004501">
      <w:pPr>
        <w:jc w:val="both"/>
        <w:rPr>
          <w:b/>
        </w:rPr>
      </w:pPr>
      <w:r w:rsidRPr="00AE0B37">
        <w:rPr>
          <w:b/>
        </w:rPr>
        <w:t xml:space="preserve">9. W celu dokonania zmian lub poprawek Oferent może wycofać złożoną wcześniej ofertę i złożyć nową pod warunkiem zachowania wyznaczonego terminu składania ofert. </w:t>
      </w:r>
    </w:p>
    <w:p w:rsidR="008E63B2" w:rsidRPr="00D14E67" w:rsidRDefault="008E63B2" w:rsidP="00354A12">
      <w:pPr>
        <w:pStyle w:val="Standard"/>
        <w:rPr>
          <w:rFonts w:ascii="Calibri" w:hAnsi="Calibri"/>
          <w:b/>
          <w:sz w:val="22"/>
          <w:szCs w:val="22"/>
        </w:rPr>
      </w:pPr>
      <w:r w:rsidRPr="00D14E67">
        <w:rPr>
          <w:rFonts w:ascii="Calibri" w:hAnsi="Calibri"/>
          <w:b/>
          <w:sz w:val="22"/>
          <w:szCs w:val="22"/>
        </w:rPr>
        <w:t>10. Osobą upoważnioną do kontaktów z oferentami jest:</w:t>
      </w:r>
    </w:p>
    <w:p w:rsidR="008E63B2" w:rsidRPr="003F0ED7" w:rsidRDefault="008E63B2" w:rsidP="00354A12">
      <w:pPr>
        <w:pStyle w:val="Standard"/>
        <w:rPr>
          <w:rFonts w:ascii="Arial Narrow" w:hAnsi="Arial Narrow"/>
          <w:sz w:val="22"/>
          <w:szCs w:val="22"/>
        </w:rPr>
      </w:pPr>
    </w:p>
    <w:p w:rsidR="008E63B2" w:rsidRPr="00B412F2" w:rsidRDefault="008E63B2" w:rsidP="00354A12">
      <w:pPr>
        <w:pStyle w:val="Standard"/>
        <w:rPr>
          <w:rFonts w:ascii="Calibri" w:hAnsi="Calibri"/>
          <w:b/>
          <w:sz w:val="22"/>
          <w:szCs w:val="22"/>
        </w:rPr>
      </w:pPr>
      <w:r w:rsidRPr="00B412F2">
        <w:rPr>
          <w:rFonts w:ascii="Calibri" w:hAnsi="Calibri"/>
          <w:b/>
          <w:sz w:val="22"/>
          <w:szCs w:val="22"/>
        </w:rPr>
        <w:t>- Kierownik pracowni RTG - lek. med. Dobromir Szczeciński: tel. 606 249 664</w:t>
      </w:r>
    </w:p>
    <w:p w:rsidR="008E63B2" w:rsidRPr="00B412F2" w:rsidRDefault="008E63B2" w:rsidP="00095D9D">
      <w:pPr>
        <w:pStyle w:val="Standard"/>
        <w:rPr>
          <w:rFonts w:ascii="Calibri" w:hAnsi="Calibri"/>
          <w:b/>
          <w:sz w:val="22"/>
          <w:szCs w:val="22"/>
        </w:rPr>
      </w:pPr>
      <w:r w:rsidRPr="00B412F2">
        <w:rPr>
          <w:rFonts w:ascii="Calibri" w:hAnsi="Calibri"/>
          <w:b/>
          <w:sz w:val="22"/>
          <w:szCs w:val="22"/>
        </w:rPr>
        <w:t>- pracownik DOAT - Pani Regina Wolska: tel 666021294</w:t>
      </w:r>
    </w:p>
    <w:p w:rsidR="008E63B2" w:rsidRDefault="008E63B2" w:rsidP="00354A12">
      <w:pPr>
        <w:jc w:val="center"/>
        <w:rPr>
          <w:b/>
        </w:rPr>
      </w:pPr>
    </w:p>
    <w:p w:rsidR="008E63B2" w:rsidRDefault="008E63B2" w:rsidP="00354A12">
      <w:pPr>
        <w:jc w:val="center"/>
        <w:rPr>
          <w:b/>
        </w:rPr>
      </w:pPr>
      <w:r w:rsidRPr="00217AFD">
        <w:rPr>
          <w:b/>
        </w:rPr>
        <w:t xml:space="preserve">Rozdział VI </w:t>
      </w:r>
      <w:r>
        <w:rPr>
          <w:b/>
        </w:rPr>
        <w:br/>
      </w:r>
      <w:r w:rsidRPr="00217AFD">
        <w:rPr>
          <w:b/>
        </w:rPr>
        <w:t>Otwarcie Ofert</w:t>
      </w:r>
    </w:p>
    <w:p w:rsidR="008E63B2" w:rsidRPr="00D14E67" w:rsidRDefault="008E63B2" w:rsidP="00217AFD">
      <w:pPr>
        <w:jc w:val="both"/>
        <w:rPr>
          <w:b/>
        </w:rPr>
      </w:pPr>
      <w:r w:rsidRPr="00217AFD">
        <w:rPr>
          <w:b/>
        </w:rPr>
        <w:t xml:space="preserve">1. Złożone oferty zostaną otwarte publicznie (część jawna) w dniu </w:t>
      </w:r>
      <w:r w:rsidRPr="00D14E67">
        <w:rPr>
          <w:b/>
        </w:rPr>
        <w:t>22.04.2016 r. o godz. 10:15</w:t>
      </w:r>
      <w:r w:rsidRPr="00D14E67">
        <w:rPr>
          <w:b/>
        </w:rPr>
        <w:br/>
        <w:t xml:space="preserve">w siedzibie Udzielającego zamówienia:  </w:t>
      </w:r>
    </w:p>
    <w:p w:rsidR="008E63B2" w:rsidRPr="00D14E67" w:rsidRDefault="008E63B2" w:rsidP="00217AFD">
      <w:pPr>
        <w:jc w:val="both"/>
        <w:rPr>
          <w:b/>
        </w:rPr>
      </w:pPr>
      <w:r w:rsidRPr="00D14E67">
        <w:t xml:space="preserve">Zespół Opieki Zdrowotnej, ul. Żeromskiego 28, 29 – 100 Włoszczowa , </w:t>
      </w:r>
      <w:r w:rsidRPr="00D14E67">
        <w:rPr>
          <w:b/>
        </w:rPr>
        <w:t>sala</w:t>
      </w:r>
      <w:r>
        <w:rPr>
          <w:b/>
        </w:rPr>
        <w:t xml:space="preserve"> </w:t>
      </w:r>
      <w:r w:rsidRPr="00D14E67">
        <w:rPr>
          <w:b/>
        </w:rPr>
        <w:t>Konferencyjna.</w:t>
      </w:r>
    </w:p>
    <w:p w:rsidR="008E63B2" w:rsidRDefault="008E63B2" w:rsidP="00217AFD">
      <w:pPr>
        <w:jc w:val="both"/>
        <w:rPr>
          <w:b/>
        </w:rPr>
      </w:pPr>
      <w:r w:rsidRPr="00217AFD">
        <w:rPr>
          <w:b/>
        </w:rPr>
        <w:t xml:space="preserve">2. Oferenci mogą być obecni przy otwarciu ofert. </w:t>
      </w:r>
    </w:p>
    <w:p w:rsidR="008E63B2" w:rsidRDefault="008E63B2" w:rsidP="00217AFD">
      <w:pPr>
        <w:jc w:val="both"/>
        <w:rPr>
          <w:b/>
        </w:rPr>
      </w:pPr>
      <w:r w:rsidRPr="00217AFD">
        <w:rPr>
          <w:b/>
        </w:rPr>
        <w:t xml:space="preserve">3. W trakcie części jawnej komisja konkursowa: </w:t>
      </w:r>
    </w:p>
    <w:p w:rsidR="008E63B2" w:rsidRPr="00217AFD" w:rsidRDefault="008E63B2" w:rsidP="00217AFD">
      <w:pPr>
        <w:pStyle w:val="ListParagraph"/>
        <w:numPr>
          <w:ilvl w:val="0"/>
          <w:numId w:val="5"/>
        </w:numPr>
        <w:jc w:val="both"/>
        <w:rPr>
          <w:b/>
        </w:rPr>
      </w:pPr>
      <w:r w:rsidRPr="00217AFD">
        <w:rPr>
          <w:b/>
        </w:rPr>
        <w:t xml:space="preserve">stwierdzi prawidłowość ogłoszenia konkursu oraz liczbę otrzymanych ofert, </w:t>
      </w:r>
    </w:p>
    <w:p w:rsidR="008E63B2" w:rsidRPr="00217AFD" w:rsidRDefault="008E63B2" w:rsidP="00217AFD">
      <w:pPr>
        <w:pStyle w:val="ListParagraph"/>
        <w:numPr>
          <w:ilvl w:val="0"/>
          <w:numId w:val="5"/>
        </w:numPr>
        <w:jc w:val="both"/>
        <w:rPr>
          <w:b/>
        </w:rPr>
      </w:pPr>
      <w:r w:rsidRPr="00217AFD">
        <w:rPr>
          <w:b/>
        </w:rPr>
        <w:t xml:space="preserve">otworzy koperty z ofertami. </w:t>
      </w:r>
    </w:p>
    <w:p w:rsidR="008E63B2" w:rsidRPr="00217AFD" w:rsidRDefault="008E63B2" w:rsidP="00217AFD">
      <w:pPr>
        <w:jc w:val="both"/>
        <w:rPr>
          <w:b/>
        </w:rPr>
      </w:pPr>
      <w:r w:rsidRPr="00217AFD">
        <w:rPr>
          <w:b/>
        </w:rPr>
        <w:t xml:space="preserve">4. Komisja konkursowa działa na posiedzeniach zamkniętych bez udziału oferentów, z wyjątkiem czynności, określonych w ust.3. </w:t>
      </w:r>
    </w:p>
    <w:p w:rsidR="008E63B2" w:rsidRDefault="008E63B2" w:rsidP="00217AFD">
      <w:pPr>
        <w:jc w:val="both"/>
        <w:rPr>
          <w:b/>
        </w:rPr>
      </w:pPr>
      <w:r w:rsidRPr="00217AFD">
        <w:rPr>
          <w:b/>
        </w:rPr>
        <w:t>5. Udzielający zamówienia niezwłocznie zawiadomi Oferentów o zakończeniu konkursu i jego wyniku poprzez umieszczenie inf</w:t>
      </w:r>
      <w:r>
        <w:rPr>
          <w:b/>
        </w:rPr>
        <w:t>ormacji na stronie internetowej</w:t>
      </w:r>
      <w:r w:rsidRPr="00217AFD">
        <w:rPr>
          <w:b/>
        </w:rPr>
        <w:t xml:space="preserve">. Oferent wybrany w drodze konkursu zostanie powiadomiony ponadto pisemnie. </w:t>
      </w:r>
    </w:p>
    <w:p w:rsidR="008E63B2" w:rsidRDefault="008E63B2" w:rsidP="00217AFD">
      <w:pPr>
        <w:jc w:val="both"/>
        <w:rPr>
          <w:b/>
        </w:rPr>
      </w:pPr>
      <w:r w:rsidRPr="00217AFD">
        <w:rPr>
          <w:b/>
        </w:rPr>
        <w:t xml:space="preserve">6. Informacja o wyniku konkursu zostanie też umieszczona na stronie internetowej udzielającego zamówienia </w:t>
      </w:r>
      <w:hyperlink r:id="rId9" w:history="1">
        <w:r w:rsidRPr="004D1110">
          <w:rPr>
            <w:rStyle w:val="Hyperlink"/>
            <w:b/>
          </w:rPr>
          <w:t>www.biuletyn.abip.pl/zozwloszczowa/</w:t>
        </w:r>
      </w:hyperlink>
      <w:r w:rsidRPr="00217AFD">
        <w:rPr>
          <w:b/>
        </w:rPr>
        <w:t xml:space="preserve"> i tablicy ogłoszeń. </w:t>
      </w:r>
    </w:p>
    <w:p w:rsidR="008E63B2" w:rsidRDefault="008E63B2" w:rsidP="00217AFD">
      <w:pPr>
        <w:jc w:val="both"/>
        <w:rPr>
          <w:b/>
        </w:rPr>
      </w:pPr>
      <w:r w:rsidRPr="00217AFD">
        <w:rPr>
          <w:b/>
        </w:rPr>
        <w:t xml:space="preserve">7. Udzielający zamówienia zawrze umowę z oferentem, który złożył najkorzystniejszą ofertę </w:t>
      </w:r>
      <w:r>
        <w:rPr>
          <w:b/>
        </w:rPr>
        <w:br/>
      </w:r>
      <w:r w:rsidRPr="00217AFD">
        <w:rPr>
          <w:b/>
        </w:rPr>
        <w:t xml:space="preserve">w terminie przez siebie wskazanym, nie krótszym niż </w:t>
      </w:r>
      <w:r w:rsidRPr="00C249D1">
        <w:rPr>
          <w:b/>
          <w:color w:val="000000"/>
        </w:rPr>
        <w:t>7 dni</w:t>
      </w:r>
      <w:r w:rsidRPr="00217AFD">
        <w:rPr>
          <w:b/>
        </w:rPr>
        <w:t xml:space="preserve"> od dnia rozstrzygnięcia konkursu ofert.</w:t>
      </w:r>
    </w:p>
    <w:p w:rsidR="008E63B2" w:rsidRDefault="008E63B2" w:rsidP="00217AFD">
      <w:pPr>
        <w:jc w:val="center"/>
        <w:rPr>
          <w:b/>
        </w:rPr>
      </w:pPr>
      <w:r w:rsidRPr="00217AFD">
        <w:rPr>
          <w:b/>
        </w:rPr>
        <w:t xml:space="preserve">Rozdział VII </w:t>
      </w:r>
      <w:r>
        <w:rPr>
          <w:b/>
        </w:rPr>
        <w:br/>
      </w:r>
      <w:r w:rsidRPr="00217AFD">
        <w:rPr>
          <w:b/>
        </w:rPr>
        <w:t>Środki odwoławcze</w:t>
      </w:r>
    </w:p>
    <w:p w:rsidR="008E63B2" w:rsidRDefault="008E63B2" w:rsidP="002B1AD3">
      <w:pPr>
        <w:jc w:val="both"/>
        <w:rPr>
          <w:b/>
        </w:rPr>
      </w:pPr>
      <w:r w:rsidRPr="00217AFD">
        <w:rPr>
          <w:b/>
        </w:rPr>
        <w:t>Środki odwoławcze przysługujące Oferentom są określone w art. 152, art. 153 i art. 154 ust. 1. i ust. 2. ustawy z dnia 27 sierpnia 2004 r. o świadczeniach opieki zdrowotnej finansowanych ze środków publicznych (Dz. U. z 2008 r. Nr 164, poz.1027, z późn. zm.).</w:t>
      </w:r>
    </w:p>
    <w:p w:rsidR="008E63B2" w:rsidRPr="002B1AD3" w:rsidRDefault="008E63B2" w:rsidP="002B1AD3">
      <w:pPr>
        <w:jc w:val="both"/>
        <w:rPr>
          <w:b/>
        </w:rPr>
      </w:pPr>
    </w:p>
    <w:p w:rsidR="008E63B2" w:rsidRDefault="008E63B2" w:rsidP="00EC618C">
      <w:pPr>
        <w:jc w:val="right"/>
      </w:pPr>
      <w:r>
        <w:t xml:space="preserve">Załącznik Nr 1 </w:t>
      </w:r>
    </w:p>
    <w:p w:rsidR="008E63B2" w:rsidRDefault="008E63B2" w:rsidP="00EC618C">
      <w:pPr>
        <w:jc w:val="center"/>
      </w:pPr>
      <w:r>
        <w:t>OFERTA</w:t>
      </w:r>
    </w:p>
    <w:p w:rsidR="008E63B2" w:rsidRDefault="008E63B2" w:rsidP="00EC618C">
      <w:r>
        <w:t xml:space="preserve">Dane Oferenta: </w:t>
      </w:r>
    </w:p>
    <w:p w:rsidR="008E63B2" w:rsidRDefault="008E63B2" w:rsidP="00EC618C">
      <w:r>
        <w:t xml:space="preserve">Imię i nazwisko lub nazwa (firma): ................................................................................. ................................................................................................. </w:t>
      </w:r>
      <w:r>
        <w:br/>
        <w:t xml:space="preserve">Adres: ............................................................................................. ................................................................................................. </w:t>
      </w:r>
      <w:r>
        <w:br/>
        <w:t xml:space="preserve">Nr telefonu: ........................................ Nr faksu:................................................... </w:t>
      </w:r>
      <w:r>
        <w:br/>
        <w:t xml:space="preserve">Adres poczty elektronicznej: .................................................................................................  </w:t>
      </w:r>
    </w:p>
    <w:p w:rsidR="008E63B2" w:rsidRDefault="008E63B2" w:rsidP="00EC618C">
      <w:pPr>
        <w:jc w:val="center"/>
      </w:pPr>
      <w:r>
        <w:t>O F E R T A</w:t>
      </w:r>
    </w:p>
    <w:p w:rsidR="008E63B2" w:rsidRDefault="008E63B2" w:rsidP="00095D9D">
      <w:pPr>
        <w:jc w:val="both"/>
      </w:pPr>
      <w:r>
        <w:t xml:space="preserve">Nawiązując do ogłoszonego przez Zespół Opieki Zdrowotnej we Włoszczowie konkursu ofert na: UDZIELANIE ŚWIADCZEŃ ZDROWOTNYCH W ZAKRESIE OPISU BADAŃ RENTGENODIAGNOSTYKI </w:t>
      </w:r>
      <w:r>
        <w:br/>
        <w:t>W SYSTEMIE TELERADIOLOGICZNYM oferujemy realizację opisu badań, będących przedmiotem konkursu za cenę:</w:t>
      </w:r>
    </w:p>
    <w:p w:rsidR="008E63B2" w:rsidRPr="003C6A1C" w:rsidRDefault="008E63B2" w:rsidP="00EC618C">
      <w:r w:rsidRPr="003C6A1C">
        <w:t xml:space="preserve">Cena jednostkowa </w:t>
      </w:r>
    </w:p>
    <w:p w:rsidR="008E63B2" w:rsidRPr="003C6A1C" w:rsidRDefault="008E63B2" w:rsidP="00307A96">
      <w:r w:rsidRPr="003C6A1C">
        <w:t>…………………………………netto, VAT………………%, …………………………….brutto</w:t>
      </w:r>
    </w:p>
    <w:p w:rsidR="008E63B2" w:rsidRPr="003C6A1C" w:rsidRDefault="008E63B2" w:rsidP="00307A96"/>
    <w:p w:rsidR="008E63B2" w:rsidRPr="003C6A1C" w:rsidRDefault="008E63B2" w:rsidP="00EC618C">
      <w:r w:rsidRPr="003C6A1C">
        <w:t>Całkowita wartość:</w:t>
      </w:r>
    </w:p>
    <w:p w:rsidR="008E63B2" w:rsidRPr="003C6A1C" w:rsidRDefault="008E63B2" w:rsidP="00EC618C">
      <w:r w:rsidRPr="003C6A1C">
        <w:t>………………………………………..netto, VAT………..%, ……………………………………brutto</w:t>
      </w:r>
    </w:p>
    <w:p w:rsidR="008E63B2" w:rsidRPr="003C6A1C" w:rsidRDefault="008E63B2" w:rsidP="00EC618C"/>
    <w:p w:rsidR="008E63B2" w:rsidRPr="003C6A1C" w:rsidRDefault="008E63B2" w:rsidP="000209FD">
      <w:pPr>
        <w:pStyle w:val="BodyTextIndent"/>
        <w:spacing w:line="360" w:lineRule="auto"/>
        <w:ind w:left="0" w:firstLine="708"/>
        <w:jc w:val="both"/>
        <w:rPr>
          <w:rFonts w:ascii="Arial Narrow" w:hAnsi="Arial Narrow" w:cs="Arial Narrow"/>
          <w:iCs/>
        </w:rPr>
      </w:pPr>
      <w:r w:rsidRPr="003C6A1C">
        <w:rPr>
          <w:rFonts w:ascii="Arial Narrow" w:hAnsi="Arial Narrow" w:cs="Arial Narrow"/>
          <w:iCs/>
        </w:rPr>
        <w:t xml:space="preserve">Całkowita wartość jest wartością szacunkową wyliczaną na podstawie ilości zdjęć wskazanych </w:t>
      </w:r>
      <w:r w:rsidRPr="003C6A1C">
        <w:rPr>
          <w:rFonts w:ascii="Arial Narrow" w:hAnsi="Arial Narrow" w:cs="Arial Narrow"/>
          <w:iCs/>
        </w:rPr>
        <w:br/>
        <w:t xml:space="preserve">w konkursie ofert. Rozliczenia między Stronami będą dokonywane na zasadach określonych w projekcie umowy załączonym do konkursu ofert, a wartość umowy uzależniona będzie od iloczynu ilości i ceny jednostkowej </w:t>
      </w:r>
      <w:r w:rsidRPr="003C6A1C">
        <w:rPr>
          <w:rFonts w:ascii="Arial Narrow" w:hAnsi="Arial Narrow" w:cs="Arial Narrow"/>
          <w:iCs/>
        </w:rPr>
        <w:br/>
        <w:t>za opis zdjęcia. Przyjmującemu zamówienie nie przysługują żadne roszczenia w stosunku do Udzielającego zamówienia  w przypadku, gdy całkowita wartość podana w ofercie będzie niższa bądź wyższa niż wartość końcowa umowy.</w:t>
      </w:r>
    </w:p>
    <w:p w:rsidR="008E63B2" w:rsidRDefault="008E63B2" w:rsidP="00EC618C"/>
    <w:p w:rsidR="008E63B2" w:rsidRDefault="008E63B2" w:rsidP="00EC618C"/>
    <w:p w:rsidR="008E63B2" w:rsidRDefault="008E63B2" w:rsidP="00EC618C"/>
    <w:p w:rsidR="008E63B2" w:rsidRDefault="008E63B2" w:rsidP="00EC618C">
      <w:r>
        <w:t xml:space="preserve">…………........................................................................................... </w:t>
      </w:r>
    </w:p>
    <w:p w:rsidR="008E63B2" w:rsidRDefault="008E63B2" w:rsidP="00EC618C">
      <w:r>
        <w:t>/miejscowość i data oraz podpis i pieczątka upoważnionego przedstawiciela Oferenta/</w:t>
      </w: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EC618C">
      <w:pPr>
        <w:jc w:val="right"/>
      </w:pPr>
    </w:p>
    <w:p w:rsidR="008E63B2" w:rsidRDefault="008E63B2" w:rsidP="00EC618C">
      <w:pPr>
        <w:jc w:val="right"/>
      </w:pPr>
      <w:r>
        <w:t xml:space="preserve">Załącznik Nr 2   </w:t>
      </w:r>
    </w:p>
    <w:p w:rsidR="008E63B2" w:rsidRDefault="008E63B2" w:rsidP="00EC618C">
      <w:pPr>
        <w:jc w:val="center"/>
      </w:pPr>
      <w:r>
        <w:t>OŚWIADCZENIE</w:t>
      </w:r>
    </w:p>
    <w:p w:rsidR="008E63B2" w:rsidRDefault="008E63B2" w:rsidP="00EC618C">
      <w:r>
        <w:t xml:space="preserve">Dane Oferenta: </w:t>
      </w:r>
    </w:p>
    <w:p w:rsidR="008E63B2" w:rsidRDefault="008E63B2" w:rsidP="00EC618C">
      <w:r>
        <w:t xml:space="preserve">Imię i nazwisko lub nazwa (firma): ................................................................................................. ................................................................................................. </w:t>
      </w:r>
    </w:p>
    <w:p w:rsidR="008E63B2" w:rsidRDefault="008E63B2" w:rsidP="00EC618C">
      <w:r>
        <w:t>Adres: ................................................................................................. .................................................................................................</w:t>
      </w:r>
    </w:p>
    <w:p w:rsidR="008E63B2" w:rsidRDefault="008E63B2" w:rsidP="00EC618C">
      <w:r>
        <w:t xml:space="preserve"> Nr telefonu: ........................................ Nr faksu: …...................................................... </w:t>
      </w:r>
    </w:p>
    <w:p w:rsidR="008E63B2" w:rsidRDefault="008E63B2" w:rsidP="00EC618C">
      <w:r>
        <w:t xml:space="preserve">Adres poczty elektronicznej: .................................................................................................   </w:t>
      </w:r>
    </w:p>
    <w:p w:rsidR="008E63B2" w:rsidRDefault="008E63B2" w:rsidP="00EC618C">
      <w:pPr>
        <w:pStyle w:val="ListParagraph"/>
        <w:numPr>
          <w:ilvl w:val="0"/>
          <w:numId w:val="7"/>
        </w:numPr>
      </w:pPr>
      <w:r>
        <w:t xml:space="preserve">Oświadczam, że zapoznałem się z treścią ogłoszenia o konkursie. </w:t>
      </w:r>
    </w:p>
    <w:p w:rsidR="008E63B2" w:rsidRDefault="008E63B2" w:rsidP="00EC618C">
      <w:pPr>
        <w:pStyle w:val="ListParagraph"/>
        <w:numPr>
          <w:ilvl w:val="0"/>
          <w:numId w:val="7"/>
        </w:numPr>
      </w:pPr>
      <w:r>
        <w:t xml:space="preserve">Oświadczam, że zapoznałem się ze Szczegółowymi warunki konkursu ofert i materiałami informacyjnymi o przedmiocie konkursu ofert i akceptuję je bez żadnych zastrzeżeń. </w:t>
      </w:r>
    </w:p>
    <w:p w:rsidR="008E63B2" w:rsidRDefault="008E63B2" w:rsidP="00EC618C">
      <w:pPr>
        <w:pStyle w:val="ListParagraph"/>
        <w:numPr>
          <w:ilvl w:val="0"/>
          <w:numId w:val="7"/>
        </w:numPr>
      </w:pPr>
      <w:r>
        <w:t xml:space="preserve">Oświadczam, że uważam się za związanego ofertą przez okres 30 dni. </w:t>
      </w:r>
    </w:p>
    <w:p w:rsidR="008E63B2" w:rsidRDefault="008E63B2" w:rsidP="00EC618C">
      <w:pPr>
        <w:pStyle w:val="ListParagraph"/>
        <w:numPr>
          <w:ilvl w:val="0"/>
          <w:numId w:val="7"/>
        </w:numPr>
      </w:pPr>
      <w:r>
        <w:t>Oświadczam, że akceptuję załączony wzór umowy i w razie wyboru mojej oferty zobowiązuję się do podpisania umowy na warunkach określonych w Szczegółowych warunkach konkursu ofert i materiałach informacyjnych o przedmiocie konkursu ofert i w mojej ofercie, w miejscu i terminie wyznaczonym przez Udzielającego zamówienia.</w:t>
      </w:r>
    </w:p>
    <w:p w:rsidR="008E63B2" w:rsidRDefault="008E63B2" w:rsidP="00EC618C">
      <w:pPr>
        <w:pStyle w:val="ListParagraph"/>
        <w:numPr>
          <w:ilvl w:val="0"/>
          <w:numId w:val="7"/>
        </w:numPr>
      </w:pPr>
      <w:r>
        <w:t xml:space="preserve">Oświadczam, że wszystkie załączone kopie dokumentów są zgodne z aktualnym stanem faktycznym i prawnym.    </w:t>
      </w:r>
    </w:p>
    <w:p w:rsidR="008E63B2" w:rsidRDefault="008E63B2" w:rsidP="00EC618C"/>
    <w:p w:rsidR="008E63B2" w:rsidRDefault="008E63B2" w:rsidP="00EC618C"/>
    <w:p w:rsidR="008E63B2" w:rsidRDefault="008E63B2" w:rsidP="00EC618C"/>
    <w:p w:rsidR="008E63B2" w:rsidRDefault="008E63B2" w:rsidP="00EC618C">
      <w:r>
        <w:t xml:space="preserve">…………........................................................................................... </w:t>
      </w:r>
    </w:p>
    <w:p w:rsidR="008E63B2" w:rsidRDefault="008E63B2" w:rsidP="00EC618C">
      <w:r>
        <w:t xml:space="preserve">/miejscowość i data oraz podpis i pieczątka upoważnionego przedstawiciela Oferenta/   </w:t>
      </w: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EC618C">
      <w:pPr>
        <w:jc w:val="right"/>
      </w:pPr>
      <w:r>
        <w:t xml:space="preserve">Załącznik Nr 3 </w:t>
      </w:r>
    </w:p>
    <w:p w:rsidR="008E63B2" w:rsidRDefault="008E63B2" w:rsidP="00EC618C">
      <w:r>
        <w:t xml:space="preserve">Dane Oferenta: </w:t>
      </w:r>
    </w:p>
    <w:p w:rsidR="008E63B2" w:rsidRDefault="008E63B2" w:rsidP="00EC618C">
      <w:r>
        <w:t xml:space="preserve">Imię i nazwisko lub nazwa (firma): ................................................................................................. ................................................................................................. </w:t>
      </w:r>
    </w:p>
    <w:p w:rsidR="008E63B2" w:rsidRDefault="008E63B2" w:rsidP="00EC618C">
      <w:r>
        <w:t>Adres: ................................................................................................. .................................................................................................</w:t>
      </w:r>
    </w:p>
    <w:p w:rsidR="008E63B2" w:rsidRDefault="008E63B2" w:rsidP="00EC618C">
      <w:r>
        <w:t xml:space="preserve"> Nr telefonu: ........................................ Nr faksu: …...................................................... </w:t>
      </w:r>
    </w:p>
    <w:p w:rsidR="008E63B2" w:rsidRDefault="008E63B2" w:rsidP="00EC618C">
      <w:r>
        <w:t xml:space="preserve">Adres poczty elektronicznej: .................................................................................................  </w:t>
      </w:r>
    </w:p>
    <w:p w:rsidR="008E63B2" w:rsidRDefault="008E63B2" w:rsidP="00EC618C"/>
    <w:p w:rsidR="008E63B2" w:rsidRDefault="008E63B2" w:rsidP="00EC618C">
      <w:r>
        <w:t xml:space="preserve">Aktualny odpis właściwego rejestru albo zaświadczenie o wpisie do Centralnej Ewidencji Działalności Gospodarczej (ew. kserokopia potwierdzona za zgodność z oryginałem)       </w:t>
      </w:r>
    </w:p>
    <w:p w:rsidR="008E63B2" w:rsidRDefault="008E63B2" w:rsidP="00EC618C"/>
    <w:p w:rsidR="008E63B2" w:rsidRDefault="008E63B2" w:rsidP="00EC618C"/>
    <w:p w:rsidR="008E63B2" w:rsidRDefault="008E63B2" w:rsidP="00EC618C">
      <w:r>
        <w:t xml:space="preserve">…………........................................................................................... </w:t>
      </w:r>
    </w:p>
    <w:p w:rsidR="008E63B2" w:rsidRDefault="008E63B2" w:rsidP="00EC618C">
      <w:r>
        <w:t xml:space="preserve">/miejscowość i data oraz podpis i pieczątka upoważnionego przedstawiciela Oferenta/   </w:t>
      </w: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EC618C">
      <w:pPr>
        <w:jc w:val="right"/>
      </w:pPr>
      <w:r>
        <w:t xml:space="preserve">Załącznik Nr 4 </w:t>
      </w:r>
    </w:p>
    <w:p w:rsidR="008E63B2" w:rsidRDefault="008E63B2" w:rsidP="00EC618C">
      <w:r>
        <w:t xml:space="preserve">Dane Oferenta: </w:t>
      </w:r>
    </w:p>
    <w:p w:rsidR="008E63B2" w:rsidRDefault="008E63B2" w:rsidP="00EC618C">
      <w:r>
        <w:t xml:space="preserve">Imię i nazwisko lub nazwa (firma): ................................................................................................. ................................................................................................. </w:t>
      </w:r>
    </w:p>
    <w:p w:rsidR="008E63B2" w:rsidRDefault="008E63B2" w:rsidP="00EC618C">
      <w:r>
        <w:t xml:space="preserve">Adres: ................................................................................................. ................................................................................................. </w:t>
      </w:r>
    </w:p>
    <w:p w:rsidR="008E63B2" w:rsidRDefault="008E63B2" w:rsidP="00EC618C">
      <w:r>
        <w:t xml:space="preserve">Nr telefonu: ........................................ Nr faksu: …...................................................... </w:t>
      </w:r>
    </w:p>
    <w:p w:rsidR="008E63B2" w:rsidRDefault="008E63B2" w:rsidP="00EC618C">
      <w:r>
        <w:t xml:space="preserve">Adres poczty elektronicznej: .................................................................................................  </w:t>
      </w:r>
    </w:p>
    <w:p w:rsidR="008E63B2" w:rsidRDefault="008E63B2" w:rsidP="00EC618C"/>
    <w:p w:rsidR="008E63B2" w:rsidRDefault="008E63B2" w:rsidP="00EC618C">
      <w:r>
        <w:t xml:space="preserve">Określenie wyposażenia w sprzęt diagnostyczny - opisowy.   </w:t>
      </w:r>
    </w:p>
    <w:p w:rsidR="008E63B2" w:rsidRDefault="008E63B2" w:rsidP="00EC618C"/>
    <w:p w:rsidR="008E63B2" w:rsidRDefault="008E63B2" w:rsidP="00EC618C"/>
    <w:p w:rsidR="008E63B2" w:rsidRDefault="008E63B2" w:rsidP="00EC618C"/>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EC618C">
      <w:pPr>
        <w:jc w:val="right"/>
      </w:pPr>
      <w:r>
        <w:t xml:space="preserve">Załącznik Nr 5 </w:t>
      </w:r>
    </w:p>
    <w:p w:rsidR="008E63B2" w:rsidRDefault="008E63B2" w:rsidP="00EC618C">
      <w:r>
        <w:t xml:space="preserve">Dane Oferenta: </w:t>
      </w:r>
    </w:p>
    <w:p w:rsidR="008E63B2" w:rsidRDefault="008E63B2" w:rsidP="00EC618C">
      <w:r>
        <w:t xml:space="preserve">Imię i nazwisko lub nazwa (firma): ................................................................................................. ................................................................................................. </w:t>
      </w:r>
    </w:p>
    <w:p w:rsidR="008E63B2" w:rsidRDefault="008E63B2" w:rsidP="00EC618C">
      <w:r>
        <w:t xml:space="preserve">Adres: ................................................................................................. ................................................................................................. </w:t>
      </w:r>
    </w:p>
    <w:p w:rsidR="008E63B2" w:rsidRDefault="008E63B2" w:rsidP="00EC618C">
      <w:r>
        <w:t xml:space="preserve">Nr telefonu: ........................................ Nr faksu: …...................................................... </w:t>
      </w:r>
    </w:p>
    <w:p w:rsidR="008E63B2" w:rsidRDefault="008E63B2" w:rsidP="00EC618C">
      <w:r>
        <w:t xml:space="preserve">Adres poczty elektronicznej: .................................................................................................   </w:t>
      </w:r>
    </w:p>
    <w:p w:rsidR="008E63B2" w:rsidRDefault="008E63B2" w:rsidP="00EC618C">
      <w:r>
        <w:t xml:space="preserve">Wskazanie liczby i kwalifikacji zawodowych osób udzielających określonych świadczeń zdrowotnych tj. opisu badań rentgenodiagnostyki klasycznej w systemie teleradiologicznym. (Kserokopia dyplomu prawa wykonywania zawodu oraz kserokopia dyplomu uzyskania odpowiedniej specjalizacji potwierdzona za zgodność z oryginałem).                              </w:t>
      </w: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Default="008E63B2" w:rsidP="00217AFD">
      <w:pPr>
        <w:jc w:val="both"/>
        <w:rPr>
          <w:b/>
        </w:rPr>
      </w:pPr>
    </w:p>
    <w:p w:rsidR="008E63B2" w:rsidRPr="003C6A1C" w:rsidRDefault="008E63B2" w:rsidP="002F506C">
      <w:pPr>
        <w:jc w:val="right"/>
      </w:pPr>
      <w:bookmarkStart w:id="0" w:name="bookmark0"/>
      <w:r w:rsidRPr="003C6A1C">
        <w:t>Załącznik Nr 6</w:t>
      </w:r>
    </w:p>
    <w:p w:rsidR="008E63B2" w:rsidRPr="003C6A1C" w:rsidRDefault="008E63B2" w:rsidP="002F506C">
      <w:r w:rsidRPr="003C6A1C">
        <w:t xml:space="preserve">Dane Oferenta: </w:t>
      </w:r>
    </w:p>
    <w:p w:rsidR="008E63B2" w:rsidRPr="003C6A1C" w:rsidRDefault="008E63B2" w:rsidP="002F506C">
      <w:r w:rsidRPr="003C6A1C">
        <w:t xml:space="preserve">Imię i nazwisko lub nazwa (firma): ................................................................................................. ................................................................................................. </w:t>
      </w:r>
    </w:p>
    <w:p w:rsidR="008E63B2" w:rsidRPr="003C6A1C" w:rsidRDefault="008E63B2" w:rsidP="002F506C">
      <w:r w:rsidRPr="003C6A1C">
        <w:t xml:space="preserve">Adres: ................................................................................................. ................................................................................................. </w:t>
      </w:r>
    </w:p>
    <w:p w:rsidR="008E63B2" w:rsidRPr="003C6A1C" w:rsidRDefault="008E63B2" w:rsidP="002F506C">
      <w:r w:rsidRPr="003C6A1C">
        <w:t xml:space="preserve">Nr telefonu: ........................................ Nr faksu: …...................................................... </w:t>
      </w:r>
    </w:p>
    <w:p w:rsidR="008E63B2" w:rsidRPr="003C6A1C" w:rsidRDefault="008E63B2" w:rsidP="002F506C">
      <w:r w:rsidRPr="003C6A1C">
        <w:t xml:space="preserve">Adres poczty elektronicznej: .................................................................................................  </w:t>
      </w:r>
    </w:p>
    <w:p w:rsidR="008E63B2" w:rsidRPr="003C6A1C" w:rsidRDefault="008E63B2" w:rsidP="00E2406F">
      <w:pPr>
        <w:spacing w:line="360" w:lineRule="auto"/>
      </w:pPr>
    </w:p>
    <w:p w:rsidR="008E63B2" w:rsidRPr="003C6A1C" w:rsidRDefault="008E63B2" w:rsidP="00E2406F">
      <w:pPr>
        <w:tabs>
          <w:tab w:val="num" w:pos="0"/>
        </w:tabs>
        <w:spacing w:after="0" w:line="360" w:lineRule="auto"/>
        <w:jc w:val="both"/>
        <w:rPr>
          <w:rFonts w:cs="Arial Narrow"/>
        </w:rPr>
      </w:pPr>
      <w:r w:rsidRPr="003C6A1C">
        <w:rPr>
          <w:rFonts w:cs="Arial Narrow"/>
        </w:rPr>
        <w:tab/>
        <w:t>Wykaz min. 5 wykonanych lub wykonywanych usług</w:t>
      </w:r>
      <w:r w:rsidRPr="003C6A1C">
        <w:t xml:space="preserve"> tj. opisu badań rentgenodiagnostyki klasycznej w systemie teleradiologicznym</w:t>
      </w:r>
      <w:r w:rsidRPr="003C6A1C">
        <w:rPr>
          <w:rFonts w:cs="Arial Narrow"/>
        </w:rPr>
        <w:t xml:space="preserve"> w okresie ostatnich 3 lat przed dniem wszczęcia konkursu ofert, a jeżeli okres działalności jest krótszy w tym okresie, odpowiadających swoim rodzajem </w:t>
      </w:r>
      <w:r w:rsidRPr="003C6A1C">
        <w:rPr>
          <w:rFonts w:cs="Arial Narrow"/>
        </w:rPr>
        <w:br/>
        <w:t xml:space="preserve">i wartością usługom stanowiącym przedmiot konkursu z podaniem ich wartości, przedmiotu, </w:t>
      </w:r>
      <w:r>
        <w:rPr>
          <w:rFonts w:cs="Arial Narrow"/>
        </w:rPr>
        <w:br/>
      </w:r>
      <w:r w:rsidRPr="003C6A1C">
        <w:rPr>
          <w:rFonts w:cs="Arial Narrow"/>
        </w:rPr>
        <w:t xml:space="preserve">dat wykonania i odbiorców, oraz załączenia dokumentów potwierdzających że te dostawy zostały wykonane należycie,     </w:t>
      </w:r>
    </w:p>
    <w:p w:rsidR="008E63B2" w:rsidRPr="003C6A1C" w:rsidRDefault="008E63B2" w:rsidP="00E2406F">
      <w:pPr>
        <w:tabs>
          <w:tab w:val="left" w:pos="2640"/>
        </w:tabs>
        <w:spacing w:line="360" w:lineRule="auto"/>
      </w:pPr>
      <w:r w:rsidRPr="003C6A1C">
        <w:tab/>
      </w:r>
    </w:p>
    <w:p w:rsidR="008E63B2" w:rsidRPr="003C6A1C" w:rsidRDefault="008E63B2" w:rsidP="002F506C"/>
    <w:p w:rsidR="008E63B2" w:rsidRPr="003C6A1C" w:rsidRDefault="008E63B2" w:rsidP="002F506C"/>
    <w:p w:rsidR="008E63B2" w:rsidRDefault="008E63B2" w:rsidP="002F506C"/>
    <w:p w:rsidR="008E63B2" w:rsidRDefault="008E63B2" w:rsidP="002F506C"/>
    <w:p w:rsidR="008E63B2" w:rsidRDefault="008E63B2" w:rsidP="002F506C"/>
    <w:p w:rsidR="008E63B2" w:rsidRDefault="008E63B2" w:rsidP="002F506C"/>
    <w:p w:rsidR="008E63B2" w:rsidRDefault="008E63B2" w:rsidP="002F506C"/>
    <w:p w:rsidR="008E63B2" w:rsidRDefault="008E63B2" w:rsidP="002F506C"/>
    <w:p w:rsidR="008E63B2" w:rsidRPr="003C6A1C" w:rsidRDefault="008E63B2" w:rsidP="002F506C">
      <w:pPr>
        <w:jc w:val="right"/>
      </w:pPr>
      <w:r>
        <w:br w:type="page"/>
      </w:r>
      <w:r w:rsidRPr="003C6A1C">
        <w:t>Załącznik nr 7</w:t>
      </w:r>
    </w:p>
    <w:p w:rsidR="008E63B2" w:rsidRPr="00786843" w:rsidRDefault="008E63B2" w:rsidP="00EC618C">
      <w:pPr>
        <w:pStyle w:val="Nagwek360"/>
        <w:keepNext/>
        <w:keepLines/>
        <w:shd w:val="clear" w:color="auto" w:fill="auto"/>
        <w:tabs>
          <w:tab w:val="left" w:pos="9811"/>
        </w:tabs>
        <w:spacing w:after="565" w:line="190" w:lineRule="exact"/>
        <w:jc w:val="center"/>
        <w:rPr>
          <w:rFonts w:ascii="Calibri" w:hAnsi="Calibri"/>
          <w:sz w:val="22"/>
          <w:szCs w:val="22"/>
        </w:rPr>
      </w:pPr>
      <w:r w:rsidRPr="00786843">
        <w:rPr>
          <w:rFonts w:ascii="Calibri" w:hAnsi="Calibri"/>
          <w:sz w:val="22"/>
          <w:szCs w:val="22"/>
        </w:rPr>
        <w:t>Umowa na udzielanie świadczeń zdrowotnych</w:t>
      </w:r>
      <w:bookmarkEnd w:id="0"/>
    </w:p>
    <w:p w:rsidR="008E63B2" w:rsidRPr="00786843" w:rsidRDefault="008E63B2" w:rsidP="00EC618C">
      <w:pPr>
        <w:pStyle w:val="Teksttreci0"/>
        <w:shd w:val="clear" w:color="auto" w:fill="auto"/>
        <w:tabs>
          <w:tab w:val="left" w:pos="2594"/>
        </w:tabs>
        <w:spacing w:before="0" w:line="190" w:lineRule="exact"/>
        <w:ind w:left="20" w:firstLine="0"/>
        <w:rPr>
          <w:rFonts w:ascii="Calibri" w:hAnsi="Calibri"/>
          <w:sz w:val="22"/>
          <w:szCs w:val="22"/>
        </w:rPr>
      </w:pPr>
      <w:r w:rsidRPr="00786843">
        <w:rPr>
          <w:rFonts w:ascii="Calibri" w:hAnsi="Calibri"/>
          <w:sz w:val="22"/>
          <w:szCs w:val="22"/>
        </w:rPr>
        <w:t>Zawarta w dniu:</w:t>
      </w:r>
      <w:r>
        <w:rPr>
          <w:rFonts w:ascii="Calibri" w:hAnsi="Calibri"/>
          <w:sz w:val="22"/>
          <w:szCs w:val="22"/>
        </w:rPr>
        <w:t>....................</w:t>
      </w:r>
      <w:r w:rsidRPr="00786843">
        <w:rPr>
          <w:rFonts w:ascii="Calibri" w:hAnsi="Calibri"/>
          <w:sz w:val="22"/>
          <w:szCs w:val="22"/>
        </w:rPr>
        <w:tab/>
        <w:t>we Włoszczowie</w:t>
      </w:r>
    </w:p>
    <w:p w:rsidR="008E63B2" w:rsidRPr="00786843" w:rsidRDefault="008E63B2" w:rsidP="00EC618C">
      <w:pPr>
        <w:pStyle w:val="Teksttreci0"/>
        <w:shd w:val="clear" w:color="auto" w:fill="auto"/>
        <w:tabs>
          <w:tab w:val="left" w:pos="2594"/>
        </w:tabs>
        <w:spacing w:before="0" w:line="190" w:lineRule="exact"/>
        <w:ind w:left="20" w:firstLine="0"/>
        <w:rPr>
          <w:rFonts w:ascii="Calibri" w:hAnsi="Calibri"/>
          <w:sz w:val="22"/>
          <w:szCs w:val="22"/>
        </w:rPr>
      </w:pPr>
    </w:p>
    <w:p w:rsidR="008E63B2" w:rsidRPr="00786843" w:rsidRDefault="008E63B2" w:rsidP="00EC618C">
      <w:pPr>
        <w:pStyle w:val="Teksttreci0"/>
        <w:shd w:val="clear" w:color="auto" w:fill="auto"/>
        <w:tabs>
          <w:tab w:val="left" w:pos="2594"/>
        </w:tabs>
        <w:spacing w:before="0" w:line="190" w:lineRule="exact"/>
        <w:ind w:left="20" w:firstLine="0"/>
        <w:rPr>
          <w:rFonts w:ascii="Calibri" w:hAnsi="Calibri"/>
          <w:sz w:val="22"/>
          <w:szCs w:val="22"/>
        </w:rPr>
      </w:pPr>
      <w:r w:rsidRPr="00786843">
        <w:rPr>
          <w:rFonts w:ascii="Calibri" w:hAnsi="Calibri"/>
          <w:sz w:val="22"/>
          <w:szCs w:val="22"/>
        </w:rPr>
        <w:t>pomiędzy:</w:t>
      </w:r>
    </w:p>
    <w:p w:rsidR="008E63B2" w:rsidRPr="00786843" w:rsidRDefault="008E63B2" w:rsidP="00EC618C">
      <w:pPr>
        <w:pStyle w:val="Teksttreci0"/>
        <w:shd w:val="clear" w:color="auto" w:fill="auto"/>
        <w:spacing w:before="0" w:after="120" w:line="230" w:lineRule="exact"/>
        <w:ind w:left="20" w:right="600" w:firstLine="0"/>
        <w:rPr>
          <w:rFonts w:ascii="Calibri" w:hAnsi="Calibri"/>
          <w:sz w:val="22"/>
          <w:szCs w:val="22"/>
        </w:rPr>
      </w:pPr>
      <w:r w:rsidRPr="00786843">
        <w:rPr>
          <w:rFonts w:ascii="Calibri" w:hAnsi="Calibri"/>
          <w:sz w:val="22"/>
          <w:szCs w:val="22"/>
        </w:rPr>
        <w:t xml:space="preserve">Zespół Opieki Zdrowotnej we Włoszczowie, </w:t>
      </w:r>
      <w:r w:rsidRPr="00786843">
        <w:rPr>
          <w:rFonts w:ascii="Calibri" w:hAnsi="Calibri"/>
          <w:sz w:val="22"/>
          <w:szCs w:val="22"/>
        </w:rPr>
        <w:br/>
        <w:t>ul. Żeromskiego 28, 29-100 Włoszczowa</w:t>
      </w:r>
      <w:r w:rsidRPr="00786843">
        <w:rPr>
          <w:rFonts w:ascii="Calibri" w:hAnsi="Calibri"/>
          <w:sz w:val="22"/>
          <w:szCs w:val="22"/>
        </w:rPr>
        <w:br/>
        <w:t>KRS: 0000057160; NIP: 656-18-55-908; REGON: 000304295</w:t>
      </w:r>
    </w:p>
    <w:p w:rsidR="008E63B2" w:rsidRPr="00786843" w:rsidRDefault="008E63B2" w:rsidP="00EC618C">
      <w:pPr>
        <w:pStyle w:val="Teksttreci0"/>
        <w:shd w:val="clear" w:color="auto" w:fill="auto"/>
        <w:spacing w:before="0" w:line="230" w:lineRule="exact"/>
        <w:ind w:left="20" w:right="600" w:firstLine="0"/>
        <w:rPr>
          <w:rFonts w:ascii="Calibri" w:hAnsi="Calibri"/>
          <w:sz w:val="22"/>
          <w:szCs w:val="22"/>
        </w:rPr>
      </w:pPr>
      <w:r w:rsidRPr="00786843">
        <w:rPr>
          <w:rFonts w:ascii="Calibri" w:hAnsi="Calibri"/>
          <w:sz w:val="22"/>
          <w:szCs w:val="22"/>
        </w:rPr>
        <w:t xml:space="preserve">reprezentowanym przez Dyrektora – dr n. med. Macieja Juszczyka </w:t>
      </w:r>
    </w:p>
    <w:p w:rsidR="008E63B2" w:rsidRPr="00786843" w:rsidRDefault="008E63B2" w:rsidP="00EC618C">
      <w:pPr>
        <w:pStyle w:val="Teksttreci0"/>
        <w:shd w:val="clear" w:color="auto" w:fill="auto"/>
        <w:spacing w:before="0" w:line="230" w:lineRule="exact"/>
        <w:ind w:left="20" w:right="600" w:firstLine="0"/>
        <w:rPr>
          <w:rFonts w:ascii="Calibri" w:hAnsi="Calibri"/>
          <w:sz w:val="22"/>
          <w:szCs w:val="22"/>
        </w:rPr>
      </w:pPr>
      <w:r w:rsidRPr="00786843">
        <w:rPr>
          <w:rFonts w:ascii="Calibri" w:hAnsi="Calibri"/>
          <w:sz w:val="22"/>
          <w:szCs w:val="22"/>
        </w:rPr>
        <w:t>przy kontrasygnacie …</w:t>
      </w:r>
    </w:p>
    <w:p w:rsidR="008E63B2" w:rsidRPr="00786843" w:rsidRDefault="008E63B2" w:rsidP="00EC618C">
      <w:pPr>
        <w:pStyle w:val="Teksttreci0"/>
        <w:shd w:val="clear" w:color="auto" w:fill="auto"/>
        <w:spacing w:before="0" w:line="230" w:lineRule="exact"/>
        <w:ind w:left="20" w:right="600" w:firstLine="0"/>
        <w:rPr>
          <w:rStyle w:val="TeksttreciPogrubienie"/>
          <w:rFonts w:ascii="Calibri" w:hAnsi="Calibri"/>
          <w:bCs/>
          <w:sz w:val="22"/>
          <w:szCs w:val="22"/>
        </w:rPr>
      </w:pPr>
      <w:r w:rsidRPr="00786843">
        <w:rPr>
          <w:rFonts w:ascii="Calibri" w:hAnsi="Calibri"/>
          <w:sz w:val="22"/>
          <w:szCs w:val="22"/>
        </w:rPr>
        <w:t xml:space="preserve">zwanym dalej </w:t>
      </w:r>
      <w:r w:rsidRPr="00786843">
        <w:rPr>
          <w:rStyle w:val="TeksttreciPogrubienie"/>
          <w:rFonts w:ascii="Calibri" w:hAnsi="Calibri"/>
          <w:bCs/>
          <w:sz w:val="22"/>
          <w:szCs w:val="22"/>
        </w:rPr>
        <w:t xml:space="preserve">„Udzielającym Zamówienia" </w:t>
      </w:r>
    </w:p>
    <w:p w:rsidR="008E63B2" w:rsidRPr="00786843" w:rsidRDefault="008E63B2" w:rsidP="00EC618C">
      <w:pPr>
        <w:pStyle w:val="Teksttreci0"/>
        <w:shd w:val="clear" w:color="auto" w:fill="auto"/>
        <w:spacing w:before="0" w:line="230" w:lineRule="exact"/>
        <w:ind w:left="20" w:right="600" w:firstLine="0"/>
        <w:rPr>
          <w:rStyle w:val="TeksttreciPogrubienie"/>
          <w:rFonts w:ascii="Calibri" w:hAnsi="Calibri"/>
          <w:bCs/>
          <w:sz w:val="22"/>
          <w:szCs w:val="22"/>
        </w:rPr>
      </w:pPr>
    </w:p>
    <w:p w:rsidR="008E63B2" w:rsidRPr="00786843" w:rsidRDefault="008E63B2" w:rsidP="00EC618C">
      <w:pPr>
        <w:pStyle w:val="Teksttreci0"/>
        <w:shd w:val="clear" w:color="auto" w:fill="auto"/>
        <w:spacing w:before="0" w:line="230" w:lineRule="exact"/>
        <w:ind w:left="20" w:right="600" w:firstLine="0"/>
        <w:rPr>
          <w:rFonts w:ascii="Calibri" w:hAnsi="Calibri"/>
          <w:sz w:val="22"/>
          <w:szCs w:val="22"/>
        </w:rPr>
      </w:pPr>
      <w:r w:rsidRPr="00786843">
        <w:rPr>
          <w:rFonts w:ascii="Calibri" w:hAnsi="Calibri"/>
          <w:sz w:val="22"/>
          <w:szCs w:val="22"/>
        </w:rPr>
        <w:t>a</w:t>
      </w:r>
    </w:p>
    <w:p w:rsidR="008E63B2" w:rsidRPr="00786843" w:rsidRDefault="008E63B2" w:rsidP="00EC618C">
      <w:pPr>
        <w:pStyle w:val="Teksttreci0"/>
        <w:shd w:val="clear" w:color="auto" w:fill="auto"/>
        <w:spacing w:before="0" w:after="91" w:line="227" w:lineRule="exact"/>
        <w:ind w:left="20" w:right="600" w:firstLine="0"/>
        <w:rPr>
          <w:rFonts w:ascii="Calibri" w:hAnsi="Calibri"/>
          <w:sz w:val="22"/>
          <w:szCs w:val="22"/>
        </w:rPr>
      </w:pPr>
    </w:p>
    <w:p w:rsidR="008E63B2" w:rsidRPr="00786843" w:rsidRDefault="008E63B2" w:rsidP="00EC618C">
      <w:pPr>
        <w:pStyle w:val="Teksttreci0"/>
        <w:shd w:val="clear" w:color="auto" w:fill="auto"/>
        <w:spacing w:before="0" w:after="91" w:line="227" w:lineRule="exact"/>
        <w:ind w:left="20" w:right="600" w:firstLine="0"/>
        <w:rPr>
          <w:rFonts w:ascii="Calibri" w:hAnsi="Calibri"/>
          <w:sz w:val="22"/>
          <w:szCs w:val="22"/>
        </w:rPr>
      </w:pPr>
      <w:r w:rsidRPr="00786843">
        <w:rPr>
          <w:rFonts w:ascii="Calibri" w:hAnsi="Calibri"/>
          <w:sz w:val="22"/>
          <w:szCs w:val="22"/>
        </w:rPr>
        <w:t>…</w:t>
      </w:r>
    </w:p>
    <w:p w:rsidR="008E63B2" w:rsidRPr="00786843" w:rsidRDefault="008E63B2" w:rsidP="00EC618C">
      <w:pPr>
        <w:pStyle w:val="Teksttreci0"/>
        <w:shd w:val="clear" w:color="auto" w:fill="auto"/>
        <w:spacing w:before="0" w:after="91" w:line="227" w:lineRule="exact"/>
        <w:ind w:left="20" w:right="600" w:firstLine="0"/>
        <w:rPr>
          <w:rStyle w:val="TeksttreciPogrubienie"/>
          <w:rFonts w:ascii="Calibri" w:hAnsi="Calibri"/>
          <w:bCs/>
          <w:sz w:val="22"/>
          <w:szCs w:val="22"/>
        </w:rPr>
      </w:pPr>
      <w:r w:rsidRPr="00786843">
        <w:rPr>
          <w:rFonts w:ascii="Calibri" w:hAnsi="Calibri"/>
          <w:sz w:val="22"/>
          <w:szCs w:val="22"/>
        </w:rPr>
        <w:t>zwanym dalej</w:t>
      </w:r>
      <w:r w:rsidRPr="00786843">
        <w:rPr>
          <w:rStyle w:val="TeksttreciPogrubienie"/>
          <w:rFonts w:ascii="Calibri" w:hAnsi="Calibri"/>
          <w:bCs/>
          <w:sz w:val="22"/>
          <w:szCs w:val="22"/>
        </w:rPr>
        <w:t xml:space="preserve"> „ Przyjmującym Zamówienie"</w:t>
      </w:r>
    </w:p>
    <w:p w:rsidR="008E63B2" w:rsidRPr="00786843" w:rsidRDefault="008E63B2" w:rsidP="00EC618C">
      <w:pPr>
        <w:pStyle w:val="Teksttreci0"/>
        <w:shd w:val="clear" w:color="auto" w:fill="auto"/>
        <w:spacing w:before="0" w:after="91" w:line="227" w:lineRule="exact"/>
        <w:ind w:left="20" w:right="600" w:firstLine="0"/>
        <w:rPr>
          <w:rStyle w:val="TeksttreciPogrubienie"/>
          <w:rFonts w:ascii="Calibri" w:hAnsi="Calibri"/>
          <w:bCs/>
          <w:sz w:val="22"/>
          <w:szCs w:val="22"/>
        </w:rPr>
      </w:pPr>
    </w:p>
    <w:p w:rsidR="008E63B2" w:rsidRPr="00786843" w:rsidRDefault="008E63B2" w:rsidP="00EC618C">
      <w:pPr>
        <w:pStyle w:val="Teksttreci0"/>
        <w:shd w:val="clear" w:color="auto" w:fill="auto"/>
        <w:spacing w:before="0" w:after="91" w:line="227" w:lineRule="exact"/>
        <w:ind w:left="20" w:right="-3" w:firstLine="0"/>
        <w:jc w:val="both"/>
        <w:rPr>
          <w:rStyle w:val="TeksttreciPogrubienie"/>
          <w:rFonts w:ascii="Calibri" w:hAnsi="Calibri"/>
          <w:b w:val="0"/>
          <w:bCs/>
          <w:sz w:val="22"/>
          <w:szCs w:val="22"/>
        </w:rPr>
      </w:pPr>
      <w:r w:rsidRPr="00786843">
        <w:rPr>
          <w:rStyle w:val="TeksttreciPogrubienie"/>
          <w:rFonts w:ascii="Calibri" w:hAnsi="Calibri"/>
          <w:b w:val="0"/>
          <w:bCs/>
          <w:sz w:val="22"/>
          <w:szCs w:val="22"/>
        </w:rPr>
        <w:t xml:space="preserve">Na podstawie postanowień art. 26 ustawy z dnia 15 kwietnia 2011 r. o działalności leczniczej, </w:t>
      </w:r>
      <w:r>
        <w:rPr>
          <w:rStyle w:val="TeksttreciPogrubienie"/>
          <w:rFonts w:ascii="Calibri" w:hAnsi="Calibri"/>
          <w:b w:val="0"/>
          <w:bCs/>
          <w:sz w:val="22"/>
          <w:szCs w:val="22"/>
        </w:rPr>
        <w:br/>
      </w:r>
      <w:r w:rsidRPr="00786843">
        <w:rPr>
          <w:rStyle w:val="TeksttreciPogrubienie"/>
          <w:rFonts w:ascii="Calibri" w:hAnsi="Calibri"/>
          <w:b w:val="0"/>
          <w:bCs/>
          <w:sz w:val="22"/>
          <w:szCs w:val="22"/>
        </w:rPr>
        <w:t xml:space="preserve">po przeprowadzeniu konkursu ofert zawarta zostaje umowa o następującej treści. </w:t>
      </w:r>
    </w:p>
    <w:p w:rsidR="008E63B2" w:rsidRPr="00786843" w:rsidRDefault="008E63B2" w:rsidP="00EC618C">
      <w:pPr>
        <w:pStyle w:val="Teksttreci0"/>
        <w:shd w:val="clear" w:color="auto" w:fill="auto"/>
        <w:spacing w:before="0" w:after="91" w:line="227" w:lineRule="exact"/>
        <w:ind w:left="20" w:right="600" w:firstLine="0"/>
        <w:rPr>
          <w:rFonts w:ascii="Calibri" w:hAnsi="Calibri"/>
          <w:sz w:val="22"/>
          <w:szCs w:val="22"/>
        </w:rPr>
      </w:pPr>
    </w:p>
    <w:p w:rsidR="008E63B2" w:rsidRPr="00786843" w:rsidRDefault="008E63B2" w:rsidP="00EC618C">
      <w:pPr>
        <w:pStyle w:val="Nagwek270"/>
        <w:keepNext/>
        <w:keepLines/>
        <w:shd w:val="clear" w:color="auto" w:fill="auto"/>
        <w:spacing w:before="0"/>
        <w:jc w:val="center"/>
        <w:rPr>
          <w:rFonts w:ascii="Calibri"/>
        </w:rPr>
      </w:pPr>
      <w:bookmarkStart w:id="1" w:name="bookmark1"/>
      <w:r w:rsidRPr="00786843">
        <w:rPr>
          <w:rFonts w:ascii="Calibri"/>
        </w:rPr>
        <w:t>§1</w:t>
      </w:r>
      <w:bookmarkEnd w:id="1"/>
    </w:p>
    <w:p w:rsidR="008E63B2" w:rsidRPr="00786843" w:rsidRDefault="008E63B2" w:rsidP="00EC618C">
      <w:pPr>
        <w:pStyle w:val="Nagwek360"/>
        <w:keepNext/>
        <w:keepLines/>
        <w:shd w:val="clear" w:color="auto" w:fill="auto"/>
        <w:spacing w:after="0" w:line="263" w:lineRule="exact"/>
        <w:jc w:val="center"/>
        <w:rPr>
          <w:rFonts w:ascii="Calibri" w:hAnsi="Calibri"/>
          <w:sz w:val="22"/>
          <w:szCs w:val="22"/>
        </w:rPr>
      </w:pPr>
      <w:bookmarkStart w:id="2" w:name="bookmark2"/>
      <w:r w:rsidRPr="00786843">
        <w:rPr>
          <w:rFonts w:ascii="Calibri" w:hAnsi="Calibri"/>
          <w:sz w:val="22"/>
          <w:szCs w:val="22"/>
        </w:rPr>
        <w:t>Przedmiot umowy</w:t>
      </w:r>
      <w:bookmarkEnd w:id="2"/>
    </w:p>
    <w:p w:rsidR="008E63B2" w:rsidRPr="00786843" w:rsidRDefault="008E63B2" w:rsidP="00EC618C">
      <w:pPr>
        <w:pStyle w:val="Teksttreci0"/>
        <w:shd w:val="clear" w:color="auto" w:fill="auto"/>
        <w:spacing w:before="0" w:line="263" w:lineRule="exact"/>
        <w:ind w:right="-3" w:firstLine="0"/>
        <w:jc w:val="both"/>
        <w:rPr>
          <w:rFonts w:ascii="Calibri" w:hAnsi="Calibri"/>
          <w:sz w:val="22"/>
          <w:szCs w:val="22"/>
        </w:rPr>
      </w:pPr>
      <w:r w:rsidRPr="00786843">
        <w:rPr>
          <w:rFonts w:ascii="Calibri" w:hAnsi="Calibri"/>
          <w:sz w:val="22"/>
          <w:szCs w:val="22"/>
        </w:rPr>
        <w:t>Przedmiotem niniejszej umowy jest wykonywanie przez Przyjmującego Zamówienie opisu badań RTG wykonanych przez Udzielającego Zamówienia w oparciu o teleradiologię.</w:t>
      </w:r>
    </w:p>
    <w:p w:rsidR="008E63B2" w:rsidRPr="00786843" w:rsidRDefault="008E63B2" w:rsidP="00EC618C">
      <w:pPr>
        <w:pStyle w:val="Nagwek220"/>
        <w:keepNext/>
        <w:keepLines/>
        <w:shd w:val="clear" w:color="auto" w:fill="auto"/>
        <w:spacing w:before="0"/>
        <w:ind w:left="4780"/>
        <w:rPr>
          <w:rStyle w:val="Nagwek22Bezpogrubienia"/>
          <w:rFonts w:ascii="Calibri"/>
          <w:b/>
        </w:rPr>
      </w:pPr>
      <w:bookmarkStart w:id="3" w:name="bookmark3"/>
    </w:p>
    <w:p w:rsidR="008E63B2" w:rsidRPr="00786843" w:rsidRDefault="008E63B2" w:rsidP="00EC618C">
      <w:pPr>
        <w:pStyle w:val="Nagwek220"/>
        <w:keepNext/>
        <w:keepLines/>
        <w:shd w:val="clear" w:color="auto" w:fill="auto"/>
        <w:spacing w:before="0"/>
        <w:jc w:val="center"/>
        <w:rPr>
          <w:rFonts w:ascii="Calibri"/>
        </w:rPr>
      </w:pPr>
      <w:r w:rsidRPr="00786843">
        <w:rPr>
          <w:rStyle w:val="Nagwek22Bezpogrubienia"/>
          <w:rFonts w:ascii="Calibri"/>
        </w:rPr>
        <w:t>§2</w:t>
      </w:r>
      <w:bookmarkEnd w:id="3"/>
    </w:p>
    <w:p w:rsidR="008E63B2" w:rsidRPr="00786843" w:rsidRDefault="008E63B2" w:rsidP="00EC618C">
      <w:pPr>
        <w:pStyle w:val="Nagwek360"/>
        <w:keepNext/>
        <w:keepLines/>
        <w:shd w:val="clear" w:color="auto" w:fill="auto"/>
        <w:spacing w:after="0" w:line="263" w:lineRule="exact"/>
        <w:jc w:val="center"/>
        <w:rPr>
          <w:rFonts w:ascii="Calibri" w:hAnsi="Calibri"/>
          <w:sz w:val="22"/>
          <w:szCs w:val="22"/>
        </w:rPr>
      </w:pPr>
      <w:bookmarkStart w:id="4" w:name="bookmark4"/>
      <w:r w:rsidRPr="00786843">
        <w:rPr>
          <w:rFonts w:ascii="Calibri" w:hAnsi="Calibri"/>
          <w:sz w:val="22"/>
          <w:szCs w:val="22"/>
        </w:rPr>
        <w:t>Obowiązki Zleceniobiorcy</w:t>
      </w:r>
      <w:bookmarkEnd w:id="4"/>
    </w:p>
    <w:p w:rsidR="008E63B2" w:rsidRPr="00786843" w:rsidRDefault="008E63B2" w:rsidP="00EC618C">
      <w:pPr>
        <w:pStyle w:val="Teksttreci0"/>
        <w:numPr>
          <w:ilvl w:val="0"/>
          <w:numId w:val="8"/>
        </w:numPr>
        <w:shd w:val="clear" w:color="auto" w:fill="auto"/>
        <w:tabs>
          <w:tab w:val="left" w:pos="426"/>
        </w:tabs>
        <w:spacing w:before="0" w:line="263" w:lineRule="exact"/>
        <w:ind w:left="426" w:right="-3"/>
        <w:jc w:val="both"/>
        <w:rPr>
          <w:rFonts w:ascii="Calibri" w:hAnsi="Calibri"/>
          <w:sz w:val="22"/>
          <w:szCs w:val="22"/>
        </w:rPr>
      </w:pPr>
      <w:r w:rsidRPr="00786843">
        <w:rPr>
          <w:rFonts w:ascii="Calibri" w:hAnsi="Calibri"/>
          <w:sz w:val="22"/>
          <w:szCs w:val="22"/>
        </w:rPr>
        <w:t>Przyjmujący Zamówienie zobowiązuje się do świadczenia usługi opisanej w § 1 przy użyciu łącza teleinformatycznego (teleradiologii).</w:t>
      </w:r>
    </w:p>
    <w:p w:rsidR="008E63B2" w:rsidRPr="00786843" w:rsidRDefault="008E63B2" w:rsidP="00EC618C">
      <w:pPr>
        <w:pStyle w:val="Teksttreci0"/>
        <w:numPr>
          <w:ilvl w:val="0"/>
          <w:numId w:val="8"/>
        </w:numPr>
        <w:shd w:val="clear" w:color="auto" w:fill="auto"/>
        <w:tabs>
          <w:tab w:val="left" w:pos="426"/>
        </w:tabs>
        <w:spacing w:before="0" w:line="263" w:lineRule="exact"/>
        <w:ind w:left="426"/>
        <w:jc w:val="both"/>
        <w:rPr>
          <w:rFonts w:ascii="Calibri" w:hAnsi="Calibri"/>
          <w:sz w:val="22"/>
          <w:szCs w:val="22"/>
        </w:rPr>
      </w:pPr>
      <w:r w:rsidRPr="00786843">
        <w:rPr>
          <w:rFonts w:ascii="Calibri" w:hAnsi="Calibri"/>
          <w:sz w:val="22"/>
          <w:szCs w:val="22"/>
        </w:rPr>
        <w:t>Opisy wykonywane będą przez:</w:t>
      </w:r>
    </w:p>
    <w:p w:rsidR="008E63B2" w:rsidRPr="00786843" w:rsidRDefault="008E63B2" w:rsidP="00EC618C">
      <w:pPr>
        <w:pStyle w:val="Teksttreci0"/>
        <w:numPr>
          <w:ilvl w:val="1"/>
          <w:numId w:val="10"/>
        </w:numPr>
        <w:shd w:val="clear" w:color="auto" w:fill="auto"/>
        <w:tabs>
          <w:tab w:val="left" w:pos="1134"/>
        </w:tabs>
        <w:spacing w:before="0" w:line="263" w:lineRule="exact"/>
        <w:ind w:left="1134" w:hanging="425"/>
        <w:rPr>
          <w:rFonts w:ascii="Calibri" w:hAnsi="Calibri"/>
          <w:sz w:val="22"/>
          <w:szCs w:val="22"/>
        </w:rPr>
      </w:pPr>
      <w:r w:rsidRPr="00786843">
        <w:rPr>
          <w:rFonts w:ascii="Calibri" w:hAnsi="Calibri"/>
          <w:sz w:val="22"/>
          <w:szCs w:val="22"/>
        </w:rPr>
        <w:t>lekarzy posiadających odpowiednie kwalifikacje i doświadczenie,</w:t>
      </w:r>
    </w:p>
    <w:p w:rsidR="008E63B2" w:rsidRPr="00786843" w:rsidRDefault="008E63B2" w:rsidP="00EC618C">
      <w:pPr>
        <w:pStyle w:val="Teksttreci0"/>
        <w:numPr>
          <w:ilvl w:val="1"/>
          <w:numId w:val="10"/>
        </w:numPr>
        <w:shd w:val="clear" w:color="auto" w:fill="auto"/>
        <w:tabs>
          <w:tab w:val="left" w:pos="1134"/>
        </w:tabs>
        <w:spacing w:before="0" w:line="263" w:lineRule="exact"/>
        <w:ind w:left="1134" w:hanging="425"/>
        <w:rPr>
          <w:rFonts w:ascii="Calibri" w:hAnsi="Calibri"/>
          <w:sz w:val="22"/>
          <w:szCs w:val="22"/>
        </w:rPr>
      </w:pPr>
      <w:r w:rsidRPr="00786843">
        <w:rPr>
          <w:rFonts w:ascii="Calibri" w:hAnsi="Calibri"/>
          <w:sz w:val="22"/>
          <w:szCs w:val="22"/>
        </w:rPr>
        <w:t>zgodnie z obowiązującą wiedzą medyczną i standardami,</w:t>
      </w:r>
    </w:p>
    <w:p w:rsidR="008E63B2" w:rsidRPr="00786843" w:rsidRDefault="008E63B2" w:rsidP="00EC618C">
      <w:pPr>
        <w:pStyle w:val="Teksttreci0"/>
        <w:numPr>
          <w:ilvl w:val="1"/>
          <w:numId w:val="10"/>
        </w:numPr>
        <w:shd w:val="clear" w:color="auto" w:fill="auto"/>
        <w:tabs>
          <w:tab w:val="left" w:pos="1134"/>
        </w:tabs>
        <w:spacing w:before="0" w:line="263" w:lineRule="exact"/>
        <w:ind w:left="1134" w:hanging="425"/>
        <w:rPr>
          <w:rFonts w:ascii="Calibri" w:hAnsi="Calibri"/>
          <w:sz w:val="22"/>
          <w:szCs w:val="22"/>
        </w:rPr>
      </w:pPr>
      <w:r w:rsidRPr="00786843">
        <w:rPr>
          <w:rFonts w:ascii="Calibri" w:hAnsi="Calibri"/>
          <w:sz w:val="22"/>
          <w:szCs w:val="22"/>
        </w:rPr>
        <w:t>z zachowaniem należytej staranności.</w:t>
      </w:r>
    </w:p>
    <w:p w:rsidR="008E63B2" w:rsidRPr="00786843" w:rsidRDefault="008E63B2" w:rsidP="00EC618C">
      <w:pPr>
        <w:pStyle w:val="Teksttreci0"/>
        <w:numPr>
          <w:ilvl w:val="0"/>
          <w:numId w:val="8"/>
        </w:numPr>
        <w:shd w:val="clear" w:color="auto" w:fill="auto"/>
        <w:tabs>
          <w:tab w:val="left" w:pos="426"/>
        </w:tabs>
        <w:spacing w:before="0" w:line="263" w:lineRule="exact"/>
        <w:ind w:left="426"/>
        <w:jc w:val="both"/>
        <w:rPr>
          <w:rFonts w:ascii="Calibri" w:hAnsi="Calibri"/>
          <w:sz w:val="22"/>
          <w:szCs w:val="22"/>
        </w:rPr>
      </w:pPr>
      <w:r w:rsidRPr="00786843">
        <w:rPr>
          <w:rFonts w:ascii="Calibri" w:hAnsi="Calibri"/>
          <w:sz w:val="22"/>
          <w:szCs w:val="22"/>
        </w:rPr>
        <w:t>Opisy badań będą wykonywane i wysyłane w terminie:</w:t>
      </w:r>
    </w:p>
    <w:p w:rsidR="008E63B2" w:rsidRPr="00786843" w:rsidRDefault="008E63B2" w:rsidP="00EC618C">
      <w:pPr>
        <w:pStyle w:val="Teksttreci0"/>
        <w:numPr>
          <w:ilvl w:val="0"/>
          <w:numId w:val="9"/>
        </w:numPr>
        <w:shd w:val="clear" w:color="auto" w:fill="auto"/>
        <w:tabs>
          <w:tab w:val="left" w:pos="1129"/>
        </w:tabs>
        <w:spacing w:before="0" w:line="263" w:lineRule="exact"/>
        <w:ind w:left="740" w:firstLine="0"/>
        <w:jc w:val="both"/>
        <w:rPr>
          <w:rFonts w:ascii="Calibri" w:hAnsi="Calibri"/>
          <w:sz w:val="22"/>
          <w:szCs w:val="22"/>
        </w:rPr>
      </w:pPr>
      <w:r w:rsidRPr="00786843">
        <w:rPr>
          <w:rFonts w:ascii="Calibri" w:hAnsi="Calibri"/>
          <w:sz w:val="22"/>
          <w:szCs w:val="22"/>
        </w:rPr>
        <w:t>opis zwykły w ciągu 24 godzin od chwili otrzymania danych,</w:t>
      </w:r>
    </w:p>
    <w:p w:rsidR="008E63B2" w:rsidRPr="00786843" w:rsidRDefault="008E63B2" w:rsidP="00EC618C">
      <w:pPr>
        <w:pStyle w:val="Teksttreci0"/>
        <w:numPr>
          <w:ilvl w:val="0"/>
          <w:numId w:val="9"/>
        </w:numPr>
        <w:shd w:val="clear" w:color="auto" w:fill="auto"/>
        <w:tabs>
          <w:tab w:val="left" w:pos="1183"/>
          <w:tab w:val="left" w:pos="8789"/>
        </w:tabs>
        <w:spacing w:before="0" w:line="263" w:lineRule="exact"/>
        <w:ind w:left="1134" w:hanging="394"/>
        <w:jc w:val="both"/>
        <w:rPr>
          <w:rFonts w:ascii="Calibri" w:hAnsi="Calibri"/>
          <w:sz w:val="22"/>
          <w:szCs w:val="22"/>
        </w:rPr>
      </w:pPr>
      <w:r w:rsidRPr="00786843">
        <w:rPr>
          <w:rFonts w:ascii="Calibri" w:hAnsi="Calibri"/>
          <w:sz w:val="22"/>
          <w:szCs w:val="22"/>
        </w:rPr>
        <w:t>opis w trybie nagłym w ciągu 2 godzin od chwili otrzymania danych. Za „Chwilę otrzymania danych" strony rozumieją jako datę i godzinę widocznego w systemie PACS potwierdzenia otrzymania kompletnych danych w formie elektronicznej. Każde odstępstwo od opisu zwykłego wymaga potwierdzenia statusu opisu przez Udzielającego Zamówienie.</w:t>
      </w:r>
    </w:p>
    <w:p w:rsidR="008E63B2" w:rsidRPr="00786843" w:rsidRDefault="008E63B2" w:rsidP="00EC618C">
      <w:pPr>
        <w:pStyle w:val="Teksttreci0"/>
        <w:numPr>
          <w:ilvl w:val="1"/>
          <w:numId w:val="9"/>
        </w:numPr>
        <w:shd w:val="clear" w:color="auto" w:fill="auto"/>
        <w:tabs>
          <w:tab w:val="left" w:pos="426"/>
        </w:tabs>
        <w:spacing w:before="0" w:line="263" w:lineRule="exact"/>
        <w:ind w:left="426" w:right="-3"/>
        <w:jc w:val="both"/>
        <w:rPr>
          <w:rFonts w:ascii="Calibri" w:hAnsi="Calibri"/>
          <w:sz w:val="22"/>
          <w:szCs w:val="22"/>
        </w:rPr>
      </w:pPr>
      <w:r w:rsidRPr="00786843">
        <w:rPr>
          <w:rFonts w:ascii="Calibri" w:hAnsi="Calibri"/>
          <w:sz w:val="22"/>
          <w:szCs w:val="22"/>
        </w:rPr>
        <w:t>W razie nienależytego wykonania opisu Udzielający Zamówienie zawiadomi o tym niezwłocznie Przyjmującego Zamówienie, a Przyjmujący Zamówienie zobowiązuje się do należytego wykonania opisu w terminie:</w:t>
      </w:r>
    </w:p>
    <w:p w:rsidR="008E63B2" w:rsidRPr="00786843" w:rsidRDefault="008E63B2" w:rsidP="00EC618C">
      <w:pPr>
        <w:pStyle w:val="Teksttreci0"/>
        <w:numPr>
          <w:ilvl w:val="2"/>
          <w:numId w:val="9"/>
        </w:numPr>
        <w:shd w:val="clear" w:color="auto" w:fill="auto"/>
        <w:tabs>
          <w:tab w:val="left" w:pos="1150"/>
        </w:tabs>
        <w:spacing w:before="0" w:line="263" w:lineRule="exact"/>
        <w:ind w:left="1134" w:right="-3" w:hanging="394"/>
        <w:jc w:val="both"/>
        <w:rPr>
          <w:rFonts w:ascii="Calibri" w:hAnsi="Calibri"/>
          <w:sz w:val="22"/>
          <w:szCs w:val="22"/>
        </w:rPr>
      </w:pPr>
      <w:r w:rsidRPr="00786843">
        <w:rPr>
          <w:rFonts w:ascii="Calibri" w:hAnsi="Calibri"/>
          <w:sz w:val="22"/>
          <w:szCs w:val="22"/>
        </w:rPr>
        <w:t>6 godzin od chwili zgłoszenia nienależytego wykonania opisu przez Przyjmującego Zamówienie w przypadku opisu wykonywanego w trybie ust. 3 pkt 1.,</w:t>
      </w:r>
    </w:p>
    <w:p w:rsidR="008E63B2" w:rsidRPr="00786843" w:rsidRDefault="008E63B2" w:rsidP="00EC618C">
      <w:pPr>
        <w:pStyle w:val="Teksttreci0"/>
        <w:numPr>
          <w:ilvl w:val="2"/>
          <w:numId w:val="9"/>
        </w:numPr>
        <w:shd w:val="clear" w:color="auto" w:fill="auto"/>
        <w:tabs>
          <w:tab w:val="left" w:pos="1158"/>
        </w:tabs>
        <w:spacing w:before="0" w:line="263" w:lineRule="exact"/>
        <w:ind w:left="1134" w:right="-3" w:hanging="394"/>
        <w:jc w:val="both"/>
        <w:rPr>
          <w:rFonts w:ascii="Calibri" w:hAnsi="Calibri"/>
          <w:sz w:val="22"/>
          <w:szCs w:val="22"/>
        </w:rPr>
      </w:pPr>
      <w:r w:rsidRPr="00786843">
        <w:rPr>
          <w:rFonts w:ascii="Calibri" w:hAnsi="Calibri"/>
          <w:sz w:val="22"/>
          <w:szCs w:val="22"/>
        </w:rPr>
        <w:t>1 godziny od chwili zgłoszenia nienależytego wykonania opisu przez Przyjmującego Zamówienie w przypadku opisu wykonywanego w trybie ust. 3 pkt 2.</w:t>
      </w:r>
    </w:p>
    <w:p w:rsidR="008E63B2" w:rsidRPr="00786843" w:rsidRDefault="008E63B2" w:rsidP="00EC618C">
      <w:pPr>
        <w:pStyle w:val="Teksttreci0"/>
        <w:numPr>
          <w:ilvl w:val="1"/>
          <w:numId w:val="9"/>
        </w:numPr>
        <w:shd w:val="clear" w:color="auto" w:fill="auto"/>
        <w:tabs>
          <w:tab w:val="left" w:pos="426"/>
        </w:tabs>
        <w:spacing w:before="0" w:line="263" w:lineRule="exact"/>
        <w:ind w:left="426" w:right="-3"/>
        <w:jc w:val="both"/>
        <w:rPr>
          <w:rFonts w:ascii="Calibri" w:hAnsi="Calibri"/>
          <w:sz w:val="22"/>
          <w:szCs w:val="22"/>
        </w:rPr>
      </w:pPr>
      <w:r w:rsidRPr="00786843">
        <w:rPr>
          <w:rFonts w:ascii="Calibri" w:hAnsi="Calibri"/>
          <w:sz w:val="22"/>
          <w:szCs w:val="22"/>
        </w:rPr>
        <w:t>Przyjmujący Zamówienie umożliwi dostęp do wyników badań w systemie informatycznym PACS w postaci plików .pdf opatrzonych faksymile lekarza opisującego oraz podpisem elektronicznym, niezwłocznie po wykonaniu opisu badania.</w:t>
      </w:r>
    </w:p>
    <w:p w:rsidR="008E63B2" w:rsidRPr="00786843" w:rsidRDefault="008E63B2" w:rsidP="00EC618C">
      <w:pPr>
        <w:pStyle w:val="Teksttreci0"/>
        <w:numPr>
          <w:ilvl w:val="1"/>
          <w:numId w:val="9"/>
        </w:numPr>
        <w:shd w:val="clear" w:color="auto" w:fill="auto"/>
        <w:tabs>
          <w:tab w:val="left" w:pos="426"/>
        </w:tabs>
        <w:spacing w:before="0" w:line="263" w:lineRule="exact"/>
        <w:ind w:left="426" w:right="-3"/>
        <w:jc w:val="both"/>
        <w:rPr>
          <w:rFonts w:ascii="Calibri" w:hAnsi="Calibri"/>
          <w:sz w:val="22"/>
          <w:szCs w:val="22"/>
        </w:rPr>
      </w:pPr>
      <w:r w:rsidRPr="00786843">
        <w:rPr>
          <w:rFonts w:ascii="Calibri" w:hAnsi="Calibri"/>
          <w:sz w:val="22"/>
          <w:szCs w:val="22"/>
        </w:rPr>
        <w:t xml:space="preserve">Oryginały wyników Badań będą doręczane do Udzielającego Zamówienie w raz w miesiącu </w:t>
      </w:r>
      <w:r>
        <w:rPr>
          <w:rFonts w:ascii="Calibri" w:hAnsi="Calibri"/>
          <w:sz w:val="22"/>
          <w:szCs w:val="22"/>
        </w:rPr>
        <w:br/>
      </w:r>
      <w:r w:rsidRPr="00786843">
        <w:rPr>
          <w:rFonts w:ascii="Calibri" w:hAnsi="Calibri"/>
          <w:sz w:val="22"/>
          <w:szCs w:val="22"/>
        </w:rPr>
        <w:t>w przeciągu 7 dni od zakończenia miesiąca kalendarzowego pocztą kurierską na koszt Przyjmującego Zamówienie.</w:t>
      </w:r>
    </w:p>
    <w:p w:rsidR="008E63B2" w:rsidRPr="00786843" w:rsidRDefault="008E63B2" w:rsidP="00EC618C">
      <w:pPr>
        <w:pStyle w:val="Teksttreci0"/>
        <w:numPr>
          <w:ilvl w:val="1"/>
          <w:numId w:val="9"/>
        </w:numPr>
        <w:shd w:val="clear" w:color="auto" w:fill="auto"/>
        <w:tabs>
          <w:tab w:val="left" w:pos="426"/>
        </w:tabs>
        <w:spacing w:before="0" w:line="263" w:lineRule="exact"/>
        <w:ind w:left="426" w:right="-3"/>
        <w:jc w:val="both"/>
        <w:rPr>
          <w:rFonts w:ascii="Calibri" w:hAnsi="Calibri"/>
          <w:sz w:val="22"/>
          <w:szCs w:val="22"/>
        </w:rPr>
      </w:pPr>
      <w:r w:rsidRPr="00786843">
        <w:rPr>
          <w:rFonts w:ascii="Calibri" w:hAnsi="Calibri"/>
          <w:sz w:val="22"/>
          <w:szCs w:val="22"/>
        </w:rPr>
        <w:t xml:space="preserve">Przez pojedyncze badanie należy rozumieć: badanie dotyczące jednej okolicy anatomicznej ustalonej zgodnie z regułami sztuki medycznej, które stanowią: głowa, szyja, klatka piersiowa, jama brzuszna, miednica, kręgosłup z podziałem na okolice anatomiczne (kręgosłup szyjny, piersiowy, lędźwiowy), kończyna górna z podziałem na odcinki anatomiczne, kończyna dolna </w:t>
      </w:r>
      <w:r>
        <w:rPr>
          <w:rFonts w:ascii="Calibri" w:hAnsi="Calibri"/>
          <w:sz w:val="22"/>
          <w:szCs w:val="22"/>
        </w:rPr>
        <w:br/>
      </w:r>
      <w:r w:rsidRPr="00786843">
        <w:rPr>
          <w:rFonts w:ascii="Calibri" w:hAnsi="Calibri"/>
          <w:sz w:val="22"/>
          <w:szCs w:val="22"/>
        </w:rPr>
        <w:t>z podziałem na odcinki anatomiczne oraz badania tematyczne (aplikacje) możliwe do wykonania na aparacie Udzielającego Zamówienie.</w:t>
      </w:r>
    </w:p>
    <w:p w:rsidR="008E63B2" w:rsidRPr="00786843" w:rsidRDefault="008E63B2" w:rsidP="00EC618C">
      <w:pPr>
        <w:pStyle w:val="Nagwek280"/>
        <w:keepNext/>
        <w:keepLines/>
        <w:shd w:val="clear" w:color="auto" w:fill="auto"/>
        <w:spacing w:before="0"/>
        <w:ind w:right="-3"/>
        <w:jc w:val="center"/>
        <w:rPr>
          <w:rFonts w:ascii="Calibri" w:hAnsi="Calibri"/>
          <w:sz w:val="22"/>
          <w:szCs w:val="22"/>
        </w:rPr>
      </w:pPr>
      <w:bookmarkStart w:id="5" w:name="bookmark5"/>
    </w:p>
    <w:p w:rsidR="008E63B2" w:rsidRPr="00786843" w:rsidRDefault="008E63B2" w:rsidP="00EC618C">
      <w:pPr>
        <w:pStyle w:val="Nagwek280"/>
        <w:keepNext/>
        <w:keepLines/>
        <w:shd w:val="clear" w:color="auto" w:fill="auto"/>
        <w:spacing w:before="0"/>
        <w:ind w:right="-3"/>
        <w:jc w:val="center"/>
        <w:rPr>
          <w:rFonts w:ascii="Calibri" w:hAnsi="Calibri"/>
          <w:sz w:val="22"/>
          <w:szCs w:val="22"/>
        </w:rPr>
      </w:pPr>
      <w:r w:rsidRPr="00786843">
        <w:rPr>
          <w:rFonts w:ascii="Calibri" w:hAnsi="Calibri"/>
          <w:sz w:val="22"/>
          <w:szCs w:val="22"/>
        </w:rPr>
        <w:t>§3</w:t>
      </w:r>
      <w:bookmarkEnd w:id="5"/>
    </w:p>
    <w:p w:rsidR="008E63B2" w:rsidRPr="00786843" w:rsidRDefault="008E63B2" w:rsidP="00EC618C">
      <w:pPr>
        <w:pStyle w:val="Nagwek360"/>
        <w:keepNext/>
        <w:keepLines/>
        <w:shd w:val="clear" w:color="auto" w:fill="auto"/>
        <w:spacing w:after="0" w:line="266" w:lineRule="exact"/>
        <w:ind w:right="-3"/>
        <w:jc w:val="center"/>
        <w:rPr>
          <w:rFonts w:ascii="Calibri" w:hAnsi="Calibri"/>
          <w:sz w:val="22"/>
          <w:szCs w:val="22"/>
        </w:rPr>
      </w:pPr>
      <w:bookmarkStart w:id="6" w:name="bookmark6"/>
      <w:r w:rsidRPr="00786843">
        <w:rPr>
          <w:rFonts w:ascii="Calibri" w:hAnsi="Calibri"/>
          <w:sz w:val="22"/>
          <w:szCs w:val="22"/>
        </w:rPr>
        <w:t xml:space="preserve">Oświadczenia </w:t>
      </w:r>
      <w:bookmarkEnd w:id="6"/>
      <w:r w:rsidRPr="00786843">
        <w:rPr>
          <w:rFonts w:ascii="Calibri" w:hAnsi="Calibri"/>
          <w:sz w:val="22"/>
          <w:szCs w:val="22"/>
        </w:rPr>
        <w:t>Przyjmującego Zamówienie</w:t>
      </w:r>
    </w:p>
    <w:p w:rsidR="008E63B2" w:rsidRPr="00786843" w:rsidRDefault="008E63B2" w:rsidP="00EC618C">
      <w:pPr>
        <w:pStyle w:val="Teksttreci0"/>
        <w:shd w:val="clear" w:color="auto" w:fill="auto"/>
        <w:spacing w:before="0" w:line="266" w:lineRule="exact"/>
        <w:ind w:left="426" w:right="-3"/>
        <w:jc w:val="both"/>
        <w:rPr>
          <w:rFonts w:ascii="Calibri" w:hAnsi="Calibri"/>
          <w:sz w:val="22"/>
          <w:szCs w:val="22"/>
        </w:rPr>
      </w:pPr>
      <w:r w:rsidRPr="00786843">
        <w:rPr>
          <w:rFonts w:ascii="Calibri" w:hAnsi="Calibri"/>
          <w:sz w:val="22"/>
          <w:szCs w:val="22"/>
        </w:rPr>
        <w:t xml:space="preserve">1. </w:t>
      </w:r>
      <w:r w:rsidRPr="00786843">
        <w:rPr>
          <w:rFonts w:ascii="Calibri" w:hAnsi="Calibri"/>
          <w:sz w:val="22"/>
          <w:szCs w:val="22"/>
        </w:rPr>
        <w:tab/>
        <w:t>Przyjmujący Zamówienie oświadcza, iż:</w:t>
      </w:r>
    </w:p>
    <w:p w:rsidR="008E63B2" w:rsidRPr="00786843" w:rsidRDefault="008E63B2" w:rsidP="00EC618C">
      <w:pPr>
        <w:pStyle w:val="Teksttreci0"/>
        <w:numPr>
          <w:ilvl w:val="0"/>
          <w:numId w:val="12"/>
        </w:numPr>
        <w:shd w:val="clear" w:color="auto" w:fill="auto"/>
        <w:tabs>
          <w:tab w:val="left" w:pos="724"/>
        </w:tabs>
        <w:spacing w:before="0" w:line="259" w:lineRule="exact"/>
        <w:ind w:right="-3"/>
        <w:jc w:val="both"/>
        <w:rPr>
          <w:rFonts w:ascii="Calibri" w:hAnsi="Calibri"/>
          <w:sz w:val="22"/>
          <w:szCs w:val="22"/>
        </w:rPr>
      </w:pPr>
      <w:r w:rsidRPr="00786843">
        <w:rPr>
          <w:rFonts w:ascii="Calibri" w:hAnsi="Calibri"/>
          <w:sz w:val="22"/>
          <w:szCs w:val="22"/>
        </w:rPr>
        <w:t>przejmuje na siebie pełną odpowiedzialność za wykonanie opisu lekarskiego badań obrazowych zleconych przez Zleceniodawcę,</w:t>
      </w:r>
    </w:p>
    <w:p w:rsidR="008E63B2" w:rsidRPr="00786843" w:rsidRDefault="008E63B2" w:rsidP="00EC618C">
      <w:pPr>
        <w:pStyle w:val="Teksttreci0"/>
        <w:numPr>
          <w:ilvl w:val="0"/>
          <w:numId w:val="12"/>
        </w:numPr>
        <w:shd w:val="clear" w:color="auto" w:fill="auto"/>
        <w:tabs>
          <w:tab w:val="left" w:pos="724"/>
        </w:tabs>
        <w:spacing w:before="0" w:line="266" w:lineRule="exact"/>
        <w:ind w:right="-3"/>
        <w:jc w:val="both"/>
        <w:rPr>
          <w:rFonts w:ascii="Calibri" w:hAnsi="Calibri"/>
          <w:sz w:val="22"/>
          <w:szCs w:val="22"/>
        </w:rPr>
      </w:pPr>
      <w:r w:rsidRPr="00786843">
        <w:rPr>
          <w:rFonts w:ascii="Calibri" w:hAnsi="Calibri"/>
          <w:sz w:val="22"/>
          <w:szCs w:val="22"/>
        </w:rPr>
        <w:t xml:space="preserve">dysponuje niezbędną wiedzą, doświadczeniem, personelem oraz warunkami technicznymi </w:t>
      </w:r>
      <w:r>
        <w:rPr>
          <w:rFonts w:ascii="Calibri" w:hAnsi="Calibri"/>
          <w:sz w:val="22"/>
          <w:szCs w:val="22"/>
        </w:rPr>
        <w:br/>
      </w:r>
      <w:r w:rsidRPr="00786843">
        <w:rPr>
          <w:rFonts w:ascii="Calibri" w:hAnsi="Calibri"/>
          <w:sz w:val="22"/>
          <w:szCs w:val="22"/>
        </w:rPr>
        <w:t>i lokalowymi umożliwiającymi należyte wykonanie Umowy.</w:t>
      </w:r>
    </w:p>
    <w:p w:rsidR="008E63B2" w:rsidRPr="00786843" w:rsidRDefault="008E63B2" w:rsidP="00EC618C">
      <w:pPr>
        <w:pStyle w:val="Teksttreci0"/>
        <w:numPr>
          <w:ilvl w:val="0"/>
          <w:numId w:val="12"/>
        </w:numPr>
        <w:shd w:val="clear" w:color="auto" w:fill="auto"/>
        <w:tabs>
          <w:tab w:val="left" w:pos="724"/>
        </w:tabs>
        <w:spacing w:before="0" w:line="266" w:lineRule="exact"/>
        <w:ind w:right="-3"/>
        <w:jc w:val="both"/>
        <w:rPr>
          <w:rFonts w:ascii="Calibri" w:hAnsi="Calibri"/>
          <w:sz w:val="22"/>
          <w:szCs w:val="22"/>
        </w:rPr>
      </w:pPr>
      <w:r w:rsidRPr="00786843">
        <w:rPr>
          <w:rFonts w:ascii="Calibri" w:hAnsi="Calibri"/>
          <w:sz w:val="22"/>
          <w:szCs w:val="22"/>
        </w:rPr>
        <w:t>opisy badań będą wykonywane przez osoby legitymujące się wymaganymi kwalifikacjami,</w:t>
      </w:r>
    </w:p>
    <w:p w:rsidR="008E63B2" w:rsidRPr="00786843" w:rsidRDefault="008E63B2" w:rsidP="00EC618C">
      <w:pPr>
        <w:pStyle w:val="Teksttreci0"/>
        <w:numPr>
          <w:ilvl w:val="0"/>
          <w:numId w:val="12"/>
        </w:numPr>
        <w:shd w:val="clear" w:color="auto" w:fill="auto"/>
        <w:tabs>
          <w:tab w:val="left" w:pos="724"/>
        </w:tabs>
        <w:spacing w:before="0" w:line="266" w:lineRule="exact"/>
        <w:ind w:right="-3"/>
        <w:jc w:val="both"/>
        <w:rPr>
          <w:rFonts w:ascii="Calibri" w:hAnsi="Calibri"/>
          <w:sz w:val="22"/>
          <w:szCs w:val="22"/>
        </w:rPr>
      </w:pPr>
      <w:r w:rsidRPr="00786843">
        <w:rPr>
          <w:rFonts w:ascii="Calibri" w:hAnsi="Calibri"/>
          <w:sz w:val="22"/>
          <w:szCs w:val="22"/>
        </w:rPr>
        <w:t>jest ubezpieczony od odpowiedzialności cywilnej za szkody powstałe w związku z udzielaniem świadczeń zdrowotnych.</w:t>
      </w:r>
    </w:p>
    <w:p w:rsidR="008E63B2" w:rsidRPr="00786843" w:rsidRDefault="008E63B2" w:rsidP="00EC618C">
      <w:pPr>
        <w:pStyle w:val="Teksttreci0"/>
        <w:numPr>
          <w:ilvl w:val="0"/>
          <w:numId w:val="13"/>
        </w:numPr>
        <w:shd w:val="clear" w:color="auto" w:fill="auto"/>
        <w:tabs>
          <w:tab w:val="left" w:pos="543"/>
        </w:tabs>
        <w:spacing w:before="0" w:line="266" w:lineRule="exact"/>
        <w:ind w:left="426" w:right="-3" w:hanging="426"/>
        <w:jc w:val="both"/>
        <w:rPr>
          <w:rFonts w:ascii="Calibri" w:hAnsi="Calibri"/>
          <w:sz w:val="22"/>
          <w:szCs w:val="22"/>
        </w:rPr>
      </w:pPr>
      <w:r w:rsidRPr="00786843">
        <w:rPr>
          <w:rFonts w:ascii="Calibri" w:hAnsi="Calibri"/>
          <w:sz w:val="22"/>
          <w:szCs w:val="22"/>
        </w:rPr>
        <w:t>Przyjmujący Zamówienie ma obowiązek poddania się kontroli przeprowadzanej przez Narodowy Fundusz Zdrowia (zgodnie z warunkami umowy na świadczenie usług zdrowotnych zawartych z NFZ)</w:t>
      </w:r>
    </w:p>
    <w:p w:rsidR="008E63B2" w:rsidRPr="00786843" w:rsidRDefault="008E63B2" w:rsidP="00EC618C">
      <w:pPr>
        <w:pStyle w:val="Teksttreci0"/>
        <w:numPr>
          <w:ilvl w:val="1"/>
          <w:numId w:val="11"/>
        </w:numPr>
        <w:shd w:val="clear" w:color="auto" w:fill="auto"/>
        <w:tabs>
          <w:tab w:val="left" w:pos="413"/>
        </w:tabs>
        <w:spacing w:before="0" w:line="266" w:lineRule="exact"/>
        <w:ind w:left="426" w:right="-3" w:hanging="426"/>
        <w:jc w:val="both"/>
        <w:rPr>
          <w:rFonts w:ascii="Calibri" w:hAnsi="Calibri"/>
          <w:sz w:val="22"/>
          <w:szCs w:val="22"/>
        </w:rPr>
      </w:pPr>
      <w:r w:rsidRPr="00786843">
        <w:rPr>
          <w:rFonts w:ascii="Calibri" w:hAnsi="Calibri"/>
          <w:sz w:val="22"/>
          <w:szCs w:val="22"/>
        </w:rPr>
        <w:t xml:space="preserve">Przyjmujący Zamówienie zapozna personel Udzielającego Zamówienie - techników radiologii </w:t>
      </w:r>
      <w:r>
        <w:rPr>
          <w:rFonts w:ascii="Calibri" w:hAnsi="Calibri"/>
          <w:sz w:val="22"/>
          <w:szCs w:val="22"/>
        </w:rPr>
        <w:br/>
      </w:r>
      <w:r w:rsidRPr="00786843">
        <w:rPr>
          <w:rFonts w:ascii="Calibri" w:hAnsi="Calibri"/>
          <w:sz w:val="22"/>
          <w:szCs w:val="22"/>
        </w:rPr>
        <w:t>z procedurami medycznymi obowiązującymi u Przyjmującego Zamówienie w zakresie niezbędnym do prawidłowego wykonywania usług na podstawie niniejszej umowy.</w:t>
      </w:r>
    </w:p>
    <w:p w:rsidR="008E63B2" w:rsidRPr="00786843" w:rsidRDefault="008E63B2" w:rsidP="00EC618C">
      <w:pPr>
        <w:pStyle w:val="Nagwek360"/>
        <w:keepNext/>
        <w:keepLines/>
        <w:shd w:val="clear" w:color="auto" w:fill="auto"/>
        <w:spacing w:after="0" w:line="266" w:lineRule="exact"/>
        <w:jc w:val="center"/>
        <w:rPr>
          <w:rFonts w:ascii="Calibri" w:hAnsi="Calibri"/>
          <w:sz w:val="22"/>
          <w:szCs w:val="22"/>
        </w:rPr>
      </w:pPr>
      <w:bookmarkStart w:id="7" w:name="bookmark7"/>
    </w:p>
    <w:p w:rsidR="008E63B2" w:rsidRPr="00786843" w:rsidRDefault="008E63B2" w:rsidP="00EC618C">
      <w:pPr>
        <w:pStyle w:val="Nagwek360"/>
        <w:keepNext/>
        <w:keepLines/>
        <w:shd w:val="clear" w:color="auto" w:fill="auto"/>
        <w:spacing w:after="0" w:line="266" w:lineRule="exact"/>
        <w:jc w:val="center"/>
        <w:rPr>
          <w:rFonts w:ascii="Calibri" w:hAnsi="Calibri"/>
          <w:sz w:val="22"/>
          <w:szCs w:val="22"/>
        </w:rPr>
      </w:pPr>
      <w:r w:rsidRPr="00786843">
        <w:rPr>
          <w:rFonts w:ascii="Calibri" w:hAnsi="Calibri"/>
          <w:sz w:val="22"/>
          <w:szCs w:val="22"/>
        </w:rPr>
        <w:t>§4</w:t>
      </w:r>
      <w:bookmarkEnd w:id="7"/>
    </w:p>
    <w:p w:rsidR="008E63B2" w:rsidRPr="00786843" w:rsidRDefault="008E63B2" w:rsidP="00EC618C">
      <w:pPr>
        <w:pStyle w:val="Nagwek360"/>
        <w:keepNext/>
        <w:keepLines/>
        <w:shd w:val="clear" w:color="auto" w:fill="auto"/>
        <w:spacing w:after="0" w:line="266" w:lineRule="exact"/>
        <w:jc w:val="center"/>
        <w:rPr>
          <w:rFonts w:ascii="Calibri" w:hAnsi="Calibri"/>
          <w:sz w:val="22"/>
          <w:szCs w:val="22"/>
        </w:rPr>
      </w:pPr>
      <w:bookmarkStart w:id="8" w:name="bookmark8"/>
      <w:r w:rsidRPr="00786843">
        <w:rPr>
          <w:rFonts w:ascii="Calibri" w:hAnsi="Calibri"/>
          <w:sz w:val="22"/>
          <w:szCs w:val="22"/>
        </w:rPr>
        <w:t xml:space="preserve">Obowiązki </w:t>
      </w:r>
      <w:bookmarkEnd w:id="8"/>
      <w:r w:rsidRPr="00786843">
        <w:rPr>
          <w:rFonts w:ascii="Calibri" w:hAnsi="Calibri"/>
          <w:sz w:val="22"/>
          <w:szCs w:val="22"/>
        </w:rPr>
        <w:t>Udzielającego Zamówienie</w:t>
      </w:r>
    </w:p>
    <w:p w:rsidR="008E63B2" w:rsidRPr="00786843" w:rsidRDefault="008E63B2" w:rsidP="00EC618C">
      <w:pPr>
        <w:pStyle w:val="Teksttreci0"/>
        <w:numPr>
          <w:ilvl w:val="3"/>
          <w:numId w:val="11"/>
        </w:numPr>
        <w:shd w:val="clear" w:color="auto" w:fill="auto"/>
        <w:tabs>
          <w:tab w:val="left" w:pos="398"/>
        </w:tabs>
        <w:spacing w:before="0" w:line="266" w:lineRule="exact"/>
        <w:ind w:left="426" w:right="-3" w:hanging="426"/>
        <w:jc w:val="both"/>
        <w:rPr>
          <w:rFonts w:ascii="Calibri" w:hAnsi="Calibri"/>
          <w:sz w:val="22"/>
          <w:szCs w:val="22"/>
        </w:rPr>
      </w:pPr>
      <w:r w:rsidRPr="00786843">
        <w:rPr>
          <w:rFonts w:ascii="Calibri" w:hAnsi="Calibri"/>
          <w:sz w:val="22"/>
          <w:szCs w:val="22"/>
        </w:rPr>
        <w:t xml:space="preserve">Udzielający Zamówienie będzie wykonywał badania na urządzeniach diagnostycznych </w:t>
      </w:r>
      <w:r>
        <w:rPr>
          <w:rFonts w:ascii="Calibri" w:hAnsi="Calibri"/>
          <w:sz w:val="22"/>
          <w:szCs w:val="22"/>
        </w:rPr>
        <w:br/>
      </w:r>
      <w:r w:rsidRPr="00786843">
        <w:rPr>
          <w:rFonts w:ascii="Calibri" w:hAnsi="Calibri"/>
          <w:sz w:val="22"/>
          <w:szCs w:val="22"/>
        </w:rPr>
        <w:t xml:space="preserve">we własnym zakresie (przy użyciu własnego sprzętu), a następnie przesyłał obrazy </w:t>
      </w:r>
      <w:r>
        <w:rPr>
          <w:rFonts w:ascii="Calibri" w:hAnsi="Calibri"/>
          <w:sz w:val="22"/>
          <w:szCs w:val="22"/>
        </w:rPr>
        <w:br/>
      </w:r>
      <w:r w:rsidRPr="00786843">
        <w:rPr>
          <w:rFonts w:ascii="Calibri" w:hAnsi="Calibri"/>
          <w:sz w:val="22"/>
          <w:szCs w:val="22"/>
        </w:rPr>
        <w:t>do Przyjmującego Zamówienie.</w:t>
      </w:r>
    </w:p>
    <w:p w:rsidR="008E63B2" w:rsidRPr="00786843" w:rsidRDefault="008E63B2" w:rsidP="00EC618C">
      <w:pPr>
        <w:pStyle w:val="Teksttreci0"/>
        <w:numPr>
          <w:ilvl w:val="2"/>
          <w:numId w:val="11"/>
        </w:numPr>
        <w:shd w:val="clear" w:color="auto" w:fill="auto"/>
        <w:tabs>
          <w:tab w:val="left" w:pos="416"/>
        </w:tabs>
        <w:spacing w:before="0" w:line="266" w:lineRule="exact"/>
        <w:ind w:left="420" w:right="60" w:hanging="426"/>
        <w:jc w:val="both"/>
        <w:rPr>
          <w:rFonts w:ascii="Calibri" w:hAnsi="Calibri"/>
          <w:sz w:val="22"/>
          <w:szCs w:val="22"/>
        </w:rPr>
      </w:pPr>
      <w:r w:rsidRPr="00786843">
        <w:rPr>
          <w:rFonts w:ascii="Calibri" w:hAnsi="Calibri"/>
          <w:sz w:val="22"/>
          <w:szCs w:val="22"/>
        </w:rPr>
        <w:t xml:space="preserve">Udzielający Zamówienie zainstaluje oraz będzie utrzymywał w okresie obowiązywania niniejszej Umowy bezpieczne łącza teleradiologii zgodne z przepisami prawa, stosownymi normami </w:t>
      </w:r>
      <w:r>
        <w:rPr>
          <w:rFonts w:ascii="Calibri" w:hAnsi="Calibri"/>
          <w:sz w:val="22"/>
          <w:szCs w:val="22"/>
        </w:rPr>
        <w:br/>
      </w:r>
      <w:r w:rsidRPr="00786843">
        <w:rPr>
          <w:rFonts w:ascii="Calibri" w:hAnsi="Calibri"/>
          <w:sz w:val="22"/>
          <w:szCs w:val="22"/>
        </w:rPr>
        <w:t>i wymogami wzakresie bezpieczeństwa przesyłu informacji oraz wymaganiami technicznymi. Udzielający Zamówienie zapewni</w:t>
      </w:r>
      <w:r w:rsidRPr="00786843">
        <w:rPr>
          <w:rStyle w:val="Teksttreci2Odstpy0pt"/>
          <w:rFonts w:ascii="Calibri" w:hAnsi="Calibri"/>
          <w:sz w:val="22"/>
          <w:szCs w:val="22"/>
        </w:rPr>
        <w:t xml:space="preserve">konfigurację połączenia oraz sprzętu dostarczonego przez </w:t>
      </w:r>
      <w:r w:rsidRPr="00786843">
        <w:rPr>
          <w:rFonts w:ascii="Calibri" w:hAnsi="Calibri"/>
          <w:sz w:val="22"/>
          <w:szCs w:val="22"/>
        </w:rPr>
        <w:t>Przyjmującego Zamówienie</w:t>
      </w:r>
      <w:r w:rsidRPr="00786843">
        <w:rPr>
          <w:rStyle w:val="Teksttreci2Odstpy0pt"/>
          <w:rFonts w:ascii="Calibri" w:hAnsi="Calibri"/>
          <w:sz w:val="22"/>
          <w:szCs w:val="22"/>
        </w:rPr>
        <w:t>.</w:t>
      </w:r>
    </w:p>
    <w:p w:rsidR="008E63B2" w:rsidRPr="00786843" w:rsidRDefault="008E63B2" w:rsidP="00EC618C">
      <w:pPr>
        <w:pStyle w:val="Teksttreci20"/>
        <w:numPr>
          <w:ilvl w:val="2"/>
          <w:numId w:val="11"/>
        </w:numPr>
        <w:shd w:val="clear" w:color="auto" w:fill="auto"/>
        <w:tabs>
          <w:tab w:val="left" w:pos="413"/>
        </w:tabs>
        <w:spacing w:after="298"/>
        <w:ind w:left="420" w:right="60" w:hanging="426"/>
        <w:rPr>
          <w:rFonts w:ascii="Calibri" w:hAnsi="Calibri"/>
          <w:sz w:val="22"/>
          <w:szCs w:val="22"/>
        </w:rPr>
      </w:pPr>
      <w:r w:rsidRPr="00786843">
        <w:rPr>
          <w:rFonts w:ascii="Calibri" w:hAnsi="Calibri"/>
          <w:sz w:val="22"/>
          <w:szCs w:val="22"/>
        </w:rPr>
        <w:t>Udzielający Zamówienie</w:t>
      </w:r>
      <w:r w:rsidRPr="00786843">
        <w:rPr>
          <w:rStyle w:val="Teksttreci2Odstpy0pt1"/>
          <w:rFonts w:ascii="Calibri" w:eastAsia="MS Mincho" w:hAnsi="Calibri"/>
          <w:sz w:val="22"/>
          <w:szCs w:val="22"/>
        </w:rPr>
        <w:t xml:space="preserve"> zapewni zastosowanie</w:t>
      </w:r>
      <w:r w:rsidRPr="00786843">
        <w:rPr>
          <w:rStyle w:val="Teksttreci2Odstpy0pt"/>
          <w:rFonts w:ascii="Calibri" w:hAnsi="Calibri"/>
          <w:sz w:val="22"/>
          <w:szCs w:val="22"/>
        </w:rPr>
        <w:t xml:space="preserve"> środków bezpieczeństwa fizycznego, organizacyjnego oraz</w:t>
      </w:r>
      <w:r w:rsidRPr="00786843">
        <w:rPr>
          <w:rFonts w:ascii="Calibri" w:hAnsi="Calibri"/>
          <w:sz w:val="22"/>
          <w:szCs w:val="22"/>
        </w:rPr>
        <w:t xml:space="preserve"> urządzenia i systemy informatyczne służące do przetwarzania danych osobowych</w:t>
      </w:r>
      <w:r w:rsidRPr="00786843">
        <w:rPr>
          <w:rStyle w:val="Teksttreci13Bezkursywy"/>
          <w:rFonts w:ascii="Calibri" w:hAnsi="Calibri" w:cs="Arial"/>
          <w:iCs/>
          <w:sz w:val="22"/>
          <w:szCs w:val="22"/>
        </w:rPr>
        <w:t>.</w:t>
      </w:r>
    </w:p>
    <w:p w:rsidR="008E63B2" w:rsidRPr="00786843" w:rsidRDefault="008E63B2" w:rsidP="00EC618C">
      <w:pPr>
        <w:pStyle w:val="Nagwek360"/>
        <w:keepNext/>
        <w:keepLines/>
        <w:shd w:val="clear" w:color="auto" w:fill="auto"/>
        <w:spacing w:after="28" w:line="190" w:lineRule="exact"/>
        <w:ind w:left="4520"/>
        <w:rPr>
          <w:rFonts w:ascii="Calibri" w:hAnsi="Calibri"/>
          <w:sz w:val="22"/>
          <w:szCs w:val="22"/>
        </w:rPr>
      </w:pPr>
      <w:bookmarkStart w:id="9" w:name="bookmark9"/>
      <w:r w:rsidRPr="00786843">
        <w:rPr>
          <w:rFonts w:ascii="Calibri" w:hAnsi="Calibri"/>
          <w:sz w:val="22"/>
          <w:szCs w:val="22"/>
        </w:rPr>
        <w:t>§5</w:t>
      </w:r>
      <w:bookmarkEnd w:id="9"/>
    </w:p>
    <w:p w:rsidR="008E63B2" w:rsidRPr="00786843" w:rsidRDefault="008E63B2" w:rsidP="00EC618C">
      <w:pPr>
        <w:jc w:val="center"/>
        <w:rPr>
          <w:b/>
        </w:rPr>
      </w:pPr>
      <w:bookmarkStart w:id="10" w:name="bookmark10"/>
      <w:r w:rsidRPr="00786843">
        <w:rPr>
          <w:b/>
        </w:rPr>
        <w:t>Osoby odpowiedzialne za współpracę</w:t>
      </w:r>
      <w:bookmarkEnd w:id="10"/>
    </w:p>
    <w:p w:rsidR="008E63B2" w:rsidRPr="00786843" w:rsidRDefault="008E63B2" w:rsidP="00EC618C">
      <w:pPr>
        <w:pStyle w:val="ListParagraph"/>
        <w:numPr>
          <w:ilvl w:val="0"/>
          <w:numId w:val="14"/>
        </w:numPr>
        <w:spacing w:after="0" w:line="240" w:lineRule="auto"/>
        <w:ind w:left="426" w:hanging="426"/>
        <w:jc w:val="both"/>
      </w:pPr>
      <w:r w:rsidRPr="00786843">
        <w:t xml:space="preserve">Strony wskazują następujące osoby jako koordynatorów i osoby do pierwszego kontaktu </w:t>
      </w:r>
      <w:r>
        <w:br/>
      </w:r>
      <w:r w:rsidRPr="00786843">
        <w:t>w związku z wykonywaniem niniejszej Umowy:</w:t>
      </w:r>
    </w:p>
    <w:p w:rsidR="008E63B2" w:rsidRPr="00786843" w:rsidRDefault="008E63B2" w:rsidP="00EC618C">
      <w:pPr>
        <w:pStyle w:val="ListParagraph"/>
        <w:numPr>
          <w:ilvl w:val="0"/>
          <w:numId w:val="15"/>
        </w:numPr>
        <w:spacing w:after="0" w:line="240" w:lineRule="auto"/>
        <w:ind w:hanging="426"/>
        <w:jc w:val="both"/>
      </w:pPr>
      <w:r w:rsidRPr="00786843">
        <w:t>ze strony Udzielającego Zamówienie</w:t>
      </w:r>
    </w:p>
    <w:p w:rsidR="008E63B2" w:rsidRPr="00786843" w:rsidRDefault="008E63B2" w:rsidP="00EC618C">
      <w:pPr>
        <w:pStyle w:val="ListParagraph"/>
        <w:numPr>
          <w:ilvl w:val="0"/>
          <w:numId w:val="15"/>
        </w:numPr>
        <w:spacing w:after="0" w:line="240" w:lineRule="auto"/>
        <w:ind w:hanging="426"/>
        <w:jc w:val="both"/>
      </w:pPr>
      <w:r w:rsidRPr="00786843">
        <w:t>ze strony Przyjmującego Zamówienie</w:t>
      </w:r>
    </w:p>
    <w:p w:rsidR="008E63B2" w:rsidRPr="00786843" w:rsidRDefault="008E63B2" w:rsidP="00EC618C">
      <w:pPr>
        <w:pStyle w:val="ListParagraph"/>
        <w:numPr>
          <w:ilvl w:val="0"/>
          <w:numId w:val="14"/>
        </w:numPr>
        <w:spacing w:after="0" w:line="240" w:lineRule="auto"/>
        <w:ind w:left="426" w:hanging="426"/>
        <w:jc w:val="both"/>
      </w:pPr>
      <w:r w:rsidRPr="00786843">
        <w:t>Strony zobowiązują się niezwłocznie wzajemnie informować o jakiejkolwiek awariach łączy lub innych okolicznościach uniemożliwiających przekazywanie badań lub opisów. W takim wypadku strony wspólnie podejmą działania w celu przywrócenia sprawności połączeń, bądź podjęcia innych kroków (w zależności od okoliczności).</w:t>
      </w:r>
    </w:p>
    <w:p w:rsidR="008E63B2" w:rsidRPr="00786843" w:rsidRDefault="008E63B2" w:rsidP="00EC618C">
      <w:pPr>
        <w:jc w:val="center"/>
        <w:rPr>
          <w:b/>
        </w:rPr>
      </w:pPr>
      <w:bookmarkStart w:id="11" w:name="bookmark11"/>
    </w:p>
    <w:p w:rsidR="008E63B2" w:rsidRPr="00786843" w:rsidRDefault="008E63B2" w:rsidP="00EC618C">
      <w:pPr>
        <w:jc w:val="center"/>
        <w:rPr>
          <w:b/>
        </w:rPr>
      </w:pPr>
      <w:r w:rsidRPr="00786843">
        <w:rPr>
          <w:b/>
        </w:rPr>
        <w:t>§6</w:t>
      </w:r>
    </w:p>
    <w:p w:rsidR="008E63B2" w:rsidRPr="00786843" w:rsidRDefault="008E63B2" w:rsidP="00EC618C">
      <w:pPr>
        <w:jc w:val="center"/>
      </w:pPr>
      <w:r w:rsidRPr="00786843">
        <w:rPr>
          <w:b/>
        </w:rPr>
        <w:t>Płatności</w:t>
      </w:r>
      <w:bookmarkEnd w:id="11"/>
    </w:p>
    <w:p w:rsidR="008E63B2" w:rsidRPr="003C6A1C" w:rsidRDefault="008E63B2" w:rsidP="000209FD">
      <w:pPr>
        <w:pStyle w:val="ListParagraph"/>
        <w:numPr>
          <w:ilvl w:val="0"/>
          <w:numId w:val="16"/>
        </w:numPr>
        <w:spacing w:after="0" w:line="240" w:lineRule="auto"/>
        <w:ind w:left="426"/>
        <w:jc w:val="both"/>
      </w:pPr>
      <w:r w:rsidRPr="003C6A1C">
        <w:t>Przyjmujący Zamówienie będzie otrzymywał wynagrodzenie z tytułu wykonywania świadczeń określonych w niniejszej umowie, w wysokości ………………………………. zł brutto za jeden opis badania RTG.</w:t>
      </w:r>
    </w:p>
    <w:p w:rsidR="008E63B2" w:rsidRPr="00786843" w:rsidRDefault="008E63B2" w:rsidP="00EC618C">
      <w:pPr>
        <w:pStyle w:val="ListParagraph"/>
        <w:numPr>
          <w:ilvl w:val="0"/>
          <w:numId w:val="16"/>
        </w:numPr>
        <w:spacing w:after="0" w:line="240" w:lineRule="auto"/>
        <w:ind w:left="426"/>
        <w:jc w:val="both"/>
      </w:pPr>
      <w:r w:rsidRPr="003C6A1C">
        <w:t>Rozliczenie następować</w:t>
      </w:r>
      <w:r w:rsidRPr="00786843">
        <w:t xml:space="preserve"> będzie w okresach miesięcznych na podstawie faktur wystawianych przez Przyjmującego Zamówienie w terminie do 7 dni po zakończeniu danego miesiąca. </w:t>
      </w:r>
      <w:r>
        <w:br/>
      </w:r>
      <w:r w:rsidRPr="00786843">
        <w:t>Do każdej faktury załączona będzie specyfikacja rodzajowo-ilościowa i cenowa świadczeń zdrowotnych, podpisana przez Przyjmującego Zamówienie.</w:t>
      </w:r>
    </w:p>
    <w:p w:rsidR="008E63B2" w:rsidRPr="00786843" w:rsidRDefault="008E63B2" w:rsidP="00EC618C">
      <w:pPr>
        <w:pStyle w:val="ListParagraph"/>
        <w:numPr>
          <w:ilvl w:val="0"/>
          <w:numId w:val="16"/>
        </w:numPr>
        <w:spacing w:after="0" w:line="240" w:lineRule="auto"/>
        <w:ind w:left="426"/>
        <w:jc w:val="both"/>
      </w:pPr>
      <w:r w:rsidRPr="00786843">
        <w:t xml:space="preserve">Miesięczna ilość badań będzie oceniana na podstawie zestawienia załączanego do faktury </w:t>
      </w:r>
      <w:r>
        <w:br/>
      </w:r>
      <w:r w:rsidRPr="00786843">
        <w:t>w formie specyfikacji rodzajowo-ilościowej i cenowej świadczeń zdrowotnych.</w:t>
      </w:r>
    </w:p>
    <w:p w:rsidR="008E63B2" w:rsidRPr="00786843" w:rsidRDefault="008E63B2" w:rsidP="00EC618C">
      <w:pPr>
        <w:pStyle w:val="ListParagraph"/>
        <w:numPr>
          <w:ilvl w:val="0"/>
          <w:numId w:val="16"/>
        </w:numPr>
        <w:spacing w:after="0" w:line="240" w:lineRule="auto"/>
        <w:ind w:left="426"/>
        <w:jc w:val="both"/>
      </w:pPr>
      <w:r w:rsidRPr="00786843">
        <w:t>Zapłata należności następować będzie na konto Przyj</w:t>
      </w:r>
      <w:r>
        <w:t>mującego Zamówienie w terminie 6</w:t>
      </w:r>
      <w:r w:rsidRPr="00786843">
        <w:t xml:space="preserve">0 dni </w:t>
      </w:r>
      <w:r>
        <w:br/>
      </w:r>
      <w:r w:rsidRPr="00786843">
        <w:t>od dnia doręczenia Udzielającemu Zamówienia prawidłowo wystawionej faktury.</w:t>
      </w:r>
    </w:p>
    <w:p w:rsidR="008E63B2" w:rsidRPr="00786843" w:rsidRDefault="008E63B2" w:rsidP="00EC618C">
      <w:pPr>
        <w:pStyle w:val="ListParagraph"/>
        <w:numPr>
          <w:ilvl w:val="0"/>
          <w:numId w:val="16"/>
        </w:numPr>
        <w:spacing w:after="0" w:line="240" w:lineRule="auto"/>
        <w:ind w:left="426"/>
        <w:jc w:val="both"/>
      </w:pPr>
      <w:r w:rsidRPr="00786843">
        <w:t>Za dzień zapłaty uznaje się dzień obciążenia rachunku bankowego Udzielającego Zamówienia.</w:t>
      </w:r>
    </w:p>
    <w:p w:rsidR="008E63B2" w:rsidRPr="00786843" w:rsidRDefault="008E63B2" w:rsidP="00EC618C">
      <w:pPr>
        <w:pStyle w:val="ListParagraph"/>
        <w:numPr>
          <w:ilvl w:val="0"/>
          <w:numId w:val="16"/>
        </w:numPr>
        <w:spacing w:after="0" w:line="240" w:lineRule="auto"/>
        <w:ind w:left="426"/>
        <w:jc w:val="both"/>
      </w:pPr>
      <w:r w:rsidRPr="00786843">
        <w:t>W przypadku nieuregulowania należności w terminie naliczane będą ustawowe odsetki.</w:t>
      </w:r>
    </w:p>
    <w:p w:rsidR="008E63B2" w:rsidRPr="00786843" w:rsidRDefault="008E63B2" w:rsidP="00EC618C">
      <w:bookmarkStart w:id="12" w:name="bookmark12"/>
    </w:p>
    <w:p w:rsidR="008E63B2" w:rsidRPr="00786843" w:rsidRDefault="008E63B2" w:rsidP="00EC618C">
      <w:pPr>
        <w:jc w:val="center"/>
        <w:rPr>
          <w:b/>
        </w:rPr>
      </w:pPr>
      <w:r w:rsidRPr="00786843">
        <w:rPr>
          <w:b/>
        </w:rPr>
        <w:t>§7</w:t>
      </w:r>
    </w:p>
    <w:p w:rsidR="008E63B2" w:rsidRPr="00786843" w:rsidRDefault="008E63B2" w:rsidP="00EC618C">
      <w:pPr>
        <w:jc w:val="center"/>
        <w:rPr>
          <w:b/>
        </w:rPr>
      </w:pPr>
      <w:r w:rsidRPr="00786843">
        <w:rPr>
          <w:b/>
        </w:rPr>
        <w:t>Poufność</w:t>
      </w:r>
      <w:bookmarkEnd w:id="12"/>
    </w:p>
    <w:p w:rsidR="008E63B2" w:rsidRPr="00786843" w:rsidRDefault="008E63B2" w:rsidP="00EC618C">
      <w:pPr>
        <w:pStyle w:val="ListParagraph"/>
        <w:numPr>
          <w:ilvl w:val="0"/>
          <w:numId w:val="18"/>
        </w:numPr>
        <w:spacing w:after="0" w:line="240" w:lineRule="auto"/>
        <w:ind w:left="426"/>
        <w:jc w:val="both"/>
      </w:pPr>
      <w:r w:rsidRPr="00786843">
        <w:t xml:space="preserve">Strony zobowiązują się traktować wszelkie informacje otrzymane w związku z realizacją niniejszej umowy jako informacje poufne. </w:t>
      </w:r>
    </w:p>
    <w:p w:rsidR="008E63B2" w:rsidRPr="00786843" w:rsidRDefault="008E63B2" w:rsidP="00EC618C">
      <w:pPr>
        <w:pStyle w:val="ListParagraph"/>
        <w:numPr>
          <w:ilvl w:val="0"/>
          <w:numId w:val="18"/>
        </w:numPr>
        <w:spacing w:after="0" w:line="240" w:lineRule="auto"/>
        <w:ind w:left="426"/>
        <w:jc w:val="both"/>
      </w:pPr>
      <w:r w:rsidRPr="00786843">
        <w:t>W szczególności strony zobowiązują się przestrzegać wszelkich przepisów i wewnętrznych procedur drugiej strony w celu zapewnienia ochrony informacji medycznych. Informacje takie nie mogą być przekazywane pośrednio lub bezpośrednio jakiejkolwiek osobie trzeciej, natomiast w ramach struktur organizacyjnych stron, dostęp do tych informacji posiadać będą jedynie pracownicy, podwykonawcy i przedstawiciele, których dostęp do informacji jest uzasadniony ze względu na ich pozycję lub udział w realizacji umowy.</w:t>
      </w:r>
    </w:p>
    <w:p w:rsidR="008E63B2" w:rsidRPr="00786843" w:rsidRDefault="008E63B2" w:rsidP="00EC618C">
      <w:pPr>
        <w:pStyle w:val="ListParagraph"/>
        <w:numPr>
          <w:ilvl w:val="0"/>
          <w:numId w:val="18"/>
        </w:numPr>
        <w:spacing w:after="0" w:line="240" w:lineRule="auto"/>
        <w:ind w:left="426"/>
        <w:jc w:val="both"/>
      </w:pPr>
      <w:r w:rsidRPr="00786843">
        <w:t xml:space="preserve">Ujawnienie przez którąkolwiek ze stron jakiejkolwiek informacji poufnej innym niż opisane powyżej osobom fizycznym lub prawnym, wymagać będzie każdorazowo pisemnej zgody przedstawiciela drugiej strony, chyba że są to informacje publiczne dostępne, </w:t>
      </w:r>
      <w:r>
        <w:br/>
      </w:r>
      <w:r w:rsidRPr="00786843">
        <w:t>a ich upublicznienie nie nastąpiło w wyniku naruszenia postanowień niniejszej umowy.</w:t>
      </w:r>
    </w:p>
    <w:p w:rsidR="008E63B2" w:rsidRPr="00786843" w:rsidRDefault="008E63B2" w:rsidP="00EC618C">
      <w:pPr>
        <w:pStyle w:val="ListParagraph"/>
        <w:numPr>
          <w:ilvl w:val="0"/>
          <w:numId w:val="18"/>
        </w:numPr>
        <w:spacing w:after="0" w:line="240" w:lineRule="auto"/>
        <w:ind w:left="426"/>
        <w:jc w:val="both"/>
      </w:pPr>
      <w:r w:rsidRPr="00786843">
        <w:t>Każda ze stron zobowiązuje się do ochrony (zgodnie z obowiązującymi przepisami) wszelkich danych stanowiących tajemnicę zawodową, objętych ochroną danych osobowych oraz wszystkich innych danych, których ochrona wynika z obowiązujących przepisów prawa.</w:t>
      </w:r>
    </w:p>
    <w:p w:rsidR="008E63B2" w:rsidRPr="00786843" w:rsidRDefault="008E63B2" w:rsidP="00EC618C">
      <w:pPr>
        <w:pStyle w:val="ListParagraph"/>
        <w:numPr>
          <w:ilvl w:val="0"/>
          <w:numId w:val="18"/>
        </w:numPr>
        <w:spacing w:after="0" w:line="240" w:lineRule="auto"/>
        <w:ind w:left="426"/>
        <w:jc w:val="both"/>
      </w:pPr>
      <w:r w:rsidRPr="00786843">
        <w:t xml:space="preserve">Udzielający Zamówienia, jako administrator danych osobowych, powierza Przyjmującemu Zamówienie, przetwarzanie danych osobowych, na czas i w celu realizacji niniejszej umowy oraz w zakresie umożliwiającym Przyjmującemu Zamówienie należytą realizację postanowień niniejszej umowy. Przyjmujący Zamówienie może przetwarzać powierzone dane osobowe wyłącznie w zakresie i w celu realizacji niniejszej umowy. Przyjmujący Zamówienie zapewni ochronę przetwarzanych danych zgodnie z przepisami ustawy z dnia 29 sierpnia 1997 r. </w:t>
      </w:r>
      <w:r>
        <w:br/>
      </w:r>
      <w:r w:rsidRPr="00786843">
        <w:t xml:space="preserve">o ochronie danych osobowych, zapewni wymagania określone w przepisach, wydanych </w:t>
      </w:r>
      <w:r>
        <w:br/>
      </w:r>
      <w:r w:rsidRPr="00786843">
        <w:t>na podstawie tej ustawy, w szczególności środki zabezpieczające, o których mowa w art. 36-39 ustawy ochronie danych osobowych oraz w rozporządzeniu Ministra Spraw Wewnętrznych i Administracji z dnia 29 kwietnia 2004 r. w sprawie dokumentacji przetwarzania danych osobowych oraz warunków technicznych i organizacyjnych, jakim powinny odpowiadać urządzenia i systemy informatyczne służące do przetwarzania danych osobowych. Przyjmujący Zamówienie ponosi w tym zakresie odpowiedzialność jak administrator danych. Dane osobowe, o których mowa, Przyjmujący Zamówienie traktować będzie jako informacje poufne.</w:t>
      </w:r>
    </w:p>
    <w:p w:rsidR="008E63B2" w:rsidRPr="00786843" w:rsidRDefault="008E63B2" w:rsidP="00EC618C">
      <w:pPr>
        <w:pStyle w:val="ListParagraph"/>
        <w:numPr>
          <w:ilvl w:val="0"/>
          <w:numId w:val="18"/>
        </w:numPr>
        <w:spacing w:after="0" w:line="240" w:lineRule="auto"/>
        <w:ind w:left="426"/>
        <w:jc w:val="both"/>
      </w:pPr>
      <w:r w:rsidRPr="00786843">
        <w:t>Przyjmujący Zamówienie zobowiązuje się, po rozwiązaniu lub wygaśnięciu umowy, bezpowrotnie usunąć z nośników pamięci sprzętu zarchiwizowane dane uzyskane w trakcie realizacji niniejszej umowy.</w:t>
      </w:r>
    </w:p>
    <w:p w:rsidR="008E63B2" w:rsidRPr="00786843" w:rsidRDefault="008E63B2" w:rsidP="00EC618C">
      <w:pPr>
        <w:pStyle w:val="ListParagraph"/>
        <w:ind w:left="426"/>
        <w:jc w:val="both"/>
      </w:pPr>
    </w:p>
    <w:p w:rsidR="008E63B2" w:rsidRPr="00786843" w:rsidRDefault="008E63B2" w:rsidP="00EC618C">
      <w:pPr>
        <w:jc w:val="center"/>
        <w:rPr>
          <w:b/>
        </w:rPr>
      </w:pPr>
      <w:bookmarkStart w:id="13" w:name="bookmark13"/>
      <w:r w:rsidRPr="00786843">
        <w:rPr>
          <w:b/>
        </w:rPr>
        <w:t>§8</w:t>
      </w:r>
      <w:bookmarkEnd w:id="13"/>
    </w:p>
    <w:p w:rsidR="008E63B2" w:rsidRPr="00786843" w:rsidRDefault="008E63B2" w:rsidP="00EC618C">
      <w:pPr>
        <w:jc w:val="center"/>
        <w:rPr>
          <w:b/>
        </w:rPr>
      </w:pPr>
      <w:bookmarkStart w:id="14" w:name="bookmark14"/>
      <w:r w:rsidRPr="00786843">
        <w:rPr>
          <w:b/>
        </w:rPr>
        <w:t>Obowiązywanie umowy</w:t>
      </w:r>
      <w:bookmarkEnd w:id="14"/>
    </w:p>
    <w:p w:rsidR="008E63B2" w:rsidRPr="00786843" w:rsidRDefault="008E63B2" w:rsidP="00EC618C">
      <w:pPr>
        <w:pStyle w:val="ListParagraph"/>
        <w:numPr>
          <w:ilvl w:val="0"/>
          <w:numId w:val="19"/>
        </w:numPr>
        <w:spacing w:after="0" w:line="240" w:lineRule="auto"/>
        <w:ind w:left="426"/>
        <w:jc w:val="both"/>
      </w:pPr>
      <w:r w:rsidRPr="00786843">
        <w:t>Niniejsza umowa zostaje zawarta na czas określony, od dnia … do dnia …</w:t>
      </w:r>
    </w:p>
    <w:p w:rsidR="008E63B2" w:rsidRPr="00786843" w:rsidRDefault="008E63B2" w:rsidP="00EC618C">
      <w:pPr>
        <w:pStyle w:val="ListParagraph"/>
        <w:numPr>
          <w:ilvl w:val="0"/>
          <w:numId w:val="19"/>
        </w:numPr>
        <w:spacing w:after="0" w:line="240" w:lineRule="auto"/>
        <w:ind w:left="426"/>
        <w:jc w:val="both"/>
      </w:pPr>
      <w:r w:rsidRPr="00786843">
        <w:t xml:space="preserve">Umowa może być rozwiązana przez Udzielającego Zamówienie ze skutkiem natychmiastowym </w:t>
      </w:r>
      <w:r>
        <w:br/>
      </w:r>
      <w:r w:rsidRPr="00786843">
        <w:t>w przypadku:</w:t>
      </w:r>
    </w:p>
    <w:p w:rsidR="008E63B2" w:rsidRPr="00786843" w:rsidRDefault="008E63B2" w:rsidP="00EC618C">
      <w:pPr>
        <w:pStyle w:val="ListParagraph"/>
        <w:numPr>
          <w:ilvl w:val="0"/>
          <w:numId w:val="20"/>
        </w:numPr>
        <w:spacing w:after="0" w:line="240" w:lineRule="auto"/>
        <w:jc w:val="both"/>
      </w:pPr>
      <w:r w:rsidRPr="00786843">
        <w:t>naruszenie przez Przyjmującego Zamówienie podstawowych warunków umowy</w:t>
      </w:r>
    </w:p>
    <w:p w:rsidR="008E63B2" w:rsidRPr="00786843" w:rsidRDefault="008E63B2" w:rsidP="00EC618C">
      <w:pPr>
        <w:pStyle w:val="ListParagraph"/>
        <w:numPr>
          <w:ilvl w:val="0"/>
          <w:numId w:val="20"/>
        </w:numPr>
        <w:spacing w:after="0" w:line="240" w:lineRule="auto"/>
        <w:jc w:val="both"/>
      </w:pPr>
      <w:r w:rsidRPr="00786843">
        <w:t>utraty przez Przyjmującego Zamówienie możliwości realizacji umowy</w:t>
      </w:r>
    </w:p>
    <w:p w:rsidR="008E63B2" w:rsidRPr="00786843" w:rsidRDefault="008E63B2" w:rsidP="00EC618C">
      <w:pPr>
        <w:pStyle w:val="ListParagraph"/>
        <w:numPr>
          <w:ilvl w:val="0"/>
          <w:numId w:val="19"/>
        </w:numPr>
        <w:spacing w:after="0" w:line="240" w:lineRule="auto"/>
        <w:ind w:left="426"/>
        <w:jc w:val="both"/>
      </w:pPr>
      <w:r w:rsidRPr="00786843">
        <w:t>Niniejsza umowa może być rozwiązana przez każdą ze stron za uprzednim jednomiesięcznym wypowiedzeniem w formie pisemnej ze skutkiem na koniec miesiąca kalendarzowego.</w:t>
      </w:r>
    </w:p>
    <w:p w:rsidR="008E63B2" w:rsidRPr="00786843" w:rsidRDefault="008E63B2" w:rsidP="00EC618C">
      <w:pPr>
        <w:pStyle w:val="ListParagraph"/>
        <w:numPr>
          <w:ilvl w:val="0"/>
          <w:numId w:val="19"/>
        </w:numPr>
        <w:spacing w:after="0" w:line="240" w:lineRule="auto"/>
        <w:ind w:left="426"/>
        <w:jc w:val="both"/>
      </w:pPr>
      <w:r w:rsidRPr="00786843">
        <w:t>Przyjmujący Zamówienie będzie uprawniony do rozwiązania umowy bez zachowania okresu wypowiedzenia w drodze pisemnego powiadomienie w przypadku, gdy Udzielający Zamówienie zalega z zapłatą należności co najmniej za dwa miesiące kalendarzowe, pomimo uprzedniego pisemnego wezwania przez Zleceniobiorcę do zapłaty.</w:t>
      </w:r>
    </w:p>
    <w:p w:rsidR="008E63B2" w:rsidRPr="00786843" w:rsidRDefault="008E63B2" w:rsidP="00EC618C">
      <w:pPr>
        <w:jc w:val="center"/>
        <w:rPr>
          <w:b/>
        </w:rPr>
      </w:pPr>
      <w:bookmarkStart w:id="15" w:name="bookmark17"/>
    </w:p>
    <w:p w:rsidR="008E63B2" w:rsidRPr="00786843" w:rsidRDefault="008E63B2" w:rsidP="00EC618C">
      <w:pPr>
        <w:jc w:val="center"/>
        <w:rPr>
          <w:b/>
        </w:rPr>
      </w:pPr>
      <w:r w:rsidRPr="00786843">
        <w:rPr>
          <w:b/>
        </w:rPr>
        <w:t>§9.</w:t>
      </w:r>
      <w:bookmarkEnd w:id="15"/>
    </w:p>
    <w:p w:rsidR="008E63B2" w:rsidRPr="00786843" w:rsidRDefault="008E63B2" w:rsidP="00EC618C">
      <w:pPr>
        <w:jc w:val="center"/>
        <w:rPr>
          <w:b/>
        </w:rPr>
      </w:pPr>
      <w:bookmarkStart w:id="16" w:name="bookmark18"/>
      <w:r w:rsidRPr="00786843">
        <w:rPr>
          <w:b/>
        </w:rPr>
        <w:t>Kary umowne</w:t>
      </w:r>
      <w:bookmarkEnd w:id="16"/>
    </w:p>
    <w:p w:rsidR="008E63B2" w:rsidRPr="00786843" w:rsidRDefault="008E63B2" w:rsidP="00EC618C">
      <w:pPr>
        <w:pStyle w:val="ListParagraph"/>
        <w:numPr>
          <w:ilvl w:val="0"/>
          <w:numId w:val="21"/>
        </w:numPr>
        <w:spacing w:after="0" w:line="240" w:lineRule="auto"/>
        <w:ind w:left="426"/>
        <w:jc w:val="both"/>
      </w:pPr>
      <w:r w:rsidRPr="00786843">
        <w:t>Przyjmujący Zamówienie zapłaci Udzielającemu Zamówienie kary umowne w następujących przypadkach i wysokościach:</w:t>
      </w:r>
    </w:p>
    <w:p w:rsidR="008E63B2" w:rsidRPr="00786843" w:rsidRDefault="008E63B2" w:rsidP="00EC618C">
      <w:pPr>
        <w:pStyle w:val="ListParagraph"/>
        <w:numPr>
          <w:ilvl w:val="0"/>
          <w:numId w:val="22"/>
        </w:numPr>
        <w:spacing w:after="0" w:line="240" w:lineRule="auto"/>
        <w:jc w:val="both"/>
      </w:pPr>
      <w:r w:rsidRPr="00786843">
        <w:t>100 zł w razie nieterminowego wykonania i wysłania Udzielającemu Zamówienie opisu realizowanego w terminie określonym w § 2 ust. 3. pkt 1. za każdy rozpoczęty dzień opóźnienia;</w:t>
      </w:r>
    </w:p>
    <w:p w:rsidR="008E63B2" w:rsidRPr="00786843" w:rsidRDefault="008E63B2" w:rsidP="00EC618C">
      <w:pPr>
        <w:pStyle w:val="ListParagraph"/>
        <w:numPr>
          <w:ilvl w:val="0"/>
          <w:numId w:val="22"/>
        </w:numPr>
        <w:spacing w:after="0" w:line="240" w:lineRule="auto"/>
        <w:jc w:val="both"/>
      </w:pPr>
      <w:r w:rsidRPr="00786843">
        <w:t>20 zł w razie nieterminowego wykonania i wysłania Udzielającemu Zamówienie opisu realizowanego w terminie określonym w § 2 ust. 3. pkt 2. za każdą rozpoczętą godzinę opóźnienia.</w:t>
      </w:r>
    </w:p>
    <w:p w:rsidR="008E63B2" w:rsidRPr="00786843" w:rsidRDefault="008E63B2" w:rsidP="00EC618C">
      <w:pPr>
        <w:pStyle w:val="ListParagraph"/>
        <w:numPr>
          <w:ilvl w:val="0"/>
          <w:numId w:val="22"/>
        </w:numPr>
        <w:spacing w:after="0" w:line="240" w:lineRule="auto"/>
        <w:jc w:val="both"/>
      </w:pPr>
      <w:r w:rsidRPr="00786843">
        <w:t>50 zł w razie nieterminowego wykonania i wysłania Udzielającemu Zamówienie opisu realizowanego w terminie określonym w § 2 ust. 4. pkt 1. za każde rozpoczęte 6 godzin opóźnienia;</w:t>
      </w:r>
    </w:p>
    <w:p w:rsidR="008E63B2" w:rsidRPr="00786843" w:rsidRDefault="008E63B2" w:rsidP="00EC618C">
      <w:pPr>
        <w:pStyle w:val="ListParagraph"/>
        <w:numPr>
          <w:ilvl w:val="0"/>
          <w:numId w:val="22"/>
        </w:numPr>
        <w:spacing w:after="0" w:line="240" w:lineRule="auto"/>
        <w:jc w:val="both"/>
      </w:pPr>
      <w:r w:rsidRPr="00786843">
        <w:t>30 zł w razie nieterminowego wykonania i wysłania Udzielającemu Zamówienie opisu realizowanego w terminie określonym w § 2 ust. 4. pkt 2. za każdą rozpoczętą godzinę opóźnienia.</w:t>
      </w:r>
    </w:p>
    <w:p w:rsidR="008E63B2" w:rsidRPr="00786843" w:rsidRDefault="008E63B2" w:rsidP="00EC618C">
      <w:pPr>
        <w:pStyle w:val="ListParagraph"/>
        <w:numPr>
          <w:ilvl w:val="0"/>
          <w:numId w:val="21"/>
        </w:numPr>
        <w:spacing w:after="0" w:line="240" w:lineRule="auto"/>
        <w:ind w:left="426"/>
        <w:jc w:val="both"/>
      </w:pPr>
      <w:r w:rsidRPr="00786843">
        <w:t>Udzielający Zamówienie zastrzega sobie możliwość dochodzenia odszkodowania uzupełniającego na zasadach ogólnych.</w:t>
      </w:r>
    </w:p>
    <w:p w:rsidR="008E63B2" w:rsidRPr="00786843" w:rsidRDefault="008E63B2" w:rsidP="00EC618C">
      <w:bookmarkStart w:id="17" w:name="bookmark19"/>
    </w:p>
    <w:p w:rsidR="008E63B2" w:rsidRDefault="008E63B2" w:rsidP="00EC618C">
      <w:pPr>
        <w:jc w:val="center"/>
        <w:rPr>
          <w:b/>
        </w:rPr>
      </w:pPr>
    </w:p>
    <w:p w:rsidR="008E63B2" w:rsidRPr="00786843" w:rsidRDefault="008E63B2" w:rsidP="00EC618C">
      <w:pPr>
        <w:jc w:val="center"/>
        <w:rPr>
          <w:b/>
        </w:rPr>
      </w:pPr>
      <w:r w:rsidRPr="00786843">
        <w:rPr>
          <w:b/>
        </w:rPr>
        <w:t>§1</w:t>
      </w:r>
      <w:bookmarkEnd w:id="17"/>
      <w:r w:rsidRPr="00786843">
        <w:rPr>
          <w:b/>
        </w:rPr>
        <w:t>0</w:t>
      </w:r>
    </w:p>
    <w:p w:rsidR="008E63B2" w:rsidRPr="00786843" w:rsidRDefault="008E63B2" w:rsidP="00EC618C">
      <w:pPr>
        <w:jc w:val="center"/>
        <w:rPr>
          <w:b/>
        </w:rPr>
      </w:pPr>
      <w:r w:rsidRPr="00786843">
        <w:rPr>
          <w:b/>
        </w:rPr>
        <w:t>Postanowienia końcowe</w:t>
      </w:r>
    </w:p>
    <w:p w:rsidR="008E63B2" w:rsidRPr="00786843" w:rsidRDefault="008E63B2" w:rsidP="00EC618C">
      <w:pPr>
        <w:pStyle w:val="ListParagraph"/>
        <w:numPr>
          <w:ilvl w:val="0"/>
          <w:numId w:val="23"/>
        </w:numPr>
        <w:spacing w:after="0" w:line="240" w:lineRule="auto"/>
        <w:ind w:left="426"/>
        <w:jc w:val="both"/>
      </w:pPr>
      <w:r w:rsidRPr="00786843">
        <w:t>Wszelkie zmiany lub uzupełnienia umowy wymagają formy pisemnej pod rygorem nieważności.</w:t>
      </w:r>
    </w:p>
    <w:p w:rsidR="008E63B2" w:rsidRPr="00D14E67" w:rsidRDefault="008E63B2" w:rsidP="00EC618C">
      <w:pPr>
        <w:pStyle w:val="ListParagraph"/>
        <w:numPr>
          <w:ilvl w:val="0"/>
          <w:numId w:val="23"/>
        </w:numPr>
        <w:spacing w:after="0" w:line="240" w:lineRule="auto"/>
        <w:ind w:left="426"/>
        <w:jc w:val="both"/>
      </w:pPr>
      <w:r w:rsidRPr="00D14E67">
        <w:rPr>
          <w:rFonts w:cs="Arial"/>
          <w:bCs/>
          <w:lang w:eastAsia="ar-SA"/>
        </w:rPr>
        <w:t>Bez zgody podmiotu tworzącego właściwego dla Udzielającego Zamówienie, Przyjmujący Zamówienie nie może dokonać</w:t>
      </w:r>
      <w:r>
        <w:rPr>
          <w:rFonts w:cs="Arial"/>
          <w:bCs/>
          <w:lang w:eastAsia="ar-SA"/>
        </w:rPr>
        <w:t xml:space="preserve"> pod rygorem nieważności</w:t>
      </w:r>
      <w:r w:rsidRPr="00D14E67">
        <w:rPr>
          <w:rFonts w:cs="Arial"/>
          <w:bCs/>
          <w:lang w:eastAsia="ar-SA"/>
        </w:rPr>
        <w:t xml:space="preserve"> żadnej czynności prawnej mającej na celu zmianę wierzyciela w szczególności zawrzeć umowy poręczenia w stosunku do zobowiązań Udzielającego Zamówienie wynikających z niniejszej umowy.</w:t>
      </w:r>
    </w:p>
    <w:p w:rsidR="008E63B2" w:rsidRDefault="008E63B2" w:rsidP="00EC618C">
      <w:pPr>
        <w:pStyle w:val="ListParagraph"/>
        <w:numPr>
          <w:ilvl w:val="0"/>
          <w:numId w:val="23"/>
        </w:numPr>
        <w:spacing w:after="0" w:line="240" w:lineRule="auto"/>
        <w:ind w:left="426"/>
        <w:jc w:val="both"/>
      </w:pPr>
      <w:r w:rsidRPr="00786843">
        <w:t>W sprawach nieuregulowanych niniejszą umową mają zastosowanie przepisy Kodeksu Cywilnego.</w:t>
      </w:r>
    </w:p>
    <w:p w:rsidR="008E63B2" w:rsidRPr="00786843" w:rsidRDefault="008E63B2" w:rsidP="00EC618C">
      <w:pPr>
        <w:pStyle w:val="ListParagraph"/>
        <w:numPr>
          <w:ilvl w:val="0"/>
          <w:numId w:val="23"/>
        </w:numPr>
        <w:spacing w:after="0" w:line="240" w:lineRule="auto"/>
        <w:ind w:left="426"/>
        <w:jc w:val="both"/>
      </w:pPr>
      <w:r w:rsidRPr="00352245">
        <w:rPr>
          <w:szCs w:val="24"/>
        </w:rPr>
        <w:t>Wszelkie spory związane z niniejszą umową strony poddają pod rozstrzygnięcie sądu powszechnego właściwego miejscowo ze względu na siedzibę Udzielającego Zamówienia.</w:t>
      </w:r>
    </w:p>
    <w:p w:rsidR="008E63B2" w:rsidRPr="00786843" w:rsidRDefault="008E63B2" w:rsidP="00D14E67">
      <w:pPr>
        <w:pStyle w:val="ListParagraph"/>
        <w:numPr>
          <w:ilvl w:val="0"/>
          <w:numId w:val="23"/>
        </w:numPr>
        <w:spacing w:after="0" w:line="240" w:lineRule="auto"/>
        <w:ind w:left="426"/>
        <w:jc w:val="both"/>
      </w:pPr>
      <w:r w:rsidRPr="00786843">
        <w:t>Umowa zostaje sporządzona w dwóch jednobrzmiących egzemplarzach - po jednym dla każdej strony umowy.</w:t>
      </w:r>
    </w:p>
    <w:p w:rsidR="008E63B2" w:rsidRPr="00786843" w:rsidRDefault="008E63B2" w:rsidP="00EC618C"/>
    <w:p w:rsidR="008E63B2" w:rsidRPr="00786843" w:rsidRDefault="008E63B2" w:rsidP="00EC618C"/>
    <w:p w:rsidR="008E63B2" w:rsidRPr="00786843" w:rsidRDefault="008E63B2" w:rsidP="006871E4">
      <w:pPr>
        <w:jc w:val="center"/>
        <w:rPr>
          <w:b/>
        </w:rPr>
      </w:pPr>
      <w:r w:rsidRPr="00786843">
        <w:t>Udzielający Zamówienie</w:t>
      </w:r>
      <w:r w:rsidRPr="00786843">
        <w:tab/>
      </w:r>
      <w:r w:rsidRPr="00786843">
        <w:tab/>
      </w:r>
      <w:r w:rsidRPr="00786843">
        <w:tab/>
      </w:r>
      <w:r w:rsidRPr="00786843">
        <w:tab/>
        <w:t>Przyjmujący Zamówienie</w:t>
      </w:r>
      <w:bookmarkStart w:id="18" w:name="_GoBack"/>
      <w:bookmarkEnd w:id="18"/>
    </w:p>
    <w:sectPr w:rsidR="008E63B2" w:rsidRPr="00786843" w:rsidSect="003A4C7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63B2" w:rsidRDefault="008E63B2">
      <w:r>
        <w:separator/>
      </w:r>
    </w:p>
  </w:endnote>
  <w:endnote w:type="continuationSeparator" w:id="1">
    <w:p w:rsidR="008E63B2" w:rsidRDefault="008E63B2">
      <w:r>
        <w:continuationSeparator/>
      </w:r>
    </w:p>
  </w:endnote>
</w:endnotes>
</file>

<file path=word/fontTable.xml><?xml version="1.0" encoding="utf-8"?>
<w:fonts xmlns:r="http://schemas.openxmlformats.org/officeDocument/2006/relationships" xmlns:w="http://schemas.openxmlformats.org/wordprocessingml/2006/main">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MS Mincho">
    <w:altName w:val="?l?r ??fc"/>
    <w:panose1 w:val="02020609040205080304"/>
    <w:charset w:val="80"/>
    <w:family w:val="roman"/>
    <w:notTrueType/>
    <w:pitch w:val="fixed"/>
    <w:sig w:usb0="00000001" w:usb1="08070000" w:usb2="00000010" w:usb3="00000000" w:csb0="00020000" w:csb1="00000000"/>
  </w:font>
  <w:font w:name="Mangal">
    <w:panose1 w:val="00000400000000000000"/>
    <w:charset w:val="00"/>
    <w:family w:val="auto"/>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63B2" w:rsidRDefault="008E63B2">
      <w:r>
        <w:separator/>
      </w:r>
    </w:p>
  </w:footnote>
  <w:footnote w:type="continuationSeparator" w:id="1">
    <w:p w:rsidR="008E63B2" w:rsidRDefault="008E63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5D3E82DE"/>
    <w:lvl w:ilvl="0">
      <w:start w:val="1"/>
      <w:numFmt w:val="decimal"/>
      <w:lvlText w:val="%1."/>
      <w:lvlJc w:val="left"/>
      <w:rPr>
        <w:rFonts w:ascii="Bookman Old Style" w:hAnsi="Bookman Old Style" w:cs="Arial" w:hint="default"/>
        <w:b w:val="0"/>
        <w:bCs w:val="0"/>
        <w:i w:val="0"/>
        <w:iCs w:val="0"/>
        <w:smallCaps w:val="0"/>
        <w:strike w:val="0"/>
        <w:color w:val="000000"/>
        <w:spacing w:val="0"/>
        <w:w w:val="100"/>
        <w:position w:val="0"/>
        <w:sz w:val="20"/>
        <w:szCs w:val="20"/>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abstractNum>
  <w:abstractNum w:abstractNumId="1">
    <w:nsid w:val="00000003"/>
    <w:multiLevelType w:val="multilevel"/>
    <w:tmpl w:val="CF78B1D4"/>
    <w:lvl w:ilvl="0">
      <w:start w:val="1"/>
      <w:numFmt w:val="decimal"/>
      <w:lvlText w:val="%1)"/>
      <w:lvlJc w:val="left"/>
      <w:rPr>
        <w:rFonts w:cs="Times New Roman"/>
        <w:b w:val="0"/>
        <w:bCs w:val="0"/>
        <w:i w:val="0"/>
        <w:iCs w:val="0"/>
        <w:smallCaps w:val="0"/>
        <w:strike w:val="0"/>
        <w:color w:val="000000"/>
        <w:spacing w:val="0"/>
        <w:w w:val="100"/>
        <w:position w:val="0"/>
        <w:sz w:val="19"/>
        <w:szCs w:val="19"/>
        <w:u w:val="none"/>
      </w:rPr>
    </w:lvl>
    <w:lvl w:ilvl="1">
      <w:start w:val="4"/>
      <w:numFmt w:val="decimal"/>
      <w:lvlText w:val="%2."/>
      <w:lvlJc w:val="left"/>
      <w:rPr>
        <w:rFonts w:ascii="Bookman Old Style" w:hAnsi="Bookman Old Style" w:cs="Arial"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cs="Times New Roman"/>
        <w:b w:val="0"/>
        <w:bCs w:val="0"/>
        <w:i w:val="0"/>
        <w:iCs w:val="0"/>
        <w:smallCaps w:val="0"/>
        <w:strike w:val="0"/>
        <w:color w:val="000000"/>
        <w:spacing w:val="0"/>
        <w:w w:val="100"/>
        <w:position w:val="0"/>
        <w:sz w:val="19"/>
        <w:szCs w:val="19"/>
        <w:u w:val="none"/>
      </w:rPr>
    </w:lvl>
    <w:lvl w:ilvl="3">
      <w:start w:val="1"/>
      <w:numFmt w:val="decimal"/>
      <w:lvlText w:val="%2.%3."/>
      <w:lvlJc w:val="left"/>
      <w:rPr>
        <w:rFonts w:ascii="Arial" w:hAnsi="Arial" w:cs="Arial"/>
        <w:b w:val="0"/>
        <w:bCs w:val="0"/>
        <w:i w:val="0"/>
        <w:iCs w:val="0"/>
        <w:smallCaps w:val="0"/>
        <w:strike w:val="0"/>
        <w:color w:val="000000"/>
        <w:spacing w:val="0"/>
        <w:w w:val="100"/>
        <w:position w:val="0"/>
        <w:sz w:val="19"/>
        <w:szCs w:val="19"/>
        <w:u w:val="none"/>
      </w:rPr>
    </w:lvl>
    <w:lvl w:ilvl="4">
      <w:start w:val="1"/>
      <w:numFmt w:val="decimal"/>
      <w:lvlText w:val="%2.%3."/>
      <w:lvlJc w:val="left"/>
      <w:rPr>
        <w:rFonts w:ascii="Arial" w:hAnsi="Arial" w:cs="Arial"/>
        <w:b w:val="0"/>
        <w:bCs w:val="0"/>
        <w:i w:val="0"/>
        <w:iCs w:val="0"/>
        <w:smallCaps w:val="0"/>
        <w:strike w:val="0"/>
        <w:color w:val="000000"/>
        <w:spacing w:val="0"/>
        <w:w w:val="100"/>
        <w:position w:val="0"/>
        <w:sz w:val="19"/>
        <w:szCs w:val="19"/>
        <w:u w:val="none"/>
      </w:rPr>
    </w:lvl>
    <w:lvl w:ilvl="5">
      <w:start w:val="1"/>
      <w:numFmt w:val="decimal"/>
      <w:lvlText w:val="%2.%3."/>
      <w:lvlJc w:val="left"/>
      <w:rPr>
        <w:rFonts w:ascii="Arial" w:hAnsi="Arial" w:cs="Arial"/>
        <w:b w:val="0"/>
        <w:bCs w:val="0"/>
        <w:i w:val="0"/>
        <w:iCs w:val="0"/>
        <w:smallCaps w:val="0"/>
        <w:strike w:val="0"/>
        <w:color w:val="000000"/>
        <w:spacing w:val="0"/>
        <w:w w:val="100"/>
        <w:position w:val="0"/>
        <w:sz w:val="19"/>
        <w:szCs w:val="19"/>
        <w:u w:val="none"/>
      </w:rPr>
    </w:lvl>
    <w:lvl w:ilvl="6">
      <w:start w:val="1"/>
      <w:numFmt w:val="decimal"/>
      <w:lvlText w:val="%2.%3."/>
      <w:lvlJc w:val="left"/>
      <w:rPr>
        <w:rFonts w:ascii="Arial" w:hAnsi="Arial" w:cs="Arial"/>
        <w:b w:val="0"/>
        <w:bCs w:val="0"/>
        <w:i w:val="0"/>
        <w:iCs w:val="0"/>
        <w:smallCaps w:val="0"/>
        <w:strike w:val="0"/>
        <w:color w:val="000000"/>
        <w:spacing w:val="0"/>
        <w:w w:val="100"/>
        <w:position w:val="0"/>
        <w:sz w:val="19"/>
        <w:szCs w:val="19"/>
        <w:u w:val="none"/>
      </w:rPr>
    </w:lvl>
    <w:lvl w:ilvl="7">
      <w:start w:val="1"/>
      <w:numFmt w:val="decimal"/>
      <w:lvlText w:val="%2.%3."/>
      <w:lvlJc w:val="left"/>
      <w:rPr>
        <w:rFonts w:ascii="Arial" w:hAnsi="Arial" w:cs="Arial"/>
        <w:b w:val="0"/>
        <w:bCs w:val="0"/>
        <w:i w:val="0"/>
        <w:iCs w:val="0"/>
        <w:smallCaps w:val="0"/>
        <w:strike w:val="0"/>
        <w:color w:val="000000"/>
        <w:spacing w:val="0"/>
        <w:w w:val="100"/>
        <w:position w:val="0"/>
        <w:sz w:val="19"/>
        <w:szCs w:val="19"/>
        <w:u w:val="none"/>
      </w:rPr>
    </w:lvl>
    <w:lvl w:ilvl="8">
      <w:start w:val="1"/>
      <w:numFmt w:val="decimal"/>
      <w:lvlText w:val="%2.%3."/>
      <w:lvlJc w:val="left"/>
      <w:rPr>
        <w:rFonts w:ascii="Arial" w:hAnsi="Arial" w:cs="Arial"/>
        <w:b w:val="0"/>
        <w:bCs w:val="0"/>
        <w:i w:val="0"/>
        <w:iCs w:val="0"/>
        <w:smallCaps w:val="0"/>
        <w:strike w:val="0"/>
        <w:color w:val="000000"/>
        <w:spacing w:val="0"/>
        <w:w w:val="100"/>
        <w:position w:val="0"/>
        <w:sz w:val="19"/>
        <w:szCs w:val="19"/>
        <w:u w:val="none"/>
      </w:rPr>
    </w:lvl>
  </w:abstractNum>
  <w:abstractNum w:abstractNumId="2">
    <w:nsid w:val="00F857AE"/>
    <w:multiLevelType w:val="hybridMultilevel"/>
    <w:tmpl w:val="EFDA042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9F11F09"/>
    <w:multiLevelType w:val="hybridMultilevel"/>
    <w:tmpl w:val="BD144C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F4C1341"/>
    <w:multiLevelType w:val="hybridMultilevel"/>
    <w:tmpl w:val="A7444D9E"/>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1A6F57D8"/>
    <w:multiLevelType w:val="hybridMultilevel"/>
    <w:tmpl w:val="7152E70C"/>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4A6292D"/>
    <w:multiLevelType w:val="hybridMultilevel"/>
    <w:tmpl w:val="F9C478BE"/>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31473402"/>
    <w:multiLevelType w:val="hybridMultilevel"/>
    <w:tmpl w:val="0644A086"/>
    <w:lvl w:ilvl="0" w:tplc="FFFFFFFF">
      <w:start w:val="1"/>
      <w:numFmt w:val="lowerLetter"/>
      <w:lvlText w:val="%1."/>
      <w:lvlJc w:val="left"/>
      <w:pPr>
        <w:ind w:left="1080" w:hanging="360"/>
      </w:pPr>
      <w:rPr>
        <w:rFonts w:ascii="Times New Roman" w:eastAsia="Times New Roman" w:hAnsi="Times New Roman"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8">
    <w:nsid w:val="321F17C9"/>
    <w:multiLevelType w:val="multilevel"/>
    <w:tmpl w:val="77A8DC14"/>
    <w:lvl w:ilvl="0">
      <w:start w:val="1"/>
      <w:numFmt w:val="decimal"/>
      <w:lvlText w:val="%1."/>
      <w:lvlJc w:val="left"/>
      <w:rPr>
        <w:rFonts w:ascii="Arial" w:hAnsi="Arial" w:cs="Arial"/>
        <w:b w:val="0"/>
        <w:bCs w:val="0"/>
        <w:i w:val="0"/>
        <w:iCs w:val="0"/>
        <w:smallCaps w:val="0"/>
        <w:strike w:val="0"/>
        <w:color w:val="000000"/>
        <w:spacing w:val="0"/>
        <w:w w:val="100"/>
        <w:position w:val="0"/>
        <w:sz w:val="19"/>
        <w:szCs w:val="19"/>
        <w:u w:val="none"/>
      </w:rPr>
    </w:lvl>
    <w:lvl w:ilvl="1">
      <w:start w:val="1"/>
      <w:numFmt w:val="decimal"/>
      <w:lvlText w:val="%2)"/>
      <w:lvlJc w:val="left"/>
      <w:rPr>
        <w:rFonts w:cs="Times New Roman"/>
        <w:b w:val="0"/>
        <w:bCs w:val="0"/>
        <w:i w:val="0"/>
        <w:iCs w:val="0"/>
        <w:smallCaps w:val="0"/>
        <w:strike w:val="0"/>
        <w:color w:val="000000"/>
        <w:spacing w:val="0"/>
        <w:w w:val="100"/>
        <w:position w:val="0"/>
        <w:sz w:val="19"/>
        <w:szCs w:val="19"/>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9"/>
        <w:szCs w:val="19"/>
        <w:u w:val="none"/>
      </w:rPr>
    </w:lvl>
  </w:abstractNum>
  <w:abstractNum w:abstractNumId="9">
    <w:nsid w:val="33643023"/>
    <w:multiLevelType w:val="hybridMultilevel"/>
    <w:tmpl w:val="C478A9C2"/>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0">
    <w:nsid w:val="3727071B"/>
    <w:multiLevelType w:val="hybridMultilevel"/>
    <w:tmpl w:val="7AEE991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BD0531A"/>
    <w:multiLevelType w:val="hybridMultilevel"/>
    <w:tmpl w:val="2D768D8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419C30FB"/>
    <w:multiLevelType w:val="multilevel"/>
    <w:tmpl w:val="5DCE26A6"/>
    <w:lvl w:ilvl="0">
      <w:start w:val="1"/>
      <w:numFmt w:val="decimal"/>
      <w:lvlText w:val="%1)"/>
      <w:lvlJc w:val="left"/>
      <w:rPr>
        <w:rFonts w:ascii="Arial" w:hAnsi="Arial" w:cs="Arial" w:hint="default"/>
        <w:b w:val="0"/>
        <w:bCs w:val="0"/>
        <w:i w:val="0"/>
        <w:iCs w:val="0"/>
        <w:smallCaps w:val="0"/>
        <w:strike w:val="0"/>
        <w:color w:val="000000"/>
        <w:spacing w:val="0"/>
        <w:w w:val="100"/>
        <w:position w:val="0"/>
        <w:sz w:val="19"/>
        <w:szCs w:val="19"/>
        <w:u w:val="none"/>
      </w:rPr>
    </w:lvl>
    <w:lvl w:ilvl="1">
      <w:start w:val="3"/>
      <w:numFmt w:val="decimal"/>
      <w:lvlText w:val="%2."/>
      <w:lvlJc w:val="left"/>
      <w:rPr>
        <w:rFonts w:ascii="Bookman Old Style" w:hAnsi="Bookman Old Style" w:cs="Arial" w:hint="default"/>
        <w:b w:val="0"/>
        <w:bCs w:val="0"/>
        <w:i w:val="0"/>
        <w:iCs w:val="0"/>
        <w:smallCaps w:val="0"/>
        <w:strike w:val="0"/>
        <w:color w:val="000000"/>
        <w:spacing w:val="0"/>
        <w:w w:val="100"/>
        <w:position w:val="0"/>
        <w:sz w:val="20"/>
        <w:szCs w:val="20"/>
        <w:u w:val="none"/>
      </w:rPr>
    </w:lvl>
    <w:lvl w:ilvl="2">
      <w:start w:val="1"/>
      <w:numFmt w:val="decimal"/>
      <w:lvlText w:val="%3."/>
      <w:lvlJc w:val="left"/>
      <w:rPr>
        <w:rFonts w:ascii="Bookman Old Style" w:hAnsi="Bookman Old Style" w:cs="Arial" w:hint="default"/>
        <w:b w:val="0"/>
        <w:bCs w:val="0"/>
        <w:i w:val="0"/>
        <w:iCs w:val="0"/>
        <w:smallCaps w:val="0"/>
        <w:strike w:val="0"/>
        <w:color w:val="000000"/>
        <w:spacing w:val="0"/>
        <w:w w:val="100"/>
        <w:position w:val="0"/>
        <w:sz w:val="20"/>
        <w:szCs w:val="20"/>
        <w:u w:val="none"/>
      </w:rPr>
    </w:lvl>
    <w:lvl w:ilvl="3">
      <w:start w:val="1"/>
      <w:numFmt w:val="decimal"/>
      <w:lvlText w:val="%4."/>
      <w:lvlJc w:val="left"/>
      <w:rPr>
        <w:rFonts w:ascii="Bookman Old Style" w:hAnsi="Bookman Old Style" w:cs="Arial" w:hint="default"/>
        <w:b w:val="0"/>
        <w:bCs w:val="0"/>
        <w:i w:val="0"/>
        <w:iCs w:val="0"/>
        <w:smallCaps w:val="0"/>
        <w:strike w:val="0"/>
        <w:color w:val="000000"/>
        <w:spacing w:val="0"/>
        <w:w w:val="100"/>
        <w:position w:val="0"/>
        <w:sz w:val="20"/>
        <w:szCs w:val="20"/>
        <w:u w:val="none"/>
      </w:rPr>
    </w:lvl>
    <w:lvl w:ilvl="4">
      <w:start w:val="1"/>
      <w:numFmt w:val="lowerLetter"/>
      <w:lvlText w:val="%5."/>
      <w:lvlJc w:val="left"/>
      <w:rPr>
        <w:rFonts w:ascii="Arial" w:hAnsi="Arial" w:cs="Arial" w:hint="default"/>
        <w:b w:val="0"/>
        <w:bCs w:val="0"/>
        <w:i w:val="0"/>
        <w:iCs w:val="0"/>
        <w:smallCaps w:val="0"/>
        <w:strike w:val="0"/>
        <w:color w:val="000000"/>
        <w:spacing w:val="0"/>
        <w:w w:val="100"/>
        <w:position w:val="0"/>
        <w:sz w:val="19"/>
        <w:szCs w:val="19"/>
        <w:u w:val="none"/>
      </w:rPr>
    </w:lvl>
    <w:lvl w:ilvl="5">
      <w:start w:val="1"/>
      <w:numFmt w:val="lowerLetter"/>
      <w:lvlText w:val="%5."/>
      <w:lvlJc w:val="left"/>
      <w:rPr>
        <w:rFonts w:ascii="Arial" w:hAnsi="Arial" w:cs="Arial" w:hint="default"/>
        <w:b w:val="0"/>
        <w:bCs w:val="0"/>
        <w:i w:val="0"/>
        <w:iCs w:val="0"/>
        <w:smallCaps w:val="0"/>
        <w:strike w:val="0"/>
        <w:color w:val="000000"/>
        <w:spacing w:val="0"/>
        <w:w w:val="100"/>
        <w:position w:val="0"/>
        <w:sz w:val="19"/>
        <w:szCs w:val="19"/>
        <w:u w:val="none"/>
      </w:rPr>
    </w:lvl>
    <w:lvl w:ilvl="6">
      <w:start w:val="1"/>
      <w:numFmt w:val="lowerLetter"/>
      <w:lvlText w:val="%5."/>
      <w:lvlJc w:val="left"/>
      <w:rPr>
        <w:rFonts w:ascii="Arial" w:hAnsi="Arial" w:cs="Arial" w:hint="default"/>
        <w:b w:val="0"/>
        <w:bCs w:val="0"/>
        <w:i w:val="0"/>
        <w:iCs w:val="0"/>
        <w:smallCaps w:val="0"/>
        <w:strike w:val="0"/>
        <w:color w:val="000000"/>
        <w:spacing w:val="0"/>
        <w:w w:val="100"/>
        <w:position w:val="0"/>
        <w:sz w:val="19"/>
        <w:szCs w:val="19"/>
        <w:u w:val="none"/>
      </w:rPr>
    </w:lvl>
    <w:lvl w:ilvl="7">
      <w:start w:val="1"/>
      <w:numFmt w:val="lowerLetter"/>
      <w:lvlText w:val="%5."/>
      <w:lvlJc w:val="left"/>
      <w:rPr>
        <w:rFonts w:ascii="Arial" w:hAnsi="Arial" w:cs="Arial" w:hint="default"/>
        <w:b w:val="0"/>
        <w:bCs w:val="0"/>
        <w:i w:val="0"/>
        <w:iCs w:val="0"/>
        <w:smallCaps w:val="0"/>
        <w:strike w:val="0"/>
        <w:color w:val="000000"/>
        <w:spacing w:val="0"/>
        <w:w w:val="100"/>
        <w:position w:val="0"/>
        <w:sz w:val="19"/>
        <w:szCs w:val="19"/>
        <w:u w:val="none"/>
      </w:rPr>
    </w:lvl>
    <w:lvl w:ilvl="8">
      <w:start w:val="1"/>
      <w:numFmt w:val="lowerLetter"/>
      <w:lvlText w:val="%5."/>
      <w:lvlJc w:val="left"/>
      <w:rPr>
        <w:rFonts w:ascii="Arial" w:hAnsi="Arial" w:cs="Arial" w:hint="default"/>
        <w:b w:val="0"/>
        <w:bCs w:val="0"/>
        <w:i w:val="0"/>
        <w:iCs w:val="0"/>
        <w:smallCaps w:val="0"/>
        <w:strike w:val="0"/>
        <w:color w:val="000000"/>
        <w:spacing w:val="0"/>
        <w:w w:val="100"/>
        <w:position w:val="0"/>
        <w:sz w:val="19"/>
        <w:szCs w:val="19"/>
        <w:u w:val="none"/>
      </w:rPr>
    </w:lvl>
  </w:abstractNum>
  <w:abstractNum w:abstractNumId="13">
    <w:nsid w:val="4A7B07D2"/>
    <w:multiLevelType w:val="hybridMultilevel"/>
    <w:tmpl w:val="5DBC6216"/>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4DEE7067"/>
    <w:multiLevelType w:val="hybridMultilevel"/>
    <w:tmpl w:val="F37806F2"/>
    <w:lvl w:ilvl="0" w:tplc="0415000F">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56C80A53"/>
    <w:multiLevelType w:val="hybridMultilevel"/>
    <w:tmpl w:val="8D28BBE2"/>
    <w:lvl w:ilvl="0" w:tplc="FCC6E520">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0852811"/>
    <w:multiLevelType w:val="hybridMultilevel"/>
    <w:tmpl w:val="78CCBBD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633B1E17"/>
    <w:multiLevelType w:val="hybridMultilevel"/>
    <w:tmpl w:val="FEF6C05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64846821"/>
    <w:multiLevelType w:val="hybridMultilevel"/>
    <w:tmpl w:val="26CA9B3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66D94FEC"/>
    <w:multiLevelType w:val="hybridMultilevel"/>
    <w:tmpl w:val="B218B2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6A0E77B1"/>
    <w:multiLevelType w:val="hybridMultilevel"/>
    <w:tmpl w:val="D92AD66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6FAC5C74"/>
    <w:multiLevelType w:val="hybridMultilevel"/>
    <w:tmpl w:val="FE42F026"/>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74397F35"/>
    <w:multiLevelType w:val="hybridMultilevel"/>
    <w:tmpl w:val="E1A4D32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7CCE3740"/>
    <w:multiLevelType w:val="hybridMultilevel"/>
    <w:tmpl w:val="A712D394"/>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7"/>
  </w:num>
  <w:num w:numId="2">
    <w:abstractNumId w:val="6"/>
  </w:num>
  <w:num w:numId="3">
    <w:abstractNumId w:val="22"/>
  </w:num>
  <w:num w:numId="4">
    <w:abstractNumId w:val="2"/>
  </w:num>
  <w:num w:numId="5">
    <w:abstractNumId w:val="5"/>
  </w:num>
  <w:num w:numId="6">
    <w:abstractNumId w:val="11"/>
  </w:num>
  <w:num w:numId="7">
    <w:abstractNumId w:val="10"/>
  </w:num>
  <w:num w:numId="8">
    <w:abstractNumId w:val="0"/>
  </w:num>
  <w:num w:numId="9">
    <w:abstractNumId w:val="1"/>
  </w:num>
  <w:num w:numId="10">
    <w:abstractNumId w:val="8"/>
  </w:num>
  <w:num w:numId="11">
    <w:abstractNumId w:val="12"/>
  </w:num>
  <w:num w:numId="12">
    <w:abstractNumId w:val="20"/>
  </w:num>
  <w:num w:numId="13">
    <w:abstractNumId w:val="14"/>
  </w:num>
  <w:num w:numId="14">
    <w:abstractNumId w:val="23"/>
  </w:num>
  <w:num w:numId="15">
    <w:abstractNumId w:val="19"/>
  </w:num>
  <w:num w:numId="16">
    <w:abstractNumId w:val="21"/>
  </w:num>
  <w:num w:numId="17">
    <w:abstractNumId w:val="4"/>
  </w:num>
  <w:num w:numId="18">
    <w:abstractNumId w:val="3"/>
  </w:num>
  <w:num w:numId="19">
    <w:abstractNumId w:val="13"/>
  </w:num>
  <w:num w:numId="20">
    <w:abstractNumId w:val="9"/>
  </w:num>
  <w:num w:numId="21">
    <w:abstractNumId w:val="16"/>
  </w:num>
  <w:num w:numId="22">
    <w:abstractNumId w:val="15"/>
  </w:num>
  <w:num w:numId="23">
    <w:abstractNumId w:val="18"/>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0B4E"/>
    <w:rsid w:val="00004501"/>
    <w:rsid w:val="000209FD"/>
    <w:rsid w:val="0005799E"/>
    <w:rsid w:val="000716B8"/>
    <w:rsid w:val="00073672"/>
    <w:rsid w:val="00087E7A"/>
    <w:rsid w:val="0009401C"/>
    <w:rsid w:val="00095D9D"/>
    <w:rsid w:val="000E41C5"/>
    <w:rsid w:val="0010049B"/>
    <w:rsid w:val="00193FA1"/>
    <w:rsid w:val="001F6605"/>
    <w:rsid w:val="002023BB"/>
    <w:rsid w:val="002156AE"/>
    <w:rsid w:val="00217AFD"/>
    <w:rsid w:val="002525B5"/>
    <w:rsid w:val="002663AF"/>
    <w:rsid w:val="002B1AD3"/>
    <w:rsid w:val="002F506C"/>
    <w:rsid w:val="002F7E49"/>
    <w:rsid w:val="00300B4E"/>
    <w:rsid w:val="0030246E"/>
    <w:rsid w:val="00307A96"/>
    <w:rsid w:val="00352245"/>
    <w:rsid w:val="00354A12"/>
    <w:rsid w:val="00384649"/>
    <w:rsid w:val="003976C2"/>
    <w:rsid w:val="003A4C76"/>
    <w:rsid w:val="003C6A1C"/>
    <w:rsid w:val="003F0ED7"/>
    <w:rsid w:val="00425E2A"/>
    <w:rsid w:val="00454AE7"/>
    <w:rsid w:val="00492EED"/>
    <w:rsid w:val="004C142E"/>
    <w:rsid w:val="004D1110"/>
    <w:rsid w:val="00523088"/>
    <w:rsid w:val="00523CC9"/>
    <w:rsid w:val="005736E6"/>
    <w:rsid w:val="0058653E"/>
    <w:rsid w:val="00592496"/>
    <w:rsid w:val="005B186D"/>
    <w:rsid w:val="005B1DBC"/>
    <w:rsid w:val="005E36F8"/>
    <w:rsid w:val="00672899"/>
    <w:rsid w:val="006871E4"/>
    <w:rsid w:val="00692F94"/>
    <w:rsid w:val="006D5A64"/>
    <w:rsid w:val="0070451D"/>
    <w:rsid w:val="00764B18"/>
    <w:rsid w:val="0076745F"/>
    <w:rsid w:val="00786843"/>
    <w:rsid w:val="007A14E9"/>
    <w:rsid w:val="007A4D1D"/>
    <w:rsid w:val="007F32B7"/>
    <w:rsid w:val="00855CA1"/>
    <w:rsid w:val="00863D80"/>
    <w:rsid w:val="008814AD"/>
    <w:rsid w:val="00892A29"/>
    <w:rsid w:val="008E63B2"/>
    <w:rsid w:val="008F11C5"/>
    <w:rsid w:val="009216A2"/>
    <w:rsid w:val="00982A32"/>
    <w:rsid w:val="00991F9E"/>
    <w:rsid w:val="009F4081"/>
    <w:rsid w:val="00A81BCA"/>
    <w:rsid w:val="00AC4BB6"/>
    <w:rsid w:val="00AD0D44"/>
    <w:rsid w:val="00AE0B37"/>
    <w:rsid w:val="00B412F2"/>
    <w:rsid w:val="00B81D48"/>
    <w:rsid w:val="00B9170C"/>
    <w:rsid w:val="00B96AF0"/>
    <w:rsid w:val="00BE681D"/>
    <w:rsid w:val="00BF7E6D"/>
    <w:rsid w:val="00C15000"/>
    <w:rsid w:val="00C249D1"/>
    <w:rsid w:val="00D14E67"/>
    <w:rsid w:val="00D76083"/>
    <w:rsid w:val="00D86A7B"/>
    <w:rsid w:val="00DA08A1"/>
    <w:rsid w:val="00DB6DB4"/>
    <w:rsid w:val="00DB748A"/>
    <w:rsid w:val="00E22617"/>
    <w:rsid w:val="00E22BC7"/>
    <w:rsid w:val="00E2406F"/>
    <w:rsid w:val="00E24DDA"/>
    <w:rsid w:val="00E44754"/>
    <w:rsid w:val="00E71C20"/>
    <w:rsid w:val="00EA77EB"/>
    <w:rsid w:val="00EC618C"/>
    <w:rsid w:val="00EC730F"/>
    <w:rsid w:val="00F10C3E"/>
    <w:rsid w:val="00F11E60"/>
    <w:rsid w:val="00F41755"/>
    <w:rsid w:val="00F900A4"/>
    <w:rsid w:val="00FC3C4A"/>
    <w:rsid w:val="00FD765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Web 3"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C76"/>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004501"/>
    <w:pPr>
      <w:ind w:left="720"/>
      <w:contextualSpacing/>
    </w:pPr>
  </w:style>
  <w:style w:type="character" w:styleId="CommentReference">
    <w:name w:val="annotation reference"/>
    <w:basedOn w:val="DefaultParagraphFont"/>
    <w:uiPriority w:val="99"/>
    <w:semiHidden/>
    <w:rsid w:val="00855CA1"/>
    <w:rPr>
      <w:rFonts w:cs="Times New Roman"/>
      <w:sz w:val="16"/>
    </w:rPr>
  </w:style>
  <w:style w:type="paragraph" w:styleId="CommentText">
    <w:name w:val="annotation text"/>
    <w:basedOn w:val="Normal"/>
    <w:link w:val="CommentTextChar"/>
    <w:uiPriority w:val="99"/>
    <w:semiHidden/>
    <w:rsid w:val="00855CA1"/>
    <w:rPr>
      <w:sz w:val="20"/>
      <w:szCs w:val="20"/>
    </w:rPr>
  </w:style>
  <w:style w:type="character" w:customStyle="1" w:styleId="CommentTextChar">
    <w:name w:val="Comment Text Char"/>
    <w:basedOn w:val="DefaultParagraphFont"/>
    <w:link w:val="CommentText"/>
    <w:uiPriority w:val="99"/>
    <w:semiHidden/>
    <w:locked/>
    <w:rsid w:val="000716B8"/>
    <w:rPr>
      <w:rFonts w:cs="Times New Roman"/>
      <w:sz w:val="20"/>
      <w:lang w:eastAsia="en-US"/>
    </w:rPr>
  </w:style>
  <w:style w:type="paragraph" w:styleId="CommentSubject">
    <w:name w:val="annotation subject"/>
    <w:basedOn w:val="CommentText"/>
    <w:next w:val="CommentText"/>
    <w:link w:val="CommentSubjectChar"/>
    <w:uiPriority w:val="99"/>
    <w:semiHidden/>
    <w:rsid w:val="00855CA1"/>
    <w:rPr>
      <w:b/>
      <w:bCs/>
    </w:rPr>
  </w:style>
  <w:style w:type="character" w:customStyle="1" w:styleId="CommentSubjectChar">
    <w:name w:val="Comment Subject Char"/>
    <w:basedOn w:val="CommentTextChar"/>
    <w:link w:val="CommentSubject"/>
    <w:uiPriority w:val="99"/>
    <w:semiHidden/>
    <w:locked/>
    <w:rsid w:val="000716B8"/>
    <w:rPr>
      <w:b/>
    </w:rPr>
  </w:style>
  <w:style w:type="paragraph" w:styleId="BalloonText">
    <w:name w:val="Balloon Text"/>
    <w:basedOn w:val="Normal"/>
    <w:link w:val="BalloonTextChar"/>
    <w:uiPriority w:val="99"/>
    <w:semiHidden/>
    <w:rsid w:val="00855CA1"/>
    <w:rPr>
      <w:rFonts w:ascii="Times New Roman" w:hAnsi="Times New Roman"/>
      <w:sz w:val="2"/>
      <w:szCs w:val="20"/>
    </w:rPr>
  </w:style>
  <w:style w:type="character" w:customStyle="1" w:styleId="BalloonTextChar">
    <w:name w:val="Balloon Text Char"/>
    <w:basedOn w:val="DefaultParagraphFont"/>
    <w:link w:val="BalloonText"/>
    <w:uiPriority w:val="99"/>
    <w:semiHidden/>
    <w:locked/>
    <w:rsid w:val="000716B8"/>
    <w:rPr>
      <w:rFonts w:ascii="Times New Roman" w:hAnsi="Times New Roman" w:cs="Times New Roman"/>
      <w:sz w:val="2"/>
      <w:lang w:eastAsia="en-US"/>
    </w:rPr>
  </w:style>
  <w:style w:type="character" w:customStyle="1" w:styleId="Nagwek36">
    <w:name w:val="Nagłówek #3 (6)_"/>
    <w:link w:val="Nagwek360"/>
    <w:uiPriority w:val="99"/>
    <w:locked/>
    <w:rsid w:val="00EC618C"/>
    <w:rPr>
      <w:rFonts w:ascii="Arial" w:hAnsi="Arial"/>
      <w:b/>
      <w:sz w:val="19"/>
    </w:rPr>
  </w:style>
  <w:style w:type="character" w:customStyle="1" w:styleId="Teksttreci">
    <w:name w:val="Tekst treści_"/>
    <w:link w:val="Teksttreci0"/>
    <w:uiPriority w:val="99"/>
    <w:locked/>
    <w:rsid w:val="00EC618C"/>
    <w:rPr>
      <w:rFonts w:ascii="Arial" w:hAnsi="Arial"/>
      <w:sz w:val="19"/>
    </w:rPr>
  </w:style>
  <w:style w:type="character" w:customStyle="1" w:styleId="TeksttreciPogrubienie">
    <w:name w:val="Tekst treści + Pogrubienie"/>
    <w:uiPriority w:val="99"/>
    <w:rsid w:val="00EC618C"/>
    <w:rPr>
      <w:rFonts w:ascii="Arial" w:hAnsi="Arial"/>
      <w:b/>
      <w:sz w:val="19"/>
    </w:rPr>
  </w:style>
  <w:style w:type="character" w:customStyle="1" w:styleId="Nagwek27">
    <w:name w:val="Nagłówek #2 (7)_"/>
    <w:link w:val="Nagwek270"/>
    <w:uiPriority w:val="99"/>
    <w:locked/>
    <w:rsid w:val="00EC618C"/>
    <w:rPr>
      <w:rFonts w:ascii="MS Mincho" w:eastAsia="MS Mincho"/>
      <w:b/>
      <w:spacing w:val="-10"/>
      <w:sz w:val="22"/>
    </w:rPr>
  </w:style>
  <w:style w:type="character" w:customStyle="1" w:styleId="Nagwek22">
    <w:name w:val="Nagłówek #2 (2)_"/>
    <w:link w:val="Nagwek220"/>
    <w:uiPriority w:val="99"/>
    <w:locked/>
    <w:rsid w:val="00EC618C"/>
    <w:rPr>
      <w:rFonts w:ascii="MS Mincho" w:eastAsia="MS Mincho"/>
      <w:b/>
      <w:spacing w:val="-10"/>
      <w:sz w:val="22"/>
    </w:rPr>
  </w:style>
  <w:style w:type="character" w:customStyle="1" w:styleId="Nagwek22Bezpogrubienia">
    <w:name w:val="Nagłówek #2 (2) + Bez pogrubienia"/>
    <w:basedOn w:val="Nagwek22"/>
    <w:uiPriority w:val="99"/>
    <w:rsid w:val="00EC618C"/>
    <w:rPr>
      <w:rFonts w:cs="Times New Roman"/>
      <w:bCs/>
      <w:szCs w:val="22"/>
      <w:lang w:bidi="ar-SA"/>
    </w:rPr>
  </w:style>
  <w:style w:type="character" w:customStyle="1" w:styleId="Nagwek28">
    <w:name w:val="Nagłówek #2 (8)_"/>
    <w:link w:val="Nagwek280"/>
    <w:uiPriority w:val="99"/>
    <w:locked/>
    <w:rsid w:val="00EC618C"/>
    <w:rPr>
      <w:rFonts w:ascii="Arial" w:hAnsi="Arial"/>
      <w:b/>
      <w:sz w:val="19"/>
    </w:rPr>
  </w:style>
  <w:style w:type="character" w:customStyle="1" w:styleId="Teksttreci2">
    <w:name w:val="Tekst treści (2)_"/>
    <w:link w:val="Teksttreci20"/>
    <w:uiPriority w:val="99"/>
    <w:locked/>
    <w:rsid w:val="00EC618C"/>
    <w:rPr>
      <w:rFonts w:ascii="Arial" w:hAnsi="Arial"/>
      <w:sz w:val="18"/>
    </w:rPr>
  </w:style>
  <w:style w:type="character" w:customStyle="1" w:styleId="Teksttreci2Odstpy0pt">
    <w:name w:val="Tekst treści (2) + Odstępy 0 pt"/>
    <w:uiPriority w:val="99"/>
    <w:rsid w:val="00EC618C"/>
    <w:rPr>
      <w:rFonts w:ascii="Arial" w:hAnsi="Arial"/>
      <w:spacing w:val="10"/>
      <w:sz w:val="18"/>
    </w:rPr>
  </w:style>
  <w:style w:type="character" w:customStyle="1" w:styleId="Teksttreci2Odstpy0pt1">
    <w:name w:val="Tekst treści (2) + Odstępy 0 pt1"/>
    <w:uiPriority w:val="99"/>
    <w:rsid w:val="00EC618C"/>
    <w:rPr>
      <w:rFonts w:ascii="Arial" w:hAnsi="Arial"/>
      <w:spacing w:val="10"/>
      <w:sz w:val="18"/>
    </w:rPr>
  </w:style>
  <w:style w:type="character" w:customStyle="1" w:styleId="Teksttreci13Bezkursywy">
    <w:name w:val="Tekst treści (13) + Bez kursywy"/>
    <w:uiPriority w:val="99"/>
    <w:rsid w:val="00EC618C"/>
    <w:rPr>
      <w:rFonts w:ascii="Arial" w:hAnsi="Arial"/>
      <w:i/>
      <w:spacing w:val="0"/>
      <w:sz w:val="19"/>
    </w:rPr>
  </w:style>
  <w:style w:type="paragraph" w:customStyle="1" w:styleId="Nagwek360">
    <w:name w:val="Nagłówek #3 (6)"/>
    <w:basedOn w:val="Normal"/>
    <w:link w:val="Nagwek36"/>
    <w:uiPriority w:val="99"/>
    <w:rsid w:val="00EC618C"/>
    <w:pPr>
      <w:shd w:val="clear" w:color="auto" w:fill="FFFFFF"/>
      <w:spacing w:after="600" w:line="240" w:lineRule="atLeast"/>
      <w:outlineLvl w:val="2"/>
    </w:pPr>
    <w:rPr>
      <w:rFonts w:ascii="Arial" w:hAnsi="Arial"/>
      <w:b/>
      <w:sz w:val="19"/>
      <w:szCs w:val="20"/>
      <w:lang w:eastAsia="pl-PL"/>
    </w:rPr>
  </w:style>
  <w:style w:type="paragraph" w:customStyle="1" w:styleId="Teksttreci0">
    <w:name w:val="Tekst treści"/>
    <w:basedOn w:val="Normal"/>
    <w:link w:val="Teksttreci"/>
    <w:uiPriority w:val="99"/>
    <w:rsid w:val="00EC618C"/>
    <w:pPr>
      <w:shd w:val="clear" w:color="auto" w:fill="FFFFFF"/>
      <w:spacing w:before="600" w:after="0" w:line="240" w:lineRule="atLeast"/>
      <w:ind w:hanging="400"/>
    </w:pPr>
    <w:rPr>
      <w:rFonts w:ascii="Arial" w:hAnsi="Arial"/>
      <w:sz w:val="19"/>
      <w:szCs w:val="20"/>
      <w:lang w:eastAsia="pl-PL"/>
    </w:rPr>
  </w:style>
  <w:style w:type="paragraph" w:customStyle="1" w:styleId="Nagwek270">
    <w:name w:val="Nagłówek #2 (7)"/>
    <w:basedOn w:val="Normal"/>
    <w:link w:val="Nagwek27"/>
    <w:uiPriority w:val="99"/>
    <w:rsid w:val="00EC618C"/>
    <w:pPr>
      <w:shd w:val="clear" w:color="auto" w:fill="FFFFFF"/>
      <w:spacing w:before="120" w:after="0" w:line="263" w:lineRule="exact"/>
      <w:outlineLvl w:val="1"/>
    </w:pPr>
    <w:rPr>
      <w:rFonts w:ascii="MS Mincho" w:eastAsia="MS Mincho"/>
      <w:b/>
      <w:spacing w:val="-10"/>
      <w:szCs w:val="20"/>
      <w:lang w:eastAsia="pl-PL"/>
    </w:rPr>
  </w:style>
  <w:style w:type="paragraph" w:customStyle="1" w:styleId="Nagwek220">
    <w:name w:val="Nagłówek #2 (2)"/>
    <w:basedOn w:val="Normal"/>
    <w:link w:val="Nagwek22"/>
    <w:uiPriority w:val="99"/>
    <w:rsid w:val="00EC618C"/>
    <w:pPr>
      <w:shd w:val="clear" w:color="auto" w:fill="FFFFFF"/>
      <w:spacing w:before="120" w:after="0" w:line="263" w:lineRule="exact"/>
      <w:outlineLvl w:val="1"/>
    </w:pPr>
    <w:rPr>
      <w:rFonts w:ascii="MS Mincho" w:eastAsia="MS Mincho"/>
      <w:b/>
      <w:spacing w:val="-10"/>
      <w:szCs w:val="20"/>
      <w:lang w:eastAsia="pl-PL"/>
    </w:rPr>
  </w:style>
  <w:style w:type="paragraph" w:customStyle="1" w:styleId="Nagwek280">
    <w:name w:val="Nagłówek #2 (8)"/>
    <w:basedOn w:val="Normal"/>
    <w:link w:val="Nagwek28"/>
    <w:uiPriority w:val="99"/>
    <w:rsid w:val="00EC618C"/>
    <w:pPr>
      <w:shd w:val="clear" w:color="auto" w:fill="FFFFFF"/>
      <w:spacing w:before="240" w:after="0" w:line="266" w:lineRule="exact"/>
      <w:outlineLvl w:val="1"/>
    </w:pPr>
    <w:rPr>
      <w:rFonts w:ascii="Arial" w:hAnsi="Arial"/>
      <w:b/>
      <w:sz w:val="19"/>
      <w:szCs w:val="20"/>
      <w:lang w:eastAsia="pl-PL"/>
    </w:rPr>
  </w:style>
  <w:style w:type="paragraph" w:customStyle="1" w:styleId="Teksttreci20">
    <w:name w:val="Tekst treści (2)"/>
    <w:basedOn w:val="Normal"/>
    <w:link w:val="Teksttreci2"/>
    <w:uiPriority w:val="99"/>
    <w:rsid w:val="00EC618C"/>
    <w:pPr>
      <w:shd w:val="clear" w:color="auto" w:fill="FFFFFF"/>
      <w:spacing w:after="0" w:line="266" w:lineRule="exact"/>
      <w:jc w:val="both"/>
    </w:pPr>
    <w:rPr>
      <w:rFonts w:ascii="Arial" w:hAnsi="Arial"/>
      <w:sz w:val="18"/>
      <w:szCs w:val="20"/>
      <w:lang w:eastAsia="pl-PL"/>
    </w:rPr>
  </w:style>
  <w:style w:type="character" w:styleId="Hyperlink">
    <w:name w:val="Hyperlink"/>
    <w:basedOn w:val="DefaultParagraphFont"/>
    <w:uiPriority w:val="99"/>
    <w:rsid w:val="00FC3C4A"/>
    <w:rPr>
      <w:rFonts w:cs="Times New Roman"/>
      <w:color w:val="0000FF"/>
      <w:u w:val="single"/>
    </w:rPr>
  </w:style>
  <w:style w:type="paragraph" w:customStyle="1" w:styleId="Standard">
    <w:name w:val="Standard"/>
    <w:uiPriority w:val="99"/>
    <w:rsid w:val="00354A12"/>
    <w:pPr>
      <w:widowControl w:val="0"/>
      <w:suppressAutoHyphens/>
      <w:autoSpaceDN w:val="0"/>
      <w:textAlignment w:val="baseline"/>
    </w:pPr>
    <w:rPr>
      <w:rFonts w:ascii="Times New Roman" w:hAnsi="Times New Roman" w:cs="Mangal"/>
      <w:kern w:val="3"/>
      <w:sz w:val="24"/>
      <w:szCs w:val="24"/>
      <w:lang w:eastAsia="zh-CN" w:bidi="hi-IN"/>
    </w:rPr>
  </w:style>
  <w:style w:type="paragraph" w:styleId="BodyText">
    <w:name w:val="Body Text"/>
    <w:basedOn w:val="Normal"/>
    <w:link w:val="BodyTextChar"/>
    <w:uiPriority w:val="99"/>
    <w:rsid w:val="003976C2"/>
    <w:pPr>
      <w:autoSpaceDE w:val="0"/>
      <w:autoSpaceDN w:val="0"/>
      <w:spacing w:after="120" w:line="240" w:lineRule="auto"/>
    </w:pPr>
    <w:rPr>
      <w:rFonts w:ascii="Times New Roman" w:hAnsi="Times New Roman"/>
      <w:sz w:val="24"/>
      <w:szCs w:val="19"/>
      <w:lang w:eastAsia="pl-PL"/>
    </w:rPr>
  </w:style>
  <w:style w:type="character" w:customStyle="1" w:styleId="BodyTextChar">
    <w:name w:val="Body Text Char"/>
    <w:basedOn w:val="DefaultParagraphFont"/>
    <w:link w:val="BodyText"/>
    <w:uiPriority w:val="99"/>
    <w:semiHidden/>
    <w:locked/>
    <w:rsid w:val="00F10C3E"/>
    <w:rPr>
      <w:rFonts w:cs="Times New Roman"/>
      <w:lang w:eastAsia="en-US"/>
    </w:rPr>
  </w:style>
  <w:style w:type="paragraph" w:styleId="BodyTextIndent">
    <w:name w:val="Body Text Indent"/>
    <w:basedOn w:val="Normal"/>
    <w:link w:val="BodyTextIndentChar"/>
    <w:uiPriority w:val="99"/>
    <w:rsid w:val="00307A96"/>
    <w:pPr>
      <w:spacing w:after="120"/>
      <w:ind w:left="283"/>
    </w:pPr>
  </w:style>
  <w:style w:type="character" w:customStyle="1" w:styleId="BodyTextIndentChar">
    <w:name w:val="Body Text Indent Char"/>
    <w:basedOn w:val="DefaultParagraphFont"/>
    <w:link w:val="BodyTextIndent"/>
    <w:uiPriority w:val="99"/>
    <w:semiHidden/>
    <w:locked/>
    <w:rsid w:val="00F10C3E"/>
    <w:rPr>
      <w:rFonts w:cs="Times New Roman"/>
      <w:lang w:eastAsia="en-US"/>
    </w:rPr>
  </w:style>
  <w:style w:type="paragraph" w:styleId="EndnoteText">
    <w:name w:val="endnote text"/>
    <w:basedOn w:val="Normal"/>
    <w:link w:val="EndnoteTextChar"/>
    <w:uiPriority w:val="99"/>
    <w:semiHidden/>
    <w:rsid w:val="00307A96"/>
    <w:rPr>
      <w:sz w:val="20"/>
      <w:szCs w:val="20"/>
    </w:rPr>
  </w:style>
  <w:style w:type="character" w:customStyle="1" w:styleId="EndnoteTextChar">
    <w:name w:val="Endnote Text Char"/>
    <w:basedOn w:val="DefaultParagraphFont"/>
    <w:link w:val="EndnoteText"/>
    <w:uiPriority w:val="99"/>
    <w:semiHidden/>
    <w:locked/>
    <w:rsid w:val="00F10C3E"/>
    <w:rPr>
      <w:rFonts w:cs="Times New Roman"/>
      <w:sz w:val="20"/>
      <w:szCs w:val="20"/>
      <w:lang w:eastAsia="en-US"/>
    </w:rPr>
  </w:style>
  <w:style w:type="character" w:styleId="EndnoteReference">
    <w:name w:val="endnote reference"/>
    <w:basedOn w:val="DefaultParagraphFont"/>
    <w:uiPriority w:val="99"/>
    <w:semiHidden/>
    <w:rsid w:val="00307A96"/>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861619987">
      <w:marLeft w:val="0"/>
      <w:marRight w:val="0"/>
      <w:marTop w:val="0"/>
      <w:marBottom w:val="0"/>
      <w:divBdr>
        <w:top w:val="none" w:sz="0" w:space="0" w:color="auto"/>
        <w:left w:val="none" w:sz="0" w:space="0" w:color="auto"/>
        <w:bottom w:val="none" w:sz="0" w:space="0" w:color="auto"/>
        <w:right w:val="none" w:sz="0" w:space="0" w:color="auto"/>
      </w:divBdr>
    </w:div>
    <w:div w:id="1861619988">
      <w:marLeft w:val="0"/>
      <w:marRight w:val="0"/>
      <w:marTop w:val="0"/>
      <w:marBottom w:val="0"/>
      <w:divBdr>
        <w:top w:val="none" w:sz="0" w:space="0" w:color="auto"/>
        <w:left w:val="none" w:sz="0" w:space="0" w:color="auto"/>
        <w:bottom w:val="none" w:sz="0" w:space="0" w:color="auto"/>
        <w:right w:val="none" w:sz="0" w:space="0" w:color="auto"/>
      </w:divBdr>
    </w:div>
    <w:div w:id="18616199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uletyn.abip.pl/zozwloszczowa/" TargetMode="External"/><Relationship Id="rId3" Type="http://schemas.openxmlformats.org/officeDocument/2006/relationships/settings" Target="settings.xml"/><Relationship Id="rId7" Type="http://schemas.openxmlformats.org/officeDocument/2006/relationships/hyperlink" Target="http://www.biuletyn.abip.pl/zozwloszczow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iuletyn.abip.pl/zozwloszczo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48</TotalTime>
  <Pages>17</Pages>
  <Words>4738</Words>
  <Characters>28429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Dyrektor </dc:title>
  <dc:subject/>
  <dc:creator>Bartłomiej Marek</dc:creator>
  <cp:keywords/>
  <dc:description/>
  <cp:lastModifiedBy>PRACA</cp:lastModifiedBy>
  <cp:revision>3</cp:revision>
  <cp:lastPrinted>2016-04-11T11:19:00Z</cp:lastPrinted>
  <dcterms:created xsi:type="dcterms:W3CDTF">2016-04-11T10:20:00Z</dcterms:created>
  <dcterms:modified xsi:type="dcterms:W3CDTF">2016-04-11T11:30:00Z</dcterms:modified>
</cp:coreProperties>
</file>