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4B9" w:rsidRPr="00CE3FE2" w:rsidRDefault="002704B9" w:rsidP="00BF5D9D">
      <w:pPr>
        <w:jc w:val="right"/>
        <w:rPr>
          <w:rFonts w:ascii="Times New Roman" w:hAnsi="Times New Roman" w:cs="Times New Roman"/>
        </w:rPr>
      </w:pPr>
    </w:p>
    <w:p w:rsidR="002704B9" w:rsidRPr="00CE3FE2" w:rsidRDefault="002704B9" w:rsidP="00BF5D9D">
      <w:pPr>
        <w:jc w:val="right"/>
        <w:rPr>
          <w:rFonts w:ascii="Times New Roman" w:hAnsi="Times New Roman" w:cs="Times New Roman"/>
        </w:rPr>
      </w:pPr>
    </w:p>
    <w:p w:rsidR="002704B9" w:rsidRPr="00CE3FE2" w:rsidRDefault="002704B9" w:rsidP="00BF5D9D">
      <w:pPr>
        <w:jc w:val="right"/>
        <w:rPr>
          <w:rFonts w:ascii="Times New Roman" w:hAnsi="Times New Roman" w:cs="Times New Roman"/>
        </w:rPr>
      </w:pPr>
      <w:r w:rsidRPr="00CE3FE2">
        <w:rPr>
          <w:rFonts w:ascii="Times New Roman" w:hAnsi="Times New Roman" w:cs="Times New Roman"/>
        </w:rPr>
        <w:t xml:space="preserve">   Włoszczowa </w:t>
      </w:r>
      <w:r>
        <w:rPr>
          <w:rFonts w:ascii="Times New Roman" w:hAnsi="Times New Roman" w:cs="Times New Roman"/>
        </w:rPr>
        <w:t>2015-03-25</w:t>
      </w:r>
    </w:p>
    <w:p w:rsidR="002704B9" w:rsidRPr="00CE3FE2" w:rsidRDefault="002704B9" w:rsidP="00BF5D9D">
      <w:pPr>
        <w:rPr>
          <w:rFonts w:ascii="Times New Roman" w:hAnsi="Times New Roman" w:cs="Times New Roman"/>
        </w:rPr>
      </w:pPr>
    </w:p>
    <w:p w:rsidR="002704B9" w:rsidRPr="00D5727A" w:rsidRDefault="002704B9" w:rsidP="00BF5D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D.O.A.T.: 23/03/2015</w:t>
      </w:r>
    </w:p>
    <w:p w:rsidR="002704B9" w:rsidRDefault="002704B9" w:rsidP="00BF5D9D">
      <w:pPr>
        <w:rPr>
          <w:rFonts w:ascii="Times New Roman" w:hAnsi="Times New Roman" w:cs="Times New Roman"/>
        </w:rPr>
      </w:pPr>
    </w:p>
    <w:p w:rsidR="002704B9" w:rsidRPr="00D5727A" w:rsidRDefault="002704B9" w:rsidP="00BF5D9D">
      <w:pPr>
        <w:rPr>
          <w:rFonts w:ascii="Times New Roman" w:hAnsi="Times New Roman" w:cs="Times New Roman"/>
        </w:rPr>
      </w:pPr>
    </w:p>
    <w:p w:rsidR="002704B9" w:rsidRPr="00CE3FE2" w:rsidRDefault="002704B9" w:rsidP="0003568B">
      <w:pPr>
        <w:rPr>
          <w:rFonts w:ascii="Times New Roman" w:hAnsi="Times New Roman" w:cs="Times New Roman"/>
          <w:b/>
        </w:rPr>
      </w:pPr>
    </w:p>
    <w:p w:rsidR="002704B9" w:rsidRPr="00CE3FE2" w:rsidRDefault="002704B9" w:rsidP="00BF5D9D">
      <w:pPr>
        <w:ind w:left="1080" w:hanging="1080"/>
        <w:rPr>
          <w:rFonts w:ascii="Times New Roman" w:hAnsi="Times New Roman" w:cs="Times New Roman"/>
          <w:b/>
          <w:u w:val="single"/>
        </w:rPr>
      </w:pPr>
      <w:r w:rsidRPr="00CE3FE2">
        <w:rPr>
          <w:rFonts w:ascii="Times New Roman" w:hAnsi="Times New Roman" w:cs="Times New Roman"/>
          <w:b/>
        </w:rPr>
        <w:t xml:space="preserve">Dotyczy:  </w:t>
      </w:r>
      <w:r w:rsidRPr="00CE3FE2">
        <w:rPr>
          <w:rFonts w:ascii="Times New Roman" w:hAnsi="Times New Roman" w:cs="Times New Roman"/>
          <w:b/>
          <w:u w:val="single"/>
        </w:rPr>
        <w:t>Przetargu nieograniczonego na dostawę leków dla Apteki Szpitalnej w Zespole Opieki Zdrowotnej we Włoszczowie   Zn</w:t>
      </w:r>
      <w:r>
        <w:rPr>
          <w:rFonts w:ascii="Times New Roman" w:hAnsi="Times New Roman" w:cs="Times New Roman"/>
          <w:b/>
          <w:u w:val="single"/>
        </w:rPr>
        <w:t>ak sprawy: 05/03/2015</w:t>
      </w:r>
    </w:p>
    <w:p w:rsidR="002704B9" w:rsidRDefault="002704B9" w:rsidP="00F533F5">
      <w:pPr>
        <w:pStyle w:val="msonormalcxsppierwsze"/>
        <w:jc w:val="both"/>
        <w:rPr>
          <w:b/>
          <w:u w:val="single"/>
        </w:rPr>
      </w:pPr>
    </w:p>
    <w:p w:rsidR="002704B9" w:rsidRDefault="002704B9" w:rsidP="000D7B5E">
      <w:pPr>
        <w:pStyle w:val="msonormalcxsppierwsze"/>
        <w:spacing w:before="0" w:beforeAutospacing="0" w:after="0" w:afterAutospacing="0"/>
        <w:jc w:val="both"/>
        <w:rPr>
          <w:b/>
          <w:u w:val="single"/>
        </w:rPr>
      </w:pPr>
      <w:r w:rsidRPr="00CE3FE2">
        <w:rPr>
          <w:b/>
          <w:u w:val="single"/>
        </w:rPr>
        <w:t>Pytanie 1</w:t>
      </w:r>
    </w:p>
    <w:p w:rsidR="002704B9" w:rsidRPr="00A55957" w:rsidRDefault="002704B9" w:rsidP="00A55957">
      <w:pPr>
        <w:shd w:val="clear" w:color="auto" w:fill="FFFFFF"/>
        <w:rPr>
          <w:rFonts w:ascii="Times New Roman" w:hAnsi="Times New Roman" w:cs="Times New Roman"/>
          <w:color w:val="222222"/>
          <w:lang w:eastAsia="en-US"/>
        </w:rPr>
      </w:pPr>
      <w:r w:rsidRPr="00A55957">
        <w:rPr>
          <w:rFonts w:ascii="Times New Roman" w:hAnsi="Times New Roman" w:cs="Times New Roman"/>
          <w:color w:val="222222"/>
          <w:lang w:eastAsia="en-US"/>
        </w:rPr>
        <w:t xml:space="preserve">W załączniku nr 6 do siwz – „Istotne postanowienia umowy”, Zamawiający w § 6 ust. 6 lit. C wskazał:  </w:t>
      </w:r>
      <w:r w:rsidRPr="00A55957">
        <w:rPr>
          <w:rFonts w:ascii="Times New Roman" w:hAnsi="Times New Roman" w:cs="Times New Roman"/>
          <w:color w:val="222222"/>
          <w:lang w:eastAsia="en-US"/>
        </w:rPr>
        <w:br/>
        <w:t>„Wykonawca zobowiązuje się do przekazania Zamawiającemu wraz z dwoma egzemplarzami wystawionej faktury specyfikacji dostawy, oraz przesłania tej specyfikacji w formie elektronicznej w standardzie DATAFARM” na adres mailowy apteka@zozwloszczowa.pl .Specyfikacja winna zawierać następujące dane : nazwę kontrahenta, nazwę odbiorcy, nr faktury, NIP Zamawiającego i Wykonawcy, nazwę produktu, ilość sprzedaną, cenę netto, stawkę VAT, symbol SWW, serię i datę ważności leków.”</w:t>
      </w:r>
    </w:p>
    <w:p w:rsidR="002704B9" w:rsidRPr="00A55957" w:rsidRDefault="002704B9" w:rsidP="00A55957">
      <w:pPr>
        <w:shd w:val="clear" w:color="auto" w:fill="FFFFFF"/>
        <w:rPr>
          <w:rFonts w:ascii="Times New Roman" w:hAnsi="Times New Roman" w:cs="Times New Roman"/>
          <w:color w:val="222222"/>
          <w:lang w:eastAsia="en-US"/>
        </w:rPr>
      </w:pPr>
      <w:r w:rsidRPr="00A55957">
        <w:rPr>
          <w:rFonts w:ascii="Times New Roman" w:hAnsi="Times New Roman" w:cs="Times New Roman"/>
          <w:color w:val="222222"/>
          <w:lang w:eastAsia="en-US"/>
        </w:rPr>
        <w:t>Wymóg Zamawiającego jest bezprawny, gdyż narzuca wykonawcy, którego oferta zostanie wybrana zakup konkretnego oprogramowania, konkretnej firmy (DATAFARM) co wiąże się z dodatkowymi kosztami.  Wystawienie faktury jest czynnością techniczną, która prowadzi do zapłaty wykonawcy wynagrodzenia za należycie wykonany przedmiot zamówienia. Zamawiający nie może odmówić zapłaty z tego tylko powodu, że wykonawca wystawił fakturę w inny (technicznie) sposób niż sobie tego zamawiający życzył. Wnosimy zatem o usunięcie tego zapisu bądź o takie jego zmodyfikowanie, które dopuści wystawienie faktury elektronicznej również w innym formacie. Wymóg zastosowania konkretnego programu do wystawiania faktury </w:t>
      </w:r>
      <w:r w:rsidRPr="00D41082">
        <w:rPr>
          <w:rFonts w:ascii="Times New Roman" w:hAnsi="Times New Roman" w:cs="Times New Roman"/>
          <w:color w:val="222222"/>
          <w:lang w:eastAsia="en-US"/>
        </w:rPr>
        <w:t xml:space="preserve">nie jest w żaden sposób związany </w:t>
      </w:r>
      <w:r w:rsidRPr="00D41082">
        <w:rPr>
          <w:rFonts w:ascii="Times New Roman" w:hAnsi="Times New Roman" w:cs="Times New Roman"/>
          <w:color w:val="222222"/>
          <w:lang w:eastAsia="en-US"/>
        </w:rPr>
        <w:br/>
        <w:t>z przedmiotem zamówienia a także narusza zasadę uczciwej konkurencji</w:t>
      </w:r>
      <w:r w:rsidRPr="00A55957">
        <w:rPr>
          <w:rFonts w:ascii="Times New Roman" w:hAnsi="Times New Roman" w:cs="Times New Roman"/>
          <w:color w:val="222222"/>
          <w:lang w:eastAsia="en-US"/>
        </w:rPr>
        <w:t> z art. 7 Pzp gdyż po pierwsze, faworyzuje wykonawców, którzy takie oprogramowanie posiadają, a po drugie, zaburza konkurencję na rynku oprogramowania. </w:t>
      </w:r>
    </w:p>
    <w:p w:rsidR="002704B9" w:rsidRDefault="002704B9" w:rsidP="000D7B5E">
      <w:pPr>
        <w:pStyle w:val="msonormalcxsppierwsze"/>
        <w:spacing w:before="0" w:beforeAutospacing="0" w:after="0" w:afterAutospacing="0"/>
        <w:jc w:val="both"/>
        <w:rPr>
          <w:b/>
          <w:bCs/>
          <w:snapToGrid w:val="0"/>
          <w:u w:val="single"/>
          <w:lang w:val="sl-SI"/>
        </w:rPr>
      </w:pPr>
      <w:r w:rsidRPr="00CE3FE2">
        <w:rPr>
          <w:b/>
          <w:bCs/>
          <w:snapToGrid w:val="0"/>
          <w:u w:val="single"/>
          <w:lang w:val="sl-SI"/>
        </w:rPr>
        <w:t>Odpowiedź</w:t>
      </w:r>
    </w:p>
    <w:p w:rsidR="002704B9" w:rsidRPr="00E23BD4" w:rsidRDefault="002704B9" w:rsidP="000D7B5E">
      <w:pPr>
        <w:pStyle w:val="msonormalcxsppierwsze"/>
        <w:spacing w:before="0" w:beforeAutospacing="0" w:after="0" w:afterAutospacing="0"/>
        <w:jc w:val="both"/>
        <w:rPr>
          <w:b/>
          <w:bCs/>
          <w:snapToGrid w:val="0"/>
          <w:u w:val="single"/>
          <w:lang w:val="sl-SI"/>
        </w:rPr>
      </w:pPr>
      <w:r>
        <w:rPr>
          <w:bCs/>
          <w:snapToGrid w:val="0"/>
          <w:lang w:val="sl-SI"/>
        </w:rPr>
        <w:t>Zgodnie z SIWZ.</w:t>
      </w:r>
    </w:p>
    <w:p w:rsidR="002704B9" w:rsidRDefault="002704B9" w:rsidP="005B3023">
      <w:pPr>
        <w:jc w:val="both"/>
        <w:rPr>
          <w:rFonts w:ascii="Times New Roman" w:hAnsi="Times New Roman" w:cs="Times New Roman"/>
        </w:rPr>
      </w:pPr>
    </w:p>
    <w:p w:rsidR="002704B9" w:rsidRDefault="002704B9" w:rsidP="005B3023">
      <w:pPr>
        <w:jc w:val="both"/>
        <w:rPr>
          <w:rFonts w:ascii="Times New Roman" w:hAnsi="Times New Roman" w:cs="Times New Roman"/>
        </w:rPr>
      </w:pPr>
    </w:p>
    <w:p w:rsidR="002704B9" w:rsidRDefault="002704B9" w:rsidP="005B3023">
      <w:pPr>
        <w:jc w:val="both"/>
        <w:rPr>
          <w:rFonts w:ascii="Times New Roman" w:hAnsi="Times New Roman" w:cs="Times New Roman"/>
        </w:rPr>
      </w:pPr>
    </w:p>
    <w:p w:rsidR="002704B9" w:rsidRPr="00BE79EF" w:rsidRDefault="002704B9" w:rsidP="005B3023">
      <w:pPr>
        <w:jc w:val="both"/>
        <w:rPr>
          <w:rFonts w:ascii="Times New Roman" w:hAnsi="Times New Roman" w:cs="Times New Roman"/>
        </w:rPr>
      </w:pPr>
    </w:p>
    <w:sectPr w:rsidR="002704B9" w:rsidRPr="00BE79EF" w:rsidSect="009E2345">
      <w:headerReference w:type="first" r:id="rId7"/>
      <w:footerReference w:type="first" r:id="rId8"/>
      <w:type w:val="continuous"/>
      <w:pgSz w:w="11906" w:h="16838" w:code="9"/>
      <w:pgMar w:top="1438" w:right="1418" w:bottom="1618" w:left="1418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4B9" w:rsidRDefault="002704B9">
      <w:r>
        <w:separator/>
      </w:r>
    </w:p>
  </w:endnote>
  <w:endnote w:type="continuationSeparator" w:id="0">
    <w:p w:rsidR="002704B9" w:rsidRDefault="00270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ap Symbol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320"/>
      <w:gridCol w:w="7020"/>
    </w:tblGrid>
    <w:tr w:rsidR="002704B9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2704B9" w:rsidRDefault="002704B9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2704B9" w:rsidRDefault="002704B9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(41) 38 83 800;  Fax. (41) 3883 858</w:t>
          </w:r>
        </w:p>
        <w:p w:rsidR="002704B9" w:rsidRDefault="002704B9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 Centrala: (41) 3883 740</w:t>
          </w:r>
        </w:p>
        <w:p w:rsidR="002704B9" w:rsidRPr="000A1CE7" w:rsidRDefault="002704B9" w:rsidP="00A36144">
          <w:pPr>
            <w:rPr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sekretariat@zozwloszczowa.pl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2704B9" w:rsidRPr="00C02A42" w:rsidRDefault="002704B9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hyperlink r:id="rId1" w:history="1">
            <w:r w:rsidRPr="00C02A42">
              <w:rPr>
                <w:rStyle w:val="Hyperlink"/>
                <w:rFonts w:ascii="Tahoma" w:hAnsi="Tahoma" w:cs="Tahoma"/>
                <w:b/>
                <w:color w:val="000000"/>
                <w:sz w:val="16"/>
                <w:u w:val="none"/>
                <w:lang w:val="de-DE"/>
              </w:rPr>
              <w:t>www.zozwloszczowa.pl</w:t>
            </w:r>
          </w:hyperlink>
        </w:p>
        <w:p w:rsidR="002704B9" w:rsidRPr="00C02A42" w:rsidRDefault="002704B9">
          <w:pPr>
            <w:ind w:left="213"/>
            <w:rPr>
              <w:rFonts w:ascii="Tahoma" w:hAnsi="Tahoma" w:cs="Tahoma"/>
              <w:b/>
              <w:color w:val="000000"/>
              <w:sz w:val="16"/>
              <w:lang w:val="de-DE"/>
            </w:rPr>
          </w:pPr>
          <w:r w:rsidRPr="00C02A42">
            <w:rPr>
              <w:rFonts w:ascii="Tahoma" w:hAnsi="Tahoma" w:cs="Tahoma"/>
              <w:b/>
              <w:color w:val="000000"/>
              <w:sz w:val="16"/>
              <w:lang w:val="de-DE"/>
            </w:rPr>
            <w:t xml:space="preserve">BIP: </w:t>
          </w:r>
          <w:hyperlink r:id="rId2" w:history="1">
            <w:r w:rsidRPr="00C02A42">
              <w:rPr>
                <w:rStyle w:val="Hyperlink"/>
                <w:rFonts w:ascii="Tahoma" w:hAnsi="Tahoma" w:cs="Tahoma"/>
                <w:b/>
                <w:color w:val="000000"/>
                <w:sz w:val="16"/>
                <w:u w:val="none"/>
                <w:lang w:val="de-DE"/>
              </w:rPr>
              <w:t>www.biuletyn.abip.pl/zozwloszczowa</w:t>
            </w:r>
          </w:hyperlink>
        </w:p>
        <w:p w:rsidR="002704B9" w:rsidRDefault="002704B9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2704B9" w:rsidRDefault="002704B9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2704B9" w:rsidRDefault="002704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4B9" w:rsidRDefault="002704B9">
      <w:r>
        <w:separator/>
      </w:r>
    </w:p>
  </w:footnote>
  <w:footnote w:type="continuationSeparator" w:id="0">
    <w:p w:rsidR="002704B9" w:rsidRDefault="002704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4B9" w:rsidRDefault="002704B9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14pt;margin-top:14.85pt;width:1in;height:64.15pt;z-index:-251657216" wrapcoords="-225 0 -225 21349 21600 21349 21600 0 -225 0">
          <v:imagedata r:id="rId1" o:title="" cropleft="2561f" cropright="4383f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3pt;margin-top:11.85pt;width:5in;height:66pt;z-index:251658240" filled="f" stroked="f">
          <v:fill opacity=".5"/>
          <v:textbox style="mso-next-textbox:#_x0000_s2050">
            <w:txbxContent>
              <w:p w:rsidR="002704B9" w:rsidRDefault="002704B9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2704B9" w:rsidRDefault="002704B9">
                <w:pPr>
                  <w:pStyle w:val="Subtitle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we Włoszczowie</w:t>
                </w:r>
              </w:p>
              <w:p w:rsidR="002704B9" w:rsidRDefault="002704B9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2704B9" w:rsidRDefault="002704B9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2704B9" w:rsidRDefault="002704B9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72B2"/>
    <w:multiLevelType w:val="hybridMultilevel"/>
    <w:tmpl w:val="8A323C0C"/>
    <w:lvl w:ilvl="0" w:tplc="869EDF4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5B13B6"/>
    <w:multiLevelType w:val="multilevel"/>
    <w:tmpl w:val="B0344B04"/>
    <w:lvl w:ilvl="0">
      <w:start w:val="1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7712577"/>
    <w:multiLevelType w:val="multilevel"/>
    <w:tmpl w:val="EED40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9232A47"/>
    <w:multiLevelType w:val="hybridMultilevel"/>
    <w:tmpl w:val="70B20040"/>
    <w:lvl w:ilvl="0" w:tplc="68E6A5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2A2F1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A756924"/>
    <w:multiLevelType w:val="hybridMultilevel"/>
    <w:tmpl w:val="AFC4771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>
    <w:nsid w:val="137C2465"/>
    <w:multiLevelType w:val="hybridMultilevel"/>
    <w:tmpl w:val="59D83160"/>
    <w:lvl w:ilvl="0" w:tplc="B66E176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1C4A7C59"/>
    <w:multiLevelType w:val="multilevel"/>
    <w:tmpl w:val="4E6868EC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204065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212A0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223759D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24674AD7"/>
    <w:multiLevelType w:val="hybridMultilevel"/>
    <w:tmpl w:val="F7483E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4B20A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25F55451"/>
    <w:multiLevelType w:val="hybridMultilevel"/>
    <w:tmpl w:val="0442BA58"/>
    <w:lvl w:ilvl="0" w:tplc="86889A5A">
      <w:start w:val="7"/>
      <w:numFmt w:val="bullet"/>
      <w:lvlText w:val="•"/>
      <w:lvlJc w:val="left"/>
      <w:pPr>
        <w:ind w:left="2520" w:hanging="360"/>
      </w:pPr>
      <w:rPr>
        <w:rFonts w:ascii="Calibri" w:eastAsia="Times New Roman" w:hAnsi="Calibri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291306AC"/>
    <w:multiLevelType w:val="multilevel"/>
    <w:tmpl w:val="4E12892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2E095E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306E15E7"/>
    <w:multiLevelType w:val="hybridMultilevel"/>
    <w:tmpl w:val="63204D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0766674"/>
    <w:multiLevelType w:val="hybridMultilevel"/>
    <w:tmpl w:val="95542BB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3DC43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3A38234F"/>
    <w:multiLevelType w:val="hybridMultilevel"/>
    <w:tmpl w:val="6E0657D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E297667"/>
    <w:multiLevelType w:val="multilevel"/>
    <w:tmpl w:val="558C5C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FA97769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>
    <w:nsid w:val="50465BA0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>
    <w:nsid w:val="53594B0E"/>
    <w:multiLevelType w:val="hybridMultilevel"/>
    <w:tmpl w:val="F63E65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3A115A8"/>
    <w:multiLevelType w:val="hybridMultilevel"/>
    <w:tmpl w:val="A5C87212"/>
    <w:lvl w:ilvl="0" w:tplc="07349B7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43A0CCF"/>
    <w:multiLevelType w:val="hybridMultilevel"/>
    <w:tmpl w:val="C9869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7D96EB3"/>
    <w:multiLevelType w:val="multilevel"/>
    <w:tmpl w:val="BADC2596"/>
    <w:lvl w:ilvl="0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>
      <w:start w:val="23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8D77CE4"/>
    <w:multiLevelType w:val="multilevel"/>
    <w:tmpl w:val="17BE4DBC"/>
    <w:lvl w:ilvl="0">
      <w:start w:val="2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987"/>
        </w:tabs>
        <w:ind w:left="987" w:hanging="4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cs="Times New Roman"/>
      </w:rPr>
    </w:lvl>
  </w:abstractNum>
  <w:abstractNum w:abstractNumId="28">
    <w:nsid w:val="5ACC033F"/>
    <w:multiLevelType w:val="hybridMultilevel"/>
    <w:tmpl w:val="EE8C139E"/>
    <w:lvl w:ilvl="0" w:tplc="D75C75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5AFD5E77"/>
    <w:multiLevelType w:val="multilevel"/>
    <w:tmpl w:val="A4249D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>
    <w:nsid w:val="63D83332"/>
    <w:multiLevelType w:val="hybridMultilevel"/>
    <w:tmpl w:val="8A4AA0E4"/>
    <w:lvl w:ilvl="0" w:tplc="F7CA9CA8">
      <w:start w:val="1"/>
      <w:numFmt w:val="decimal"/>
      <w:lvlText w:val="%1."/>
      <w:lvlJc w:val="left"/>
      <w:pPr>
        <w:ind w:left="1440" w:hanging="360"/>
      </w:pPr>
      <w:rPr>
        <w:rFonts w:ascii="Century Gothic" w:hAnsi="Century Gothic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680313B4"/>
    <w:multiLevelType w:val="hybridMultilevel"/>
    <w:tmpl w:val="2E0CF1C4"/>
    <w:lvl w:ilvl="0" w:tplc="74D822C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D7D1D23"/>
    <w:multiLevelType w:val="hybridMultilevel"/>
    <w:tmpl w:val="3AA67290"/>
    <w:lvl w:ilvl="0" w:tplc="92541F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E003D90"/>
    <w:multiLevelType w:val="hybridMultilevel"/>
    <w:tmpl w:val="31F883D8"/>
    <w:lvl w:ilvl="0" w:tplc="F9F008C6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5FACA052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705A6AE2"/>
    <w:multiLevelType w:val="multilevel"/>
    <w:tmpl w:val="774ABF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48267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8791DD2"/>
    <w:multiLevelType w:val="hybridMultilevel"/>
    <w:tmpl w:val="8A4E6FF6"/>
    <w:lvl w:ilvl="0" w:tplc="0415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37">
    <w:nsid w:val="79DF2C18"/>
    <w:multiLevelType w:val="hybridMultilevel"/>
    <w:tmpl w:val="71763ADA"/>
    <w:lvl w:ilvl="0" w:tplc="519E9C22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>
    <w:nsid w:val="7A6A77A1"/>
    <w:multiLevelType w:val="hybridMultilevel"/>
    <w:tmpl w:val="FFA64E72"/>
    <w:lvl w:ilvl="0" w:tplc="CE2CE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AB40DEB"/>
    <w:multiLevelType w:val="hybridMultilevel"/>
    <w:tmpl w:val="B5D6631E"/>
    <w:lvl w:ilvl="0" w:tplc="79D0AF9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 w:tplc="DA78BF1A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>
    <w:nsid w:val="7B8D290F"/>
    <w:multiLevelType w:val="multilevel"/>
    <w:tmpl w:val="A8069950"/>
    <w:lvl w:ilvl="0">
      <w:start w:val="2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1276"/>
        </w:tabs>
        <w:ind w:left="1276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832"/>
        </w:tabs>
        <w:ind w:left="1832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748"/>
        </w:tabs>
        <w:ind w:left="2748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664"/>
        </w:tabs>
        <w:ind w:left="3664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220"/>
        </w:tabs>
        <w:ind w:left="422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5136"/>
        </w:tabs>
        <w:ind w:left="5136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6052"/>
        </w:tabs>
        <w:ind w:left="6052" w:hanging="216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608"/>
        </w:tabs>
        <w:ind w:left="6608" w:hanging="2160"/>
      </w:pPr>
      <w:rPr>
        <w:rFonts w:cs="Times New Roman"/>
      </w:rPr>
    </w:lvl>
  </w:abstractNum>
  <w:abstractNum w:abstractNumId="41">
    <w:nsid w:val="7CEC4815"/>
    <w:multiLevelType w:val="multilevel"/>
    <w:tmpl w:val="07FEE9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D445B93"/>
    <w:multiLevelType w:val="hybridMultilevel"/>
    <w:tmpl w:val="F618997E"/>
    <w:lvl w:ilvl="0" w:tplc="64408A28">
      <w:start w:val="1"/>
      <w:numFmt w:val="decimal"/>
      <w:lvlText w:val="%1."/>
      <w:lvlJc w:val="left"/>
      <w:pPr>
        <w:ind w:left="540" w:hanging="36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  <w:rPr>
        <w:rFonts w:cs="Times New Roman"/>
      </w:rPr>
    </w:lvl>
  </w:abstractNum>
  <w:num w:numId="1">
    <w:abstractNumId w:val="19"/>
  </w:num>
  <w:num w:numId="2">
    <w:abstractNumId w:val="5"/>
  </w:num>
  <w:num w:numId="3">
    <w:abstractNumId w:val="29"/>
  </w:num>
  <w:num w:numId="4">
    <w:abstractNumId w:val="2"/>
  </w:num>
  <w:num w:numId="5">
    <w:abstractNumId w:val="14"/>
  </w:num>
  <w:num w:numId="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5"/>
    <w:lvlOverride w:ilvl="0">
      <w:startOverride w:val="1"/>
    </w:lvlOverride>
  </w:num>
  <w:num w:numId="9">
    <w:abstractNumId w:val="32"/>
  </w:num>
  <w:num w:numId="10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</w:num>
  <w:num w:numId="12">
    <w:abstractNumId w:val="1"/>
  </w:num>
  <w:num w:numId="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41"/>
  </w:num>
  <w:num w:numId="16">
    <w:abstractNumId w:val="40"/>
    <w:lvlOverride w:ilvl="0">
      <w:startOverride w:val="2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2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18"/>
    <w:lvlOverride w:ilvl="0">
      <w:startOverride w:val="1"/>
    </w:lvlOverride>
  </w:num>
  <w:num w:numId="22">
    <w:abstractNumId w:val="35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9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8"/>
    <w:lvlOverride w:ilvl="0">
      <w:startOverride w:val="1"/>
    </w:lvlOverride>
  </w:num>
  <w:num w:numId="27">
    <w:abstractNumId w:val="3"/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31"/>
  </w:num>
  <w:num w:numId="32">
    <w:abstractNumId w:val="6"/>
  </w:num>
  <w:num w:numId="33">
    <w:abstractNumId w:val="2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4">
    <w:abstractNumId w:val="2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5">
    <w:abstractNumId w:val="2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2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567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418"/>
    <w:rsid w:val="000043C1"/>
    <w:rsid w:val="00010C0A"/>
    <w:rsid w:val="00014EC6"/>
    <w:rsid w:val="00016562"/>
    <w:rsid w:val="00017C0F"/>
    <w:rsid w:val="0002071D"/>
    <w:rsid w:val="00024002"/>
    <w:rsid w:val="00026564"/>
    <w:rsid w:val="00026AEF"/>
    <w:rsid w:val="00027A4B"/>
    <w:rsid w:val="00032ACB"/>
    <w:rsid w:val="0003568B"/>
    <w:rsid w:val="00040422"/>
    <w:rsid w:val="00051693"/>
    <w:rsid w:val="00054BD8"/>
    <w:rsid w:val="00060135"/>
    <w:rsid w:val="000601F2"/>
    <w:rsid w:val="000619AF"/>
    <w:rsid w:val="00062277"/>
    <w:rsid w:val="000728E0"/>
    <w:rsid w:val="00074A6A"/>
    <w:rsid w:val="00075CB9"/>
    <w:rsid w:val="00076AE2"/>
    <w:rsid w:val="00087497"/>
    <w:rsid w:val="00093156"/>
    <w:rsid w:val="00094047"/>
    <w:rsid w:val="000A1CE7"/>
    <w:rsid w:val="000A3911"/>
    <w:rsid w:val="000B2869"/>
    <w:rsid w:val="000B4E88"/>
    <w:rsid w:val="000C0ADC"/>
    <w:rsid w:val="000C3CDE"/>
    <w:rsid w:val="000C750B"/>
    <w:rsid w:val="000C7DD3"/>
    <w:rsid w:val="000D30B9"/>
    <w:rsid w:val="000D41C5"/>
    <w:rsid w:val="000D514D"/>
    <w:rsid w:val="000D7B5E"/>
    <w:rsid w:val="000F567B"/>
    <w:rsid w:val="000F7C33"/>
    <w:rsid w:val="00106371"/>
    <w:rsid w:val="001063BD"/>
    <w:rsid w:val="00115804"/>
    <w:rsid w:val="00115819"/>
    <w:rsid w:val="001169F2"/>
    <w:rsid w:val="00126F9A"/>
    <w:rsid w:val="001303CA"/>
    <w:rsid w:val="00131E7C"/>
    <w:rsid w:val="00144D4E"/>
    <w:rsid w:val="001455D0"/>
    <w:rsid w:val="001507FE"/>
    <w:rsid w:val="001559CE"/>
    <w:rsid w:val="00156E45"/>
    <w:rsid w:val="00156FE4"/>
    <w:rsid w:val="00176529"/>
    <w:rsid w:val="00181A2D"/>
    <w:rsid w:val="001868C4"/>
    <w:rsid w:val="0019543E"/>
    <w:rsid w:val="00197066"/>
    <w:rsid w:val="001A7151"/>
    <w:rsid w:val="001C0967"/>
    <w:rsid w:val="001C2860"/>
    <w:rsid w:val="001C2EDF"/>
    <w:rsid w:val="001C321F"/>
    <w:rsid w:val="001C6567"/>
    <w:rsid w:val="001D2863"/>
    <w:rsid w:val="001D3DFB"/>
    <w:rsid w:val="001D54DA"/>
    <w:rsid w:val="001D5711"/>
    <w:rsid w:val="001D729E"/>
    <w:rsid w:val="001E0AA1"/>
    <w:rsid w:val="001F2013"/>
    <w:rsid w:val="001F20FF"/>
    <w:rsid w:val="001F7BEA"/>
    <w:rsid w:val="00200E4B"/>
    <w:rsid w:val="0020107D"/>
    <w:rsid w:val="002029A0"/>
    <w:rsid w:val="00203F32"/>
    <w:rsid w:val="00206295"/>
    <w:rsid w:val="00213DF1"/>
    <w:rsid w:val="00216426"/>
    <w:rsid w:val="00221F9B"/>
    <w:rsid w:val="00222958"/>
    <w:rsid w:val="00224618"/>
    <w:rsid w:val="002345D1"/>
    <w:rsid w:val="00246D38"/>
    <w:rsid w:val="00250A43"/>
    <w:rsid w:val="00263B62"/>
    <w:rsid w:val="002653D6"/>
    <w:rsid w:val="002664D8"/>
    <w:rsid w:val="002704B9"/>
    <w:rsid w:val="00275FFB"/>
    <w:rsid w:val="002944F1"/>
    <w:rsid w:val="002B0BC5"/>
    <w:rsid w:val="002B1F34"/>
    <w:rsid w:val="002B22FB"/>
    <w:rsid w:val="002B369A"/>
    <w:rsid w:val="002B4F13"/>
    <w:rsid w:val="002B5CF7"/>
    <w:rsid w:val="002B5E97"/>
    <w:rsid w:val="002D1D49"/>
    <w:rsid w:val="002D5DE9"/>
    <w:rsid w:val="002D5EAF"/>
    <w:rsid w:val="002E34FE"/>
    <w:rsid w:val="002F05E5"/>
    <w:rsid w:val="002F0A91"/>
    <w:rsid w:val="002F34E5"/>
    <w:rsid w:val="002F485B"/>
    <w:rsid w:val="003057E4"/>
    <w:rsid w:val="00306372"/>
    <w:rsid w:val="003113A5"/>
    <w:rsid w:val="00311680"/>
    <w:rsid w:val="00314401"/>
    <w:rsid w:val="00320B72"/>
    <w:rsid w:val="003254B0"/>
    <w:rsid w:val="003256D7"/>
    <w:rsid w:val="00325D29"/>
    <w:rsid w:val="003268F3"/>
    <w:rsid w:val="00334292"/>
    <w:rsid w:val="00334E65"/>
    <w:rsid w:val="00341BD8"/>
    <w:rsid w:val="00343456"/>
    <w:rsid w:val="00364850"/>
    <w:rsid w:val="00370696"/>
    <w:rsid w:val="0037255C"/>
    <w:rsid w:val="00372748"/>
    <w:rsid w:val="003743E4"/>
    <w:rsid w:val="00374B02"/>
    <w:rsid w:val="0038326A"/>
    <w:rsid w:val="003836EC"/>
    <w:rsid w:val="0038454D"/>
    <w:rsid w:val="00385A47"/>
    <w:rsid w:val="00385CEB"/>
    <w:rsid w:val="00385D76"/>
    <w:rsid w:val="00385FE0"/>
    <w:rsid w:val="00386F2E"/>
    <w:rsid w:val="003907CC"/>
    <w:rsid w:val="003934AB"/>
    <w:rsid w:val="003938E9"/>
    <w:rsid w:val="00395600"/>
    <w:rsid w:val="003A1EF7"/>
    <w:rsid w:val="003A366E"/>
    <w:rsid w:val="003A5F77"/>
    <w:rsid w:val="003B2895"/>
    <w:rsid w:val="003B475C"/>
    <w:rsid w:val="003B75B9"/>
    <w:rsid w:val="003B79FE"/>
    <w:rsid w:val="003C2206"/>
    <w:rsid w:val="003C4D93"/>
    <w:rsid w:val="003E2390"/>
    <w:rsid w:val="003F26A8"/>
    <w:rsid w:val="00400DB3"/>
    <w:rsid w:val="00410F6A"/>
    <w:rsid w:val="00422759"/>
    <w:rsid w:val="00426CFE"/>
    <w:rsid w:val="0042710A"/>
    <w:rsid w:val="0043293F"/>
    <w:rsid w:val="00440AF4"/>
    <w:rsid w:val="004575BE"/>
    <w:rsid w:val="00466862"/>
    <w:rsid w:val="00474D96"/>
    <w:rsid w:val="004805D0"/>
    <w:rsid w:val="00491C14"/>
    <w:rsid w:val="004A42C1"/>
    <w:rsid w:val="004A51AC"/>
    <w:rsid w:val="004A6758"/>
    <w:rsid w:val="004A7DD5"/>
    <w:rsid w:val="004B7014"/>
    <w:rsid w:val="004C0259"/>
    <w:rsid w:val="004C2CAF"/>
    <w:rsid w:val="004C6CD1"/>
    <w:rsid w:val="004D007E"/>
    <w:rsid w:val="004D2903"/>
    <w:rsid w:val="004E2563"/>
    <w:rsid w:val="004E510A"/>
    <w:rsid w:val="004F0DA4"/>
    <w:rsid w:val="00507871"/>
    <w:rsid w:val="00517D70"/>
    <w:rsid w:val="00520C58"/>
    <w:rsid w:val="00521AFE"/>
    <w:rsid w:val="00523F38"/>
    <w:rsid w:val="00525F77"/>
    <w:rsid w:val="00534515"/>
    <w:rsid w:val="00534C2D"/>
    <w:rsid w:val="00541BBE"/>
    <w:rsid w:val="00541EB5"/>
    <w:rsid w:val="00565486"/>
    <w:rsid w:val="00570533"/>
    <w:rsid w:val="00570B84"/>
    <w:rsid w:val="00574263"/>
    <w:rsid w:val="00582285"/>
    <w:rsid w:val="005A55F4"/>
    <w:rsid w:val="005A719A"/>
    <w:rsid w:val="005B092D"/>
    <w:rsid w:val="005B10AD"/>
    <w:rsid w:val="005B2613"/>
    <w:rsid w:val="005B3023"/>
    <w:rsid w:val="005B5C4A"/>
    <w:rsid w:val="005C06E4"/>
    <w:rsid w:val="005C2727"/>
    <w:rsid w:val="005D3B85"/>
    <w:rsid w:val="005D52B7"/>
    <w:rsid w:val="005D6113"/>
    <w:rsid w:val="005E5771"/>
    <w:rsid w:val="005F0943"/>
    <w:rsid w:val="005F67BB"/>
    <w:rsid w:val="00605346"/>
    <w:rsid w:val="00606206"/>
    <w:rsid w:val="00614068"/>
    <w:rsid w:val="006141EE"/>
    <w:rsid w:val="006201FB"/>
    <w:rsid w:val="00620E75"/>
    <w:rsid w:val="00624489"/>
    <w:rsid w:val="00626285"/>
    <w:rsid w:val="00634751"/>
    <w:rsid w:val="00642EE3"/>
    <w:rsid w:val="00661462"/>
    <w:rsid w:val="00663A0A"/>
    <w:rsid w:val="00663A61"/>
    <w:rsid w:val="00672C96"/>
    <w:rsid w:val="00693C60"/>
    <w:rsid w:val="00693FA8"/>
    <w:rsid w:val="006A0979"/>
    <w:rsid w:val="006A3A99"/>
    <w:rsid w:val="006A60B0"/>
    <w:rsid w:val="006C044A"/>
    <w:rsid w:val="006D3CBE"/>
    <w:rsid w:val="006E50C9"/>
    <w:rsid w:val="006F58D1"/>
    <w:rsid w:val="006F716A"/>
    <w:rsid w:val="00701F40"/>
    <w:rsid w:val="00704C39"/>
    <w:rsid w:val="00706DA9"/>
    <w:rsid w:val="00713271"/>
    <w:rsid w:val="007142C8"/>
    <w:rsid w:val="007163D9"/>
    <w:rsid w:val="0071770F"/>
    <w:rsid w:val="00733A00"/>
    <w:rsid w:val="007345D3"/>
    <w:rsid w:val="0073773B"/>
    <w:rsid w:val="007409F5"/>
    <w:rsid w:val="00763B2F"/>
    <w:rsid w:val="007725CE"/>
    <w:rsid w:val="007756CD"/>
    <w:rsid w:val="007908B8"/>
    <w:rsid w:val="007A1C00"/>
    <w:rsid w:val="007A4327"/>
    <w:rsid w:val="007A5CD8"/>
    <w:rsid w:val="007A6410"/>
    <w:rsid w:val="007B0C63"/>
    <w:rsid w:val="007B34FB"/>
    <w:rsid w:val="007B4D83"/>
    <w:rsid w:val="007C6279"/>
    <w:rsid w:val="007D205D"/>
    <w:rsid w:val="007F2708"/>
    <w:rsid w:val="007F4007"/>
    <w:rsid w:val="007F4917"/>
    <w:rsid w:val="007F6BA1"/>
    <w:rsid w:val="00800FE8"/>
    <w:rsid w:val="008019CB"/>
    <w:rsid w:val="00807218"/>
    <w:rsid w:val="00825E9C"/>
    <w:rsid w:val="00827867"/>
    <w:rsid w:val="00827E90"/>
    <w:rsid w:val="00832A71"/>
    <w:rsid w:val="0083352E"/>
    <w:rsid w:val="00833AAE"/>
    <w:rsid w:val="008354ED"/>
    <w:rsid w:val="008364D5"/>
    <w:rsid w:val="008378FF"/>
    <w:rsid w:val="00845B1B"/>
    <w:rsid w:val="0086366C"/>
    <w:rsid w:val="00863865"/>
    <w:rsid w:val="00873659"/>
    <w:rsid w:val="008746E6"/>
    <w:rsid w:val="00875DE1"/>
    <w:rsid w:val="00876D3A"/>
    <w:rsid w:val="00880A9B"/>
    <w:rsid w:val="00881F12"/>
    <w:rsid w:val="00885936"/>
    <w:rsid w:val="008910B1"/>
    <w:rsid w:val="00893850"/>
    <w:rsid w:val="00896A4F"/>
    <w:rsid w:val="0089776C"/>
    <w:rsid w:val="008A4646"/>
    <w:rsid w:val="008A621B"/>
    <w:rsid w:val="008B5256"/>
    <w:rsid w:val="008D1318"/>
    <w:rsid w:val="008D1AF9"/>
    <w:rsid w:val="008E560E"/>
    <w:rsid w:val="008F49D6"/>
    <w:rsid w:val="0090180A"/>
    <w:rsid w:val="00902DDD"/>
    <w:rsid w:val="0090318A"/>
    <w:rsid w:val="00915C98"/>
    <w:rsid w:val="00915D07"/>
    <w:rsid w:val="009229AB"/>
    <w:rsid w:val="0093124B"/>
    <w:rsid w:val="009316F6"/>
    <w:rsid w:val="0094055F"/>
    <w:rsid w:val="009415DA"/>
    <w:rsid w:val="00943836"/>
    <w:rsid w:val="00944845"/>
    <w:rsid w:val="00946BB0"/>
    <w:rsid w:val="0095624D"/>
    <w:rsid w:val="00960909"/>
    <w:rsid w:val="009615FF"/>
    <w:rsid w:val="00961A53"/>
    <w:rsid w:val="009641F5"/>
    <w:rsid w:val="00971465"/>
    <w:rsid w:val="009759D6"/>
    <w:rsid w:val="00976666"/>
    <w:rsid w:val="009823C1"/>
    <w:rsid w:val="009828FB"/>
    <w:rsid w:val="00987EE5"/>
    <w:rsid w:val="0099052C"/>
    <w:rsid w:val="009A28C2"/>
    <w:rsid w:val="009B67AC"/>
    <w:rsid w:val="009B77C2"/>
    <w:rsid w:val="009C01D5"/>
    <w:rsid w:val="009C3828"/>
    <w:rsid w:val="009D701D"/>
    <w:rsid w:val="009E0CDF"/>
    <w:rsid w:val="009E2345"/>
    <w:rsid w:val="009F5C02"/>
    <w:rsid w:val="00A02C6A"/>
    <w:rsid w:val="00A12BCC"/>
    <w:rsid w:val="00A14D04"/>
    <w:rsid w:val="00A16450"/>
    <w:rsid w:val="00A16EDD"/>
    <w:rsid w:val="00A16FDD"/>
    <w:rsid w:val="00A251C8"/>
    <w:rsid w:val="00A30BBE"/>
    <w:rsid w:val="00A32ED9"/>
    <w:rsid w:val="00A34742"/>
    <w:rsid w:val="00A36144"/>
    <w:rsid w:val="00A407F3"/>
    <w:rsid w:val="00A479EF"/>
    <w:rsid w:val="00A543D7"/>
    <w:rsid w:val="00A55957"/>
    <w:rsid w:val="00A5606F"/>
    <w:rsid w:val="00A60384"/>
    <w:rsid w:val="00A618FB"/>
    <w:rsid w:val="00A67354"/>
    <w:rsid w:val="00A708E7"/>
    <w:rsid w:val="00A7426C"/>
    <w:rsid w:val="00A75481"/>
    <w:rsid w:val="00A80301"/>
    <w:rsid w:val="00A9682D"/>
    <w:rsid w:val="00AA02B3"/>
    <w:rsid w:val="00AA5071"/>
    <w:rsid w:val="00AB0823"/>
    <w:rsid w:val="00AB1D1F"/>
    <w:rsid w:val="00AB2AEF"/>
    <w:rsid w:val="00AB2DFE"/>
    <w:rsid w:val="00AB78EB"/>
    <w:rsid w:val="00AC6628"/>
    <w:rsid w:val="00AD072D"/>
    <w:rsid w:val="00AE0028"/>
    <w:rsid w:val="00AE0EBA"/>
    <w:rsid w:val="00AE54C4"/>
    <w:rsid w:val="00AF4A14"/>
    <w:rsid w:val="00AF77B7"/>
    <w:rsid w:val="00B009EE"/>
    <w:rsid w:val="00B03832"/>
    <w:rsid w:val="00B12104"/>
    <w:rsid w:val="00B12EAF"/>
    <w:rsid w:val="00B16B2C"/>
    <w:rsid w:val="00B208DE"/>
    <w:rsid w:val="00B24875"/>
    <w:rsid w:val="00B27E8D"/>
    <w:rsid w:val="00B31AD7"/>
    <w:rsid w:val="00B3223A"/>
    <w:rsid w:val="00B32C84"/>
    <w:rsid w:val="00B35CDC"/>
    <w:rsid w:val="00B40933"/>
    <w:rsid w:val="00B4701A"/>
    <w:rsid w:val="00B51621"/>
    <w:rsid w:val="00B54998"/>
    <w:rsid w:val="00B54E18"/>
    <w:rsid w:val="00B565DD"/>
    <w:rsid w:val="00B63053"/>
    <w:rsid w:val="00B803AC"/>
    <w:rsid w:val="00B82A80"/>
    <w:rsid w:val="00B95937"/>
    <w:rsid w:val="00B95F1C"/>
    <w:rsid w:val="00BB1AC6"/>
    <w:rsid w:val="00BD1FE0"/>
    <w:rsid w:val="00BD3E37"/>
    <w:rsid w:val="00BD400E"/>
    <w:rsid w:val="00BE22DF"/>
    <w:rsid w:val="00BE2D4C"/>
    <w:rsid w:val="00BE79EF"/>
    <w:rsid w:val="00BF2599"/>
    <w:rsid w:val="00BF5167"/>
    <w:rsid w:val="00BF5D9D"/>
    <w:rsid w:val="00C01134"/>
    <w:rsid w:val="00C02A42"/>
    <w:rsid w:val="00C04096"/>
    <w:rsid w:val="00C1023B"/>
    <w:rsid w:val="00C1251F"/>
    <w:rsid w:val="00C12FB0"/>
    <w:rsid w:val="00C30AA0"/>
    <w:rsid w:val="00C404E5"/>
    <w:rsid w:val="00C475E3"/>
    <w:rsid w:val="00C47678"/>
    <w:rsid w:val="00C5252A"/>
    <w:rsid w:val="00C52641"/>
    <w:rsid w:val="00C55855"/>
    <w:rsid w:val="00C559B2"/>
    <w:rsid w:val="00C55ED3"/>
    <w:rsid w:val="00C637A2"/>
    <w:rsid w:val="00C709D3"/>
    <w:rsid w:val="00C808FA"/>
    <w:rsid w:val="00C9116C"/>
    <w:rsid w:val="00C96DEE"/>
    <w:rsid w:val="00CA237F"/>
    <w:rsid w:val="00CA4427"/>
    <w:rsid w:val="00CA45FF"/>
    <w:rsid w:val="00CA4A18"/>
    <w:rsid w:val="00CB470C"/>
    <w:rsid w:val="00CC00A6"/>
    <w:rsid w:val="00CC2F85"/>
    <w:rsid w:val="00CD475E"/>
    <w:rsid w:val="00CE25EA"/>
    <w:rsid w:val="00CE3FA0"/>
    <w:rsid w:val="00CE3FE2"/>
    <w:rsid w:val="00CE719E"/>
    <w:rsid w:val="00CF44CC"/>
    <w:rsid w:val="00D01B64"/>
    <w:rsid w:val="00D020EE"/>
    <w:rsid w:val="00D04B1F"/>
    <w:rsid w:val="00D0783D"/>
    <w:rsid w:val="00D1066B"/>
    <w:rsid w:val="00D10DF0"/>
    <w:rsid w:val="00D255F6"/>
    <w:rsid w:val="00D270CA"/>
    <w:rsid w:val="00D32803"/>
    <w:rsid w:val="00D361AD"/>
    <w:rsid w:val="00D41082"/>
    <w:rsid w:val="00D437BD"/>
    <w:rsid w:val="00D51C67"/>
    <w:rsid w:val="00D5727A"/>
    <w:rsid w:val="00D5780C"/>
    <w:rsid w:val="00D57AB5"/>
    <w:rsid w:val="00D6093D"/>
    <w:rsid w:val="00D60C4D"/>
    <w:rsid w:val="00D709B2"/>
    <w:rsid w:val="00D816E5"/>
    <w:rsid w:val="00D84175"/>
    <w:rsid w:val="00D85C1B"/>
    <w:rsid w:val="00D8668D"/>
    <w:rsid w:val="00D94E09"/>
    <w:rsid w:val="00DA31E5"/>
    <w:rsid w:val="00DA56F5"/>
    <w:rsid w:val="00DA5A1F"/>
    <w:rsid w:val="00DB3619"/>
    <w:rsid w:val="00DC4D9D"/>
    <w:rsid w:val="00DD725C"/>
    <w:rsid w:val="00DE1E9C"/>
    <w:rsid w:val="00DE586F"/>
    <w:rsid w:val="00DE675D"/>
    <w:rsid w:val="00DF1365"/>
    <w:rsid w:val="00DF46A0"/>
    <w:rsid w:val="00DF550C"/>
    <w:rsid w:val="00DF597A"/>
    <w:rsid w:val="00E02418"/>
    <w:rsid w:val="00E06BA9"/>
    <w:rsid w:val="00E16E03"/>
    <w:rsid w:val="00E23BD4"/>
    <w:rsid w:val="00E254DE"/>
    <w:rsid w:val="00E26F75"/>
    <w:rsid w:val="00E37ACA"/>
    <w:rsid w:val="00E4152C"/>
    <w:rsid w:val="00E43C3E"/>
    <w:rsid w:val="00E460F8"/>
    <w:rsid w:val="00E562A6"/>
    <w:rsid w:val="00E6546E"/>
    <w:rsid w:val="00E671F7"/>
    <w:rsid w:val="00E73473"/>
    <w:rsid w:val="00E74B28"/>
    <w:rsid w:val="00E7633E"/>
    <w:rsid w:val="00E76783"/>
    <w:rsid w:val="00E803D1"/>
    <w:rsid w:val="00E906E3"/>
    <w:rsid w:val="00E92BBB"/>
    <w:rsid w:val="00E95010"/>
    <w:rsid w:val="00E97787"/>
    <w:rsid w:val="00EB0BAE"/>
    <w:rsid w:val="00EB198C"/>
    <w:rsid w:val="00EB2735"/>
    <w:rsid w:val="00EC5561"/>
    <w:rsid w:val="00EC7203"/>
    <w:rsid w:val="00ED62C8"/>
    <w:rsid w:val="00EF00E3"/>
    <w:rsid w:val="00F23BE5"/>
    <w:rsid w:val="00F3295B"/>
    <w:rsid w:val="00F36FA3"/>
    <w:rsid w:val="00F45EA7"/>
    <w:rsid w:val="00F533F5"/>
    <w:rsid w:val="00F534D0"/>
    <w:rsid w:val="00F5422A"/>
    <w:rsid w:val="00F62893"/>
    <w:rsid w:val="00F65ABE"/>
    <w:rsid w:val="00F65BC2"/>
    <w:rsid w:val="00F70678"/>
    <w:rsid w:val="00F71F2C"/>
    <w:rsid w:val="00F73B1A"/>
    <w:rsid w:val="00F74343"/>
    <w:rsid w:val="00F76190"/>
    <w:rsid w:val="00F7692C"/>
    <w:rsid w:val="00F77B78"/>
    <w:rsid w:val="00F845D3"/>
    <w:rsid w:val="00F86208"/>
    <w:rsid w:val="00F877A0"/>
    <w:rsid w:val="00F90792"/>
    <w:rsid w:val="00FA111C"/>
    <w:rsid w:val="00FA5F6F"/>
    <w:rsid w:val="00FB3A92"/>
    <w:rsid w:val="00FB581D"/>
    <w:rsid w:val="00FC0FF2"/>
    <w:rsid w:val="00FD1710"/>
    <w:rsid w:val="00FE249C"/>
    <w:rsid w:val="00FE61CD"/>
    <w:rsid w:val="00FF6140"/>
    <w:rsid w:val="00FF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1F"/>
    <w:rPr>
      <w:rFonts w:ascii="Map Symbols" w:hAnsi="Map Symbols" w:cs="Map Symbol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04B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B0B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C0967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C0967"/>
    <w:pPr>
      <w:keepNext/>
      <w:jc w:val="both"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026564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601F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601F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601F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601F2"/>
    <w:rPr>
      <w:rFonts w:ascii="Calibri" w:hAnsi="Calibri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601F2"/>
    <w:rPr>
      <w:rFonts w:ascii="Calibri" w:hAnsi="Calibr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1C096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01F2"/>
    <w:rPr>
      <w:rFonts w:ascii="Map Symbols" w:hAnsi="Map Symbols" w:cs="Map Symbols"/>
      <w:sz w:val="24"/>
      <w:szCs w:val="24"/>
    </w:rPr>
  </w:style>
  <w:style w:type="paragraph" w:styleId="Footer">
    <w:name w:val="footer"/>
    <w:basedOn w:val="Normal"/>
    <w:link w:val="FooterChar"/>
    <w:uiPriority w:val="99"/>
    <w:rsid w:val="001C096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01F2"/>
    <w:rPr>
      <w:rFonts w:ascii="Map Symbols" w:hAnsi="Map Symbols" w:cs="Map Symbols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1C0967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0601F2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1C0967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601F2"/>
    <w:rPr>
      <w:rFonts w:ascii="Cambria" w:hAnsi="Cambria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D04B1F"/>
    <w:pPr>
      <w:spacing w:line="360" w:lineRule="auto"/>
      <w:ind w:left="3780"/>
    </w:pPr>
    <w:rPr>
      <w:rFonts w:ascii="Tahoma" w:hAnsi="Tahoma" w:cs="Tahoma"/>
      <w:b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601F2"/>
    <w:rPr>
      <w:rFonts w:ascii="Map Symbols" w:hAnsi="Map Symbols" w:cs="Map Symbols"/>
      <w:sz w:val="24"/>
      <w:szCs w:val="24"/>
    </w:rPr>
  </w:style>
  <w:style w:type="character" w:styleId="Hyperlink">
    <w:name w:val="Hyperlink"/>
    <w:basedOn w:val="DefaultParagraphFont"/>
    <w:uiPriority w:val="99"/>
    <w:rsid w:val="000A1CE7"/>
    <w:rPr>
      <w:rFonts w:cs="Times New Roman"/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5C06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601F2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rsid w:val="00385A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601F2"/>
    <w:rPr>
      <w:rFonts w:cs="Map Symbols"/>
      <w:sz w:val="2"/>
    </w:rPr>
  </w:style>
  <w:style w:type="paragraph" w:styleId="BodyText">
    <w:name w:val="Body Text"/>
    <w:basedOn w:val="Normal"/>
    <w:link w:val="BodyTextChar"/>
    <w:uiPriority w:val="99"/>
    <w:rsid w:val="0002656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601F2"/>
    <w:rPr>
      <w:rFonts w:ascii="Map Symbols" w:hAnsi="Map Symbols" w:cs="Map Symbols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02656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601F2"/>
    <w:rPr>
      <w:rFonts w:ascii="Map Symbols" w:hAnsi="Map Symbols" w:cs="Map Symbols"/>
      <w:sz w:val="16"/>
      <w:szCs w:val="16"/>
    </w:rPr>
  </w:style>
  <w:style w:type="paragraph" w:customStyle="1" w:styleId="pkt">
    <w:name w:val="pkt"/>
    <w:basedOn w:val="Normal"/>
    <w:uiPriority w:val="99"/>
    <w:rsid w:val="0002656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Times New Roman"/>
      <w:sz w:val="19"/>
      <w:szCs w:val="19"/>
    </w:rPr>
  </w:style>
  <w:style w:type="paragraph" w:customStyle="1" w:styleId="pkt1">
    <w:name w:val="pkt1"/>
    <w:basedOn w:val="pkt"/>
    <w:uiPriority w:val="99"/>
    <w:rsid w:val="00026564"/>
    <w:pPr>
      <w:ind w:left="850" w:hanging="425"/>
    </w:pPr>
  </w:style>
  <w:style w:type="paragraph" w:styleId="BodyTextIndent2">
    <w:name w:val="Body Text Indent 2"/>
    <w:basedOn w:val="Normal"/>
    <w:link w:val="BodyTextIndent2Char"/>
    <w:uiPriority w:val="99"/>
    <w:rsid w:val="00026564"/>
    <w:pPr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601F2"/>
    <w:rPr>
      <w:rFonts w:ascii="Map Symbols" w:hAnsi="Map Symbols" w:cs="Map Symbols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026564"/>
    <w:pPr>
      <w:spacing w:after="120" w:line="480" w:lineRule="auto"/>
    </w:pPr>
    <w:rPr>
      <w:rFonts w:ascii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601F2"/>
    <w:rPr>
      <w:rFonts w:ascii="Map Symbols" w:hAnsi="Map Symbols" w:cs="Map Symbols"/>
      <w:sz w:val="24"/>
      <w:szCs w:val="24"/>
    </w:rPr>
  </w:style>
  <w:style w:type="paragraph" w:styleId="NormalWeb">
    <w:name w:val="Normal (Web)"/>
    <w:basedOn w:val="Normal"/>
    <w:uiPriority w:val="99"/>
    <w:rsid w:val="00026564"/>
    <w:pPr>
      <w:spacing w:before="100" w:after="100"/>
    </w:pPr>
    <w:rPr>
      <w:rFonts w:ascii="Times New Roman" w:hAnsi="Times New Roman" w:cs="Times New Roman"/>
      <w:szCs w:val="19"/>
    </w:rPr>
  </w:style>
  <w:style w:type="paragraph" w:styleId="ListParagraph">
    <w:name w:val="List Paragraph"/>
    <w:basedOn w:val="Normal"/>
    <w:uiPriority w:val="99"/>
    <w:qFormat/>
    <w:rsid w:val="00275FFB"/>
    <w:pPr>
      <w:spacing w:after="200" w:line="276" w:lineRule="auto"/>
      <w:ind w:left="720"/>
      <w:contextualSpacing/>
    </w:pPr>
    <w:rPr>
      <w:rFonts w:ascii="Calibri" w:eastAsia="SimSun" w:hAnsi="Calibri" w:cs="Times New Roman"/>
      <w:sz w:val="22"/>
      <w:szCs w:val="22"/>
      <w:lang w:val="en-US" w:eastAsia="zh-CN"/>
    </w:rPr>
  </w:style>
  <w:style w:type="paragraph" w:customStyle="1" w:styleId="Default">
    <w:name w:val="Default"/>
    <w:uiPriority w:val="99"/>
    <w:rsid w:val="00275FF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BodyTextIndent3Char">
    <w:name w:val="Body Text Indent 3 Char"/>
    <w:uiPriority w:val="99"/>
    <w:locked/>
    <w:rsid w:val="00AD072D"/>
    <w:rPr>
      <w:rFonts w:ascii="Calibri" w:hAnsi="Calibri"/>
      <w:sz w:val="16"/>
      <w:lang w:val="pl-PL" w:eastAsia="pl-PL"/>
    </w:rPr>
  </w:style>
  <w:style w:type="paragraph" w:styleId="BodyTextIndent3">
    <w:name w:val="Body Text Indent 3"/>
    <w:basedOn w:val="Normal"/>
    <w:link w:val="BodyTextIndent3Char1"/>
    <w:uiPriority w:val="99"/>
    <w:rsid w:val="00AD072D"/>
    <w:pPr>
      <w:spacing w:after="120"/>
      <w:ind w:left="283"/>
    </w:pPr>
    <w:rPr>
      <w:rFonts w:ascii="Calibri" w:hAnsi="Calibri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0601F2"/>
    <w:rPr>
      <w:rFonts w:ascii="Map Symbols" w:hAnsi="Map Symbols" w:cs="Map Symbols"/>
      <w:sz w:val="16"/>
      <w:szCs w:val="16"/>
    </w:rPr>
  </w:style>
  <w:style w:type="paragraph" w:customStyle="1" w:styleId="msonormalcxsppierwsze">
    <w:name w:val="msonormalcxsppierwsze"/>
    <w:basedOn w:val="Normal"/>
    <w:uiPriority w:val="99"/>
    <w:rsid w:val="00D816E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msonormalcxspdrugie">
    <w:name w:val="msonormalcxspdrugie"/>
    <w:basedOn w:val="Normal"/>
    <w:uiPriority w:val="99"/>
    <w:rsid w:val="00D816E5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semiHidden/>
    <w:rsid w:val="00B565DD"/>
    <w:rPr>
      <w:rFonts w:ascii="Calibri" w:hAnsi="Calibri" w:cs="Times New Roman"/>
      <w:sz w:val="22"/>
      <w:szCs w:val="21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565DD"/>
    <w:rPr>
      <w:rFonts w:ascii="Calibri" w:hAnsi="Calibri" w:cs="Times New Roman"/>
      <w:sz w:val="21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35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iuletyn.abip.pl/zozwloszczowa" TargetMode="External"/><Relationship Id="rId1" Type="http://schemas.openxmlformats.org/officeDocument/2006/relationships/hyperlink" Target="http://www.zozwloszczow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252</Words>
  <Characters>1515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2013</dc:title>
  <dc:subject/>
  <dc:creator>PI</dc:creator>
  <cp:keywords/>
  <dc:description/>
  <cp:lastModifiedBy>ZOZ</cp:lastModifiedBy>
  <cp:revision>11</cp:revision>
  <cp:lastPrinted>2015-03-25T09:17:00Z</cp:lastPrinted>
  <dcterms:created xsi:type="dcterms:W3CDTF">2014-06-30T13:19:00Z</dcterms:created>
  <dcterms:modified xsi:type="dcterms:W3CDTF">2015-03-25T09:18:00Z</dcterms:modified>
</cp:coreProperties>
</file>