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1835" w:rsidRPr="00C73253" w:rsidRDefault="00061835" w:rsidP="00C73253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Włoszczowa 2014-10-09</w:t>
      </w:r>
    </w:p>
    <w:p w:rsidR="00061835" w:rsidRPr="00C73253" w:rsidRDefault="00061835" w:rsidP="00C73253">
      <w:pPr>
        <w:rPr>
          <w:rFonts w:ascii="Times New Roman" w:hAnsi="Times New Roman" w:cs="Times New Roman"/>
        </w:rPr>
      </w:pPr>
      <w:r w:rsidRPr="00C73253">
        <w:rPr>
          <w:rFonts w:ascii="Times New Roman" w:hAnsi="Times New Roman" w:cs="Times New Roman"/>
        </w:rPr>
        <w:t>Znak DOAT :</w:t>
      </w:r>
      <w:r>
        <w:rPr>
          <w:rFonts w:ascii="Times New Roman" w:hAnsi="Times New Roman" w:cs="Times New Roman"/>
        </w:rPr>
        <w:t xml:space="preserve"> 104 /10/2014</w:t>
      </w:r>
    </w:p>
    <w:p w:rsidR="00061835" w:rsidRDefault="00061835" w:rsidP="00564839">
      <w:pPr>
        <w:rPr>
          <w:rFonts w:ascii="Times New Roman" w:hAnsi="Times New Roman" w:cs="Times New Roman"/>
          <w:b/>
          <w:u w:val="single"/>
        </w:rPr>
      </w:pPr>
    </w:p>
    <w:p w:rsidR="00061835" w:rsidRPr="00883C01" w:rsidRDefault="00061835" w:rsidP="00564839">
      <w:pPr>
        <w:rPr>
          <w:rFonts w:ascii="Times New Roman" w:hAnsi="Times New Roman" w:cs="Times New Roman"/>
          <w:b/>
          <w:u w:val="single"/>
        </w:rPr>
      </w:pPr>
    </w:p>
    <w:p w:rsidR="00061835" w:rsidRPr="00C73253" w:rsidRDefault="00061835" w:rsidP="00790F22">
      <w:pPr>
        <w:tabs>
          <w:tab w:val="left" w:pos="1080"/>
        </w:tabs>
        <w:ind w:left="1080" w:hanging="900"/>
        <w:rPr>
          <w:rFonts w:ascii="Times New Roman" w:hAnsi="Times New Roman" w:cs="Times New Roman"/>
          <w:b/>
        </w:rPr>
      </w:pPr>
      <w:r w:rsidRPr="00C73253">
        <w:rPr>
          <w:rFonts w:ascii="Times New Roman" w:hAnsi="Times New Roman" w:cs="Times New Roman"/>
          <w:b/>
        </w:rPr>
        <w:t xml:space="preserve">Dotyczy: </w:t>
      </w:r>
      <w:r>
        <w:rPr>
          <w:rFonts w:ascii="Times New Roman" w:hAnsi="Times New Roman" w:cs="Times New Roman"/>
          <w:b/>
        </w:rPr>
        <w:t>Sprostowanie w</w:t>
      </w:r>
      <w:r w:rsidRPr="00C73253">
        <w:rPr>
          <w:rFonts w:ascii="Times New Roman" w:hAnsi="Times New Roman" w:cs="Times New Roman"/>
          <w:b/>
        </w:rPr>
        <w:t>yboru oferty najkorzystniejszej w przetargu nieog</w:t>
      </w:r>
      <w:r>
        <w:rPr>
          <w:rFonts w:ascii="Times New Roman" w:hAnsi="Times New Roman" w:cs="Times New Roman"/>
          <w:b/>
        </w:rPr>
        <w:t xml:space="preserve">raniczonym znak  17/08/2014 </w:t>
      </w:r>
      <w:r w:rsidRPr="00C73253">
        <w:rPr>
          <w:rFonts w:ascii="Times New Roman" w:hAnsi="Times New Roman" w:cs="Times New Roman"/>
          <w:b/>
          <w:bCs/>
        </w:rPr>
        <w:t>na dostawę</w:t>
      </w:r>
      <w:r>
        <w:rPr>
          <w:rFonts w:ascii="Times New Roman" w:hAnsi="Times New Roman" w:cs="Times New Roman"/>
          <w:b/>
          <w:bCs/>
        </w:rPr>
        <w:t xml:space="preserve"> materiałów opatrunkowych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dla </w:t>
      </w:r>
      <w:r>
        <w:rPr>
          <w:rFonts w:ascii="Times New Roman" w:hAnsi="Times New Roman" w:cs="Times New Roman"/>
          <w:b/>
        </w:rPr>
        <w:t xml:space="preserve">Zespołu  </w:t>
      </w:r>
      <w:r w:rsidRPr="00C73253">
        <w:rPr>
          <w:rFonts w:ascii="Times New Roman" w:hAnsi="Times New Roman" w:cs="Times New Roman"/>
          <w:b/>
        </w:rPr>
        <w:t xml:space="preserve">Opieki Zdrowotnej  we Włoszczowie </w:t>
      </w:r>
    </w:p>
    <w:p w:rsidR="00061835" w:rsidRPr="00C73253" w:rsidRDefault="00061835" w:rsidP="00C73253">
      <w:pPr>
        <w:rPr>
          <w:rFonts w:ascii="Times New Roman" w:hAnsi="Times New Roman" w:cs="Times New Roman"/>
          <w:b/>
        </w:rPr>
      </w:pPr>
    </w:p>
    <w:p w:rsidR="00061835" w:rsidRPr="00C73253" w:rsidRDefault="00061835" w:rsidP="00940F96">
      <w:pPr>
        <w:spacing w:line="360" w:lineRule="auto"/>
        <w:rPr>
          <w:rFonts w:ascii="Times New Roman" w:hAnsi="Times New Roman" w:cs="Times New Roman"/>
        </w:rPr>
      </w:pPr>
      <w:r w:rsidRPr="00C73253">
        <w:rPr>
          <w:rFonts w:ascii="Times New Roman" w:hAnsi="Times New Roman" w:cs="Times New Roman"/>
        </w:rPr>
        <w:t xml:space="preserve"> Dyrektor Zespołu Opieki Zdrowotnej we Włoszczowie, działając na podstawie </w:t>
      </w:r>
    </w:p>
    <w:p w:rsidR="00061835" w:rsidRPr="00C73253" w:rsidRDefault="00061835" w:rsidP="00940F96">
      <w:pPr>
        <w:spacing w:line="360" w:lineRule="auto"/>
        <w:rPr>
          <w:rFonts w:ascii="Times New Roman" w:hAnsi="Times New Roman" w:cs="Times New Roman"/>
        </w:rPr>
      </w:pPr>
      <w:r w:rsidRPr="00C73253">
        <w:rPr>
          <w:rFonts w:ascii="Times New Roman" w:hAnsi="Times New Roman" w:cs="Times New Roman"/>
        </w:rPr>
        <w:t xml:space="preserve">art. 92 ust.1 pkt. 1 ustawy z dnia 29 stycznia 2004 roku Prawo zamówień publicznych </w:t>
      </w:r>
    </w:p>
    <w:p w:rsidR="00061835" w:rsidRPr="00C73253" w:rsidRDefault="00061835" w:rsidP="00940F96">
      <w:pPr>
        <w:spacing w:line="360" w:lineRule="auto"/>
        <w:rPr>
          <w:rFonts w:ascii="Times New Roman" w:hAnsi="Times New Roman" w:cs="Times New Roman"/>
        </w:rPr>
      </w:pPr>
      <w:r w:rsidRPr="00C73253">
        <w:rPr>
          <w:rFonts w:ascii="Times New Roman" w:hAnsi="Times New Roman" w:cs="Times New Roman"/>
        </w:rPr>
        <w:t>(Dz. U z 2010 r. Nr 113 poz. 759 ze zm.) informuje że w wyniku rozstrzygnięcia przet</w:t>
      </w:r>
      <w:r>
        <w:rPr>
          <w:rFonts w:ascii="Times New Roman" w:hAnsi="Times New Roman" w:cs="Times New Roman"/>
        </w:rPr>
        <w:t xml:space="preserve">argu nieograniczonego znak 17/08/2014 na dostawę materiałów opatrunkowych dla Zespołu </w:t>
      </w:r>
      <w:r w:rsidRPr="00C73253">
        <w:rPr>
          <w:rFonts w:ascii="Times New Roman" w:hAnsi="Times New Roman" w:cs="Times New Roman"/>
        </w:rPr>
        <w:t>Opieki Zdrowotnej  we Włoszczowie</w:t>
      </w:r>
      <w:r w:rsidRPr="00C73253">
        <w:rPr>
          <w:rFonts w:ascii="Times New Roman" w:hAnsi="Times New Roman" w:cs="Times New Roman"/>
          <w:bCs/>
        </w:rPr>
        <w:t xml:space="preserve"> </w:t>
      </w:r>
      <w:r w:rsidRPr="00C73253">
        <w:rPr>
          <w:rFonts w:ascii="Times New Roman" w:hAnsi="Times New Roman" w:cs="Times New Roman"/>
        </w:rPr>
        <w:t xml:space="preserve"> jako najkorzystniejszą wybrano ofertę Firmy:</w:t>
      </w:r>
    </w:p>
    <w:p w:rsidR="00061835" w:rsidRDefault="00061835" w:rsidP="00940F96">
      <w:pPr>
        <w:pStyle w:val="Title"/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061835" w:rsidRPr="008E171C" w:rsidRDefault="00061835" w:rsidP="00170E54">
      <w:pPr>
        <w:pStyle w:val="Title"/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Zestawienie Nr 1</w:t>
      </w:r>
    </w:p>
    <w:p w:rsidR="00061835" w:rsidRDefault="00061835" w:rsidP="0071069F">
      <w:pPr>
        <w:rPr>
          <w:rFonts w:ascii="Times New Roman" w:hAnsi="Times New Roman" w:cs="Times New Roman"/>
        </w:rPr>
      </w:pPr>
    </w:p>
    <w:p w:rsidR="00061835" w:rsidRPr="0071069F" w:rsidRDefault="00061835" w:rsidP="0071069F">
      <w:pPr>
        <w:rPr>
          <w:rFonts w:ascii="Times New Roman" w:hAnsi="Times New Roman" w:cs="Times New Roman"/>
          <w:b/>
          <w:bCs/>
          <w:color w:val="000000"/>
        </w:rPr>
      </w:pPr>
      <w:r w:rsidRPr="0071069F">
        <w:rPr>
          <w:rFonts w:ascii="Times New Roman" w:hAnsi="Times New Roman" w:cs="Times New Roman"/>
          <w:b/>
          <w:bCs/>
          <w:color w:val="000000"/>
        </w:rPr>
        <w:t>„FARMEDICA” Sp. z o.o.</w:t>
      </w:r>
    </w:p>
    <w:p w:rsidR="00061835" w:rsidRPr="0071069F" w:rsidRDefault="00061835" w:rsidP="0071069F">
      <w:pPr>
        <w:rPr>
          <w:rFonts w:ascii="Times New Roman" w:hAnsi="Times New Roman" w:cs="Times New Roman"/>
          <w:b/>
          <w:bCs/>
          <w:color w:val="000000"/>
        </w:rPr>
      </w:pPr>
      <w:r w:rsidRPr="0071069F">
        <w:rPr>
          <w:rFonts w:ascii="Times New Roman" w:hAnsi="Times New Roman" w:cs="Times New Roman"/>
          <w:b/>
          <w:bCs/>
          <w:color w:val="000000"/>
        </w:rPr>
        <w:t>ul. Zawiślańska 43</w:t>
      </w:r>
    </w:p>
    <w:p w:rsidR="00061835" w:rsidRDefault="00061835" w:rsidP="0071069F">
      <w:pPr>
        <w:rPr>
          <w:rFonts w:ascii="Times New Roman" w:hAnsi="Times New Roman" w:cs="Times New Roman"/>
          <w:b/>
          <w:bCs/>
          <w:color w:val="000000"/>
        </w:rPr>
      </w:pPr>
      <w:r w:rsidRPr="0071069F">
        <w:rPr>
          <w:rFonts w:ascii="Times New Roman" w:hAnsi="Times New Roman" w:cs="Times New Roman"/>
          <w:b/>
          <w:bCs/>
          <w:color w:val="000000"/>
        </w:rPr>
        <w:t>03-068 Warszawa</w:t>
      </w:r>
    </w:p>
    <w:p w:rsidR="00061835" w:rsidRDefault="00061835" w:rsidP="0071069F">
      <w:pPr>
        <w:rPr>
          <w:rFonts w:ascii="Times New Roman" w:hAnsi="Times New Roman" w:cs="Times New Roman"/>
          <w:b/>
          <w:bCs/>
          <w:color w:val="000000"/>
        </w:rPr>
      </w:pPr>
    </w:p>
    <w:p w:rsidR="00061835" w:rsidRPr="00CB4350" w:rsidRDefault="00061835" w:rsidP="00CB4350">
      <w:pPr>
        <w:spacing w:line="360" w:lineRule="auto"/>
        <w:rPr>
          <w:rFonts w:ascii="Times New Roman" w:hAnsi="Times New Roman" w:cs="Times New Roman"/>
          <w:color w:val="000000"/>
        </w:rPr>
      </w:pPr>
      <w:r w:rsidRPr="00CB4350">
        <w:rPr>
          <w:rFonts w:ascii="Times New Roman" w:hAnsi="Times New Roman" w:cs="Times New Roman"/>
          <w:color w:val="000000"/>
        </w:rPr>
        <w:t xml:space="preserve">Wybrana oferta spełnia warunki określone ustawą Prawo zamówień publicznych a jej treść jest zgodna z treścią SIWZ. </w:t>
      </w:r>
    </w:p>
    <w:p w:rsidR="00061835" w:rsidRPr="00CB4350" w:rsidRDefault="00061835" w:rsidP="00CB4350">
      <w:pPr>
        <w:spacing w:line="360" w:lineRule="auto"/>
        <w:rPr>
          <w:rFonts w:ascii="Times New Roman" w:hAnsi="Times New Roman" w:cs="Times New Roman"/>
          <w:color w:val="000000"/>
        </w:rPr>
      </w:pPr>
      <w:r w:rsidRPr="00CB4350">
        <w:rPr>
          <w:rFonts w:ascii="Times New Roman" w:hAnsi="Times New Roman" w:cs="Times New Roman"/>
          <w:color w:val="000000"/>
        </w:rPr>
        <w:t xml:space="preserve"> Wybrany Wykonawca zrealizuje przedmiot zamówienia za cenę  14 054,50PLN                                             ( słownie złotych : czternaście tysięcy pięćdziesiąt cztery złote 50/100 PLN). </w:t>
      </w:r>
    </w:p>
    <w:p w:rsidR="00061835" w:rsidRPr="00611FDD" w:rsidRDefault="00061835" w:rsidP="00CB4350">
      <w:pPr>
        <w:pStyle w:val="Title"/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611FDD">
        <w:rPr>
          <w:rFonts w:ascii="Times New Roman" w:hAnsi="Times New Roman" w:cs="Times New Roman"/>
          <w:sz w:val="24"/>
          <w:szCs w:val="24"/>
        </w:rPr>
        <w:t>Podpisanie umowy nastąpi w dniu</w:t>
      </w:r>
      <w:r>
        <w:rPr>
          <w:rFonts w:ascii="Times New Roman" w:hAnsi="Times New Roman" w:cs="Times New Roman"/>
          <w:sz w:val="24"/>
          <w:szCs w:val="24"/>
        </w:rPr>
        <w:t xml:space="preserve"> 10.10</w:t>
      </w:r>
      <w:r w:rsidRPr="00611FDD">
        <w:rPr>
          <w:rFonts w:ascii="Times New Roman" w:hAnsi="Times New Roman" w:cs="Times New Roman"/>
          <w:sz w:val="24"/>
          <w:szCs w:val="24"/>
        </w:rPr>
        <w:t xml:space="preserve"> .2014 roku w siedzibie Zamawiającego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61835" w:rsidRDefault="00061835" w:rsidP="00170E54">
      <w:pPr>
        <w:pStyle w:val="Title"/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61835" w:rsidRPr="00D02E41" w:rsidRDefault="00061835" w:rsidP="00170E54">
      <w:pPr>
        <w:pStyle w:val="Title"/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02E41">
        <w:rPr>
          <w:rFonts w:ascii="Times New Roman" w:hAnsi="Times New Roman" w:cs="Times New Roman"/>
          <w:b/>
          <w:sz w:val="24"/>
          <w:szCs w:val="24"/>
          <w:u w:val="single"/>
        </w:rPr>
        <w:t>Zestawienie Nr 2</w:t>
      </w:r>
    </w:p>
    <w:p w:rsidR="00061835" w:rsidRPr="00D02E41" w:rsidRDefault="00061835" w:rsidP="00170E54">
      <w:pPr>
        <w:rPr>
          <w:rFonts w:ascii="Times New Roman" w:hAnsi="Times New Roman" w:cs="Times New Roman"/>
        </w:rPr>
      </w:pPr>
    </w:p>
    <w:p w:rsidR="00061835" w:rsidRPr="00D02E41" w:rsidRDefault="00061835" w:rsidP="0063380B">
      <w:pPr>
        <w:rPr>
          <w:rFonts w:ascii="Times New Roman" w:hAnsi="Times New Roman" w:cs="Times New Roman"/>
          <w:b/>
          <w:bCs/>
        </w:rPr>
      </w:pPr>
      <w:r w:rsidRPr="00D02E41">
        <w:rPr>
          <w:rFonts w:ascii="Times New Roman" w:hAnsi="Times New Roman" w:cs="Times New Roman"/>
          <w:b/>
          <w:bCs/>
        </w:rPr>
        <w:t xml:space="preserve">Górnośląska Centrala Zaopatrzenia </w:t>
      </w:r>
    </w:p>
    <w:p w:rsidR="00061835" w:rsidRPr="00D02E41" w:rsidRDefault="00061835" w:rsidP="0063380B">
      <w:pPr>
        <w:rPr>
          <w:rFonts w:ascii="Times New Roman" w:hAnsi="Times New Roman" w:cs="Times New Roman"/>
          <w:b/>
          <w:bCs/>
        </w:rPr>
      </w:pPr>
      <w:r w:rsidRPr="00D02E41">
        <w:rPr>
          <w:rFonts w:ascii="Times New Roman" w:hAnsi="Times New Roman" w:cs="Times New Roman"/>
          <w:b/>
          <w:bCs/>
        </w:rPr>
        <w:t>Medycznego„ZARYS” Sp. z o.o.</w:t>
      </w:r>
    </w:p>
    <w:p w:rsidR="00061835" w:rsidRPr="00D02E41" w:rsidRDefault="00061835" w:rsidP="0063380B">
      <w:pPr>
        <w:rPr>
          <w:rFonts w:ascii="Times New Roman" w:hAnsi="Times New Roman" w:cs="Times New Roman"/>
          <w:b/>
          <w:bCs/>
        </w:rPr>
      </w:pPr>
      <w:r w:rsidRPr="00D02E41">
        <w:rPr>
          <w:rFonts w:ascii="Times New Roman" w:hAnsi="Times New Roman" w:cs="Times New Roman"/>
          <w:b/>
          <w:bCs/>
        </w:rPr>
        <w:t>ul. Pod Borem 18</w:t>
      </w:r>
    </w:p>
    <w:p w:rsidR="00061835" w:rsidRPr="00D02E41" w:rsidRDefault="00061835" w:rsidP="0063380B">
      <w:pPr>
        <w:rPr>
          <w:rFonts w:ascii="Arial Narrow" w:hAnsi="Arial Narrow" w:cs="Times New Roman"/>
          <w:b/>
          <w:bCs/>
        </w:rPr>
      </w:pPr>
      <w:r w:rsidRPr="00D02E41">
        <w:rPr>
          <w:rFonts w:ascii="Times New Roman" w:hAnsi="Times New Roman" w:cs="Times New Roman"/>
          <w:b/>
          <w:bCs/>
        </w:rPr>
        <w:t>41-808 Zabrze</w:t>
      </w:r>
    </w:p>
    <w:p w:rsidR="00061835" w:rsidRPr="00D02E41" w:rsidRDefault="00061835" w:rsidP="00322B0B">
      <w:pPr>
        <w:rPr>
          <w:rFonts w:ascii="Arial Narrow" w:hAnsi="Arial Narrow" w:cs="Times New Roman"/>
        </w:rPr>
      </w:pPr>
    </w:p>
    <w:p w:rsidR="00061835" w:rsidRPr="00D02E41" w:rsidRDefault="00061835" w:rsidP="004E32D6">
      <w:pPr>
        <w:spacing w:line="360" w:lineRule="auto"/>
        <w:rPr>
          <w:rFonts w:ascii="Times New Roman" w:hAnsi="Times New Roman" w:cs="Times New Roman"/>
        </w:rPr>
      </w:pPr>
      <w:r w:rsidRPr="00D02E41">
        <w:rPr>
          <w:rFonts w:ascii="Times New Roman" w:hAnsi="Times New Roman" w:cs="Times New Roman"/>
        </w:rPr>
        <w:t xml:space="preserve">Wybrana oferta spełnia warunki określone ustawą Prawo zamówień publicznych a jej treść jest zgodna z treścią SIWZ.  </w:t>
      </w:r>
    </w:p>
    <w:p w:rsidR="00061835" w:rsidRPr="00D02E41" w:rsidRDefault="00061835" w:rsidP="004E32D6">
      <w:pPr>
        <w:spacing w:line="360" w:lineRule="auto"/>
        <w:rPr>
          <w:rFonts w:ascii="Times New Roman" w:hAnsi="Times New Roman" w:cs="Times New Roman"/>
        </w:rPr>
      </w:pPr>
      <w:r w:rsidRPr="00D02E41">
        <w:rPr>
          <w:rFonts w:ascii="Times New Roman" w:hAnsi="Times New Roman" w:cs="Times New Roman"/>
        </w:rPr>
        <w:t xml:space="preserve">Wybrany Wykonawca zrealizuje przedmiot zamówienia za cenę 164,81 PLN                                               ( słownie złotych : sto sześćdziesiąt cztery złote 81 /100PLN). </w:t>
      </w:r>
    </w:p>
    <w:p w:rsidR="00061835" w:rsidRPr="00D02E41" w:rsidRDefault="00061835" w:rsidP="004E32D6">
      <w:pPr>
        <w:pStyle w:val="Title"/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D02E41">
        <w:rPr>
          <w:rFonts w:ascii="Times New Roman" w:hAnsi="Times New Roman" w:cs="Times New Roman"/>
          <w:sz w:val="24"/>
          <w:szCs w:val="24"/>
        </w:rPr>
        <w:t>Podpisanie umowy nastąpi w dniu 10.10.2014 roku w siedzibie Zamawiającego.</w:t>
      </w:r>
    </w:p>
    <w:p w:rsidR="00061835" w:rsidRDefault="00061835" w:rsidP="00232A28">
      <w:pPr>
        <w:pStyle w:val="Title"/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61835" w:rsidRDefault="00061835" w:rsidP="00232A28">
      <w:pPr>
        <w:pStyle w:val="Title"/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61835" w:rsidRPr="0082256C" w:rsidRDefault="00061835" w:rsidP="00232A28">
      <w:pPr>
        <w:pStyle w:val="Title"/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Zestawienie Nr 3</w:t>
      </w:r>
    </w:p>
    <w:p w:rsidR="00061835" w:rsidRDefault="00061835" w:rsidP="00232A28">
      <w:pPr>
        <w:pStyle w:val="Title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061835" w:rsidRPr="00CF3919" w:rsidRDefault="00061835" w:rsidP="00F91D49">
      <w:pPr>
        <w:rPr>
          <w:rFonts w:ascii="Times New Roman" w:hAnsi="Times New Roman" w:cs="Times New Roman"/>
          <w:b/>
          <w:bCs/>
        </w:rPr>
      </w:pPr>
      <w:r w:rsidRPr="00CF3919">
        <w:rPr>
          <w:rFonts w:ascii="Times New Roman" w:hAnsi="Times New Roman" w:cs="Times New Roman"/>
          <w:b/>
          <w:bCs/>
        </w:rPr>
        <w:t xml:space="preserve">Górnośląska Centrala Zaopatrzenia </w:t>
      </w:r>
    </w:p>
    <w:p w:rsidR="00061835" w:rsidRPr="00CF3919" w:rsidRDefault="00061835" w:rsidP="00F91D49">
      <w:pPr>
        <w:rPr>
          <w:rFonts w:ascii="Times New Roman" w:hAnsi="Times New Roman" w:cs="Times New Roman"/>
          <w:b/>
          <w:bCs/>
        </w:rPr>
      </w:pPr>
      <w:r w:rsidRPr="00CF3919">
        <w:rPr>
          <w:rFonts w:ascii="Times New Roman" w:hAnsi="Times New Roman" w:cs="Times New Roman"/>
          <w:b/>
          <w:bCs/>
        </w:rPr>
        <w:t>Medycznego„ZARYS” Sp. z o.o.</w:t>
      </w:r>
    </w:p>
    <w:p w:rsidR="00061835" w:rsidRDefault="00061835" w:rsidP="00F91D49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ul. Pod Borem 18</w:t>
      </w:r>
    </w:p>
    <w:p w:rsidR="00061835" w:rsidRDefault="00061835" w:rsidP="00E90714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41-808 Zabrze</w:t>
      </w:r>
    </w:p>
    <w:p w:rsidR="00061835" w:rsidRDefault="00061835" w:rsidP="00E90714">
      <w:pPr>
        <w:rPr>
          <w:rFonts w:ascii="Times New Roman" w:hAnsi="Times New Roman" w:cs="Times New Roman"/>
          <w:b/>
          <w:bCs/>
        </w:rPr>
      </w:pPr>
    </w:p>
    <w:p w:rsidR="00061835" w:rsidRDefault="00061835" w:rsidP="004E32D6">
      <w:pPr>
        <w:spacing w:line="360" w:lineRule="auto"/>
        <w:rPr>
          <w:rFonts w:ascii="Times New Roman" w:hAnsi="Times New Roman" w:cs="Times New Roman"/>
          <w:color w:val="000000"/>
        </w:rPr>
      </w:pPr>
      <w:r w:rsidRPr="004E32D6">
        <w:rPr>
          <w:rFonts w:ascii="Times New Roman" w:hAnsi="Times New Roman" w:cs="Times New Roman"/>
          <w:color w:val="000000"/>
        </w:rPr>
        <w:t xml:space="preserve">Wybrana oferta spełnia warunki określone ustawą Prawo zamówień publicznych a jej treść jest zgodna z treścią SIWZ.  </w:t>
      </w:r>
    </w:p>
    <w:p w:rsidR="00061835" w:rsidRPr="004E32D6" w:rsidRDefault="00061835" w:rsidP="004E32D6">
      <w:pPr>
        <w:spacing w:line="360" w:lineRule="auto"/>
        <w:rPr>
          <w:rFonts w:ascii="Times New Roman" w:hAnsi="Times New Roman" w:cs="Times New Roman"/>
          <w:color w:val="000000"/>
        </w:rPr>
      </w:pPr>
      <w:r w:rsidRPr="004E32D6">
        <w:rPr>
          <w:rFonts w:ascii="Times New Roman" w:hAnsi="Times New Roman" w:cs="Times New Roman"/>
          <w:color w:val="000000"/>
        </w:rPr>
        <w:t xml:space="preserve">Wybrany Wykonawca zrealizuje przedmiot zamówienia za cenę 709,56PLN                                               ( słownie złotych :  siedemset dziewięć złotych 56/100 PLN). </w:t>
      </w:r>
    </w:p>
    <w:p w:rsidR="00061835" w:rsidRPr="004E32D6" w:rsidRDefault="00061835" w:rsidP="004E32D6">
      <w:pPr>
        <w:spacing w:line="360" w:lineRule="auto"/>
        <w:rPr>
          <w:rFonts w:ascii="Times New Roman" w:hAnsi="Times New Roman" w:cs="Times New Roman"/>
        </w:rPr>
      </w:pPr>
      <w:r w:rsidRPr="004E32D6">
        <w:rPr>
          <w:rFonts w:ascii="Times New Roman" w:hAnsi="Times New Roman" w:cs="Times New Roman"/>
        </w:rPr>
        <w:t xml:space="preserve">Podpisanie umowy nastąpi w dniu </w:t>
      </w:r>
      <w:r>
        <w:rPr>
          <w:rFonts w:ascii="Times New Roman" w:hAnsi="Times New Roman" w:cs="Times New Roman"/>
        </w:rPr>
        <w:t>10.10</w:t>
      </w:r>
      <w:r w:rsidRPr="004E32D6">
        <w:rPr>
          <w:rFonts w:ascii="Times New Roman" w:hAnsi="Times New Roman" w:cs="Times New Roman"/>
        </w:rPr>
        <w:t>.2014 roku w siedzibie Zamawiającego.</w:t>
      </w:r>
    </w:p>
    <w:p w:rsidR="00061835" w:rsidRDefault="00061835" w:rsidP="00C73253">
      <w:pPr>
        <w:rPr>
          <w:rFonts w:ascii="Times New Roman" w:hAnsi="Times New Roman" w:cs="Times New Roman"/>
          <w:b/>
          <w:bCs/>
        </w:rPr>
      </w:pPr>
    </w:p>
    <w:p w:rsidR="00061835" w:rsidRPr="008E171C" w:rsidRDefault="00061835" w:rsidP="00170E54">
      <w:pPr>
        <w:pStyle w:val="Title"/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Zestawienie Nr 4</w:t>
      </w:r>
    </w:p>
    <w:p w:rsidR="00061835" w:rsidRDefault="00061835" w:rsidP="00170E54">
      <w:pPr>
        <w:rPr>
          <w:rFonts w:ascii="Times New Roman" w:hAnsi="Times New Roman" w:cs="Times New Roman"/>
        </w:rPr>
      </w:pPr>
    </w:p>
    <w:p w:rsidR="00061835" w:rsidRPr="00E51580" w:rsidRDefault="00061835" w:rsidP="00E51580">
      <w:pPr>
        <w:rPr>
          <w:rFonts w:ascii="Times New Roman" w:hAnsi="Times New Roman" w:cs="Times New Roman"/>
          <w:b/>
          <w:bCs/>
          <w:color w:val="000000"/>
        </w:rPr>
      </w:pPr>
      <w:r w:rsidRPr="00E51580">
        <w:rPr>
          <w:rFonts w:ascii="Times New Roman" w:hAnsi="Times New Roman" w:cs="Times New Roman"/>
          <w:b/>
          <w:bCs/>
          <w:color w:val="000000"/>
        </w:rPr>
        <w:t>„Trans-Med.”s.c.</w:t>
      </w:r>
    </w:p>
    <w:p w:rsidR="00061835" w:rsidRPr="00E51580" w:rsidRDefault="00061835" w:rsidP="00E51580">
      <w:pPr>
        <w:rPr>
          <w:rFonts w:ascii="Times New Roman" w:hAnsi="Times New Roman" w:cs="Times New Roman"/>
          <w:b/>
          <w:bCs/>
          <w:color w:val="000000"/>
        </w:rPr>
      </w:pPr>
      <w:r w:rsidRPr="00E51580">
        <w:rPr>
          <w:rFonts w:ascii="Times New Roman" w:hAnsi="Times New Roman" w:cs="Times New Roman"/>
          <w:b/>
          <w:bCs/>
          <w:color w:val="000000"/>
        </w:rPr>
        <w:t>Wioletta Pietrzak, Paulina Pietrzak</w:t>
      </w:r>
    </w:p>
    <w:p w:rsidR="00061835" w:rsidRPr="00E51580" w:rsidRDefault="00061835" w:rsidP="00E51580">
      <w:pPr>
        <w:rPr>
          <w:rFonts w:ascii="Times New Roman" w:hAnsi="Times New Roman" w:cs="Times New Roman"/>
          <w:b/>
          <w:bCs/>
          <w:color w:val="000000"/>
        </w:rPr>
      </w:pPr>
      <w:r w:rsidRPr="00E51580">
        <w:rPr>
          <w:rFonts w:ascii="Times New Roman" w:hAnsi="Times New Roman" w:cs="Times New Roman"/>
          <w:b/>
          <w:bCs/>
          <w:color w:val="000000"/>
        </w:rPr>
        <w:t>ul. Polaka 35</w:t>
      </w:r>
    </w:p>
    <w:p w:rsidR="00061835" w:rsidRPr="00E51580" w:rsidRDefault="00061835" w:rsidP="00E51580">
      <w:pPr>
        <w:rPr>
          <w:rFonts w:ascii="Times New Roman" w:hAnsi="Times New Roman" w:cs="Times New Roman"/>
          <w:b/>
          <w:bCs/>
          <w:color w:val="000000"/>
          <w:u w:val="single"/>
        </w:rPr>
      </w:pPr>
      <w:r w:rsidRPr="00E51580">
        <w:rPr>
          <w:rFonts w:ascii="Times New Roman" w:hAnsi="Times New Roman" w:cs="Times New Roman"/>
          <w:b/>
          <w:bCs/>
          <w:color w:val="000000"/>
        </w:rPr>
        <w:t>42-400 Zawiercie</w:t>
      </w:r>
    </w:p>
    <w:p w:rsidR="00061835" w:rsidRDefault="00061835" w:rsidP="00170E54">
      <w:pPr>
        <w:rPr>
          <w:rFonts w:ascii="Times New Roman" w:hAnsi="Times New Roman" w:cs="Times New Roman"/>
        </w:rPr>
      </w:pPr>
    </w:p>
    <w:p w:rsidR="00061835" w:rsidRDefault="00061835" w:rsidP="00490C51">
      <w:pPr>
        <w:spacing w:line="360" w:lineRule="auto"/>
        <w:rPr>
          <w:rFonts w:ascii="Times New Roman" w:hAnsi="Times New Roman" w:cs="Times New Roman"/>
          <w:color w:val="000000"/>
        </w:rPr>
      </w:pPr>
      <w:r w:rsidRPr="00490C51">
        <w:rPr>
          <w:rFonts w:ascii="Times New Roman" w:hAnsi="Times New Roman" w:cs="Times New Roman"/>
          <w:color w:val="000000"/>
        </w:rPr>
        <w:t xml:space="preserve">Wybrana oferta spełnia warunki określone ustawą Prawo zamówień publicznych a jej treść jest zgodna z treścią SIWZ. </w:t>
      </w:r>
    </w:p>
    <w:p w:rsidR="00061835" w:rsidRPr="00490C51" w:rsidRDefault="00061835" w:rsidP="00490C51">
      <w:pPr>
        <w:spacing w:line="360" w:lineRule="auto"/>
        <w:rPr>
          <w:rFonts w:ascii="Times New Roman" w:hAnsi="Times New Roman" w:cs="Times New Roman"/>
          <w:color w:val="000000"/>
        </w:rPr>
      </w:pPr>
      <w:r w:rsidRPr="00490C51">
        <w:rPr>
          <w:rFonts w:ascii="Times New Roman" w:hAnsi="Times New Roman" w:cs="Times New Roman"/>
          <w:color w:val="000000"/>
        </w:rPr>
        <w:t xml:space="preserve"> Wybrany Wykonawca zrealizuje przedmiot zamówienia za cenę 6 582,60 PLN                                               ( słownie złotych : sześć tysięcy pięćset osiemdziesiąt dwa złote  60/100  PLN). </w:t>
      </w:r>
    </w:p>
    <w:p w:rsidR="00061835" w:rsidRPr="00490C51" w:rsidRDefault="00061835" w:rsidP="00490C51">
      <w:pPr>
        <w:spacing w:line="360" w:lineRule="auto"/>
        <w:rPr>
          <w:rFonts w:ascii="Times New Roman" w:hAnsi="Times New Roman" w:cs="Times New Roman"/>
        </w:rPr>
      </w:pPr>
      <w:r w:rsidRPr="00490C51">
        <w:rPr>
          <w:rFonts w:ascii="Times New Roman" w:hAnsi="Times New Roman" w:cs="Times New Roman"/>
        </w:rPr>
        <w:t xml:space="preserve">Podpisanie umowy nastąpi w dniu </w:t>
      </w:r>
      <w:r>
        <w:rPr>
          <w:rFonts w:ascii="Times New Roman" w:hAnsi="Times New Roman" w:cs="Times New Roman"/>
        </w:rPr>
        <w:t>10.10</w:t>
      </w:r>
      <w:r w:rsidRPr="00490C51">
        <w:rPr>
          <w:rFonts w:ascii="Times New Roman" w:hAnsi="Times New Roman" w:cs="Times New Roman"/>
        </w:rPr>
        <w:t>.2014 roku w siedzibie Zamawiającego.</w:t>
      </w:r>
    </w:p>
    <w:p w:rsidR="00061835" w:rsidRDefault="00061835" w:rsidP="00490C51">
      <w:pPr>
        <w:spacing w:line="360" w:lineRule="auto"/>
        <w:rPr>
          <w:rFonts w:ascii="Times New Roman" w:hAnsi="Times New Roman" w:cs="Times New Roman"/>
          <w:b/>
          <w:u w:val="single"/>
        </w:rPr>
      </w:pPr>
    </w:p>
    <w:p w:rsidR="00061835" w:rsidRPr="00812C3A" w:rsidRDefault="00061835" w:rsidP="007F6E99">
      <w:pPr>
        <w:spacing w:line="360" w:lineRule="auto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Zestawienie Nr 5</w:t>
      </w:r>
    </w:p>
    <w:p w:rsidR="00061835" w:rsidRPr="008F0AAC" w:rsidRDefault="00061835" w:rsidP="007F6E99">
      <w:pPr>
        <w:spacing w:line="360" w:lineRule="auto"/>
        <w:rPr>
          <w:rFonts w:ascii="Times New Roman" w:hAnsi="Times New Roman" w:cs="Times New Roman"/>
        </w:rPr>
      </w:pPr>
      <w:r w:rsidRPr="008F0AAC">
        <w:rPr>
          <w:rFonts w:ascii="Times New Roman" w:hAnsi="Times New Roman" w:cs="Times New Roman"/>
        </w:rPr>
        <w:t>Przetarg unieważniono na podstawie art. 93 ust. 1 pkt.1 Ustawy z dnia 29 stycznia 2004 roku P</w:t>
      </w:r>
      <w:r>
        <w:rPr>
          <w:rFonts w:ascii="Times New Roman" w:hAnsi="Times New Roman" w:cs="Times New Roman"/>
        </w:rPr>
        <w:t>rawo zamówień publicznych ( Dz.U z 2013r  poz. 907</w:t>
      </w:r>
      <w:r w:rsidRPr="008F0AAC">
        <w:rPr>
          <w:rFonts w:ascii="Times New Roman" w:hAnsi="Times New Roman" w:cs="Times New Roman"/>
        </w:rPr>
        <w:t xml:space="preserve"> ze zm.  )</w:t>
      </w:r>
    </w:p>
    <w:p w:rsidR="00061835" w:rsidRPr="007970E2" w:rsidRDefault="00061835" w:rsidP="007F6E99">
      <w:pPr>
        <w:pStyle w:val="Title"/>
        <w:spacing w:line="360" w:lineRule="auto"/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Zestawienie Nr 6</w:t>
      </w:r>
    </w:p>
    <w:p w:rsidR="00061835" w:rsidRPr="008F0AAC" w:rsidRDefault="00061835" w:rsidP="007F6E99">
      <w:pPr>
        <w:spacing w:line="360" w:lineRule="auto"/>
        <w:rPr>
          <w:rFonts w:ascii="Times New Roman" w:hAnsi="Times New Roman" w:cs="Times New Roman"/>
        </w:rPr>
      </w:pPr>
      <w:r w:rsidRPr="008F0AAC">
        <w:rPr>
          <w:rFonts w:ascii="Times New Roman" w:hAnsi="Times New Roman" w:cs="Times New Roman"/>
        </w:rPr>
        <w:t>Przetarg unieważniono na podstawie art. 93 ust. 1 pkt.1 Ustawy z dnia 29 stycznia 2004 roku P</w:t>
      </w:r>
      <w:r>
        <w:rPr>
          <w:rFonts w:ascii="Times New Roman" w:hAnsi="Times New Roman" w:cs="Times New Roman"/>
        </w:rPr>
        <w:t>rawo zamówień publicznych ( Dz.U z 2013r  poz. 907</w:t>
      </w:r>
      <w:r w:rsidRPr="008F0AAC">
        <w:rPr>
          <w:rFonts w:ascii="Times New Roman" w:hAnsi="Times New Roman" w:cs="Times New Roman"/>
        </w:rPr>
        <w:t xml:space="preserve"> ze zm.  )</w:t>
      </w:r>
    </w:p>
    <w:p w:rsidR="00061835" w:rsidRPr="00226AF0" w:rsidRDefault="00061835" w:rsidP="000155E9">
      <w:pPr>
        <w:pStyle w:val="Title"/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Zestawienie Nr 7</w:t>
      </w:r>
    </w:p>
    <w:p w:rsidR="00061835" w:rsidRDefault="00061835" w:rsidP="00226AF0">
      <w:pPr>
        <w:rPr>
          <w:rFonts w:ascii="Times New Roman" w:hAnsi="Times New Roman" w:cs="Times New Roman"/>
          <w:b/>
        </w:rPr>
      </w:pPr>
    </w:p>
    <w:p w:rsidR="00061835" w:rsidRPr="00CF3919" w:rsidRDefault="00061835" w:rsidP="005E411E">
      <w:pPr>
        <w:rPr>
          <w:rFonts w:ascii="Times New Roman" w:hAnsi="Times New Roman" w:cs="Times New Roman"/>
          <w:b/>
          <w:bCs/>
        </w:rPr>
      </w:pPr>
      <w:r w:rsidRPr="00CF3919">
        <w:rPr>
          <w:rFonts w:ascii="Times New Roman" w:hAnsi="Times New Roman" w:cs="Times New Roman"/>
          <w:b/>
          <w:bCs/>
        </w:rPr>
        <w:t xml:space="preserve">Górnośląska Centrala Zaopatrzenia </w:t>
      </w:r>
    </w:p>
    <w:p w:rsidR="00061835" w:rsidRPr="00CF3919" w:rsidRDefault="00061835" w:rsidP="005E411E">
      <w:pPr>
        <w:rPr>
          <w:rFonts w:ascii="Times New Roman" w:hAnsi="Times New Roman" w:cs="Times New Roman"/>
          <w:b/>
          <w:bCs/>
        </w:rPr>
      </w:pPr>
      <w:r w:rsidRPr="00CF3919">
        <w:rPr>
          <w:rFonts w:ascii="Times New Roman" w:hAnsi="Times New Roman" w:cs="Times New Roman"/>
          <w:b/>
          <w:bCs/>
        </w:rPr>
        <w:t>Medycznego„ZARYS” Sp. z o.o.</w:t>
      </w:r>
    </w:p>
    <w:p w:rsidR="00061835" w:rsidRDefault="00061835" w:rsidP="005E411E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ul. Pod Borem 18</w:t>
      </w:r>
    </w:p>
    <w:p w:rsidR="00061835" w:rsidRDefault="00061835" w:rsidP="005E411E">
      <w:pPr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</w:rPr>
        <w:t>41-808 Zabrze</w:t>
      </w:r>
    </w:p>
    <w:p w:rsidR="00061835" w:rsidRDefault="00061835" w:rsidP="00323C46">
      <w:pPr>
        <w:rPr>
          <w:rFonts w:ascii="Arial Narrow" w:hAnsi="Arial Narrow" w:cs="Times New Roman"/>
          <w:color w:val="000000"/>
        </w:rPr>
      </w:pPr>
    </w:p>
    <w:p w:rsidR="00061835" w:rsidRPr="00323C46" w:rsidRDefault="00061835" w:rsidP="00323C46">
      <w:pPr>
        <w:spacing w:line="360" w:lineRule="auto"/>
        <w:rPr>
          <w:rFonts w:ascii="Times New Roman" w:hAnsi="Times New Roman" w:cs="Times New Roman"/>
          <w:color w:val="000000"/>
        </w:rPr>
      </w:pPr>
      <w:r w:rsidRPr="00323C46">
        <w:rPr>
          <w:rFonts w:ascii="Times New Roman" w:hAnsi="Times New Roman" w:cs="Times New Roman"/>
          <w:color w:val="000000"/>
        </w:rPr>
        <w:t xml:space="preserve">Wybrana oferta spełnia warunki określone ustawą Prawo zamówień publicznych a jej treść jest zgodna z treścią SIWZ.  </w:t>
      </w:r>
    </w:p>
    <w:p w:rsidR="00061835" w:rsidRPr="00323C46" w:rsidRDefault="00061835" w:rsidP="00323C46">
      <w:pPr>
        <w:spacing w:line="360" w:lineRule="auto"/>
        <w:rPr>
          <w:rFonts w:ascii="Times New Roman" w:hAnsi="Times New Roman" w:cs="Times New Roman"/>
          <w:color w:val="000000"/>
        </w:rPr>
      </w:pPr>
      <w:r w:rsidRPr="00323C46">
        <w:rPr>
          <w:rFonts w:ascii="Times New Roman" w:hAnsi="Times New Roman" w:cs="Times New Roman"/>
          <w:color w:val="000000"/>
        </w:rPr>
        <w:t xml:space="preserve">Wybrany Wykonawca zrealizuje przedmiot zamówienia za cenę 557,28 PLN (słownie złotych :  pięćset pięćdziesiąt siedem złotych 28/100PLN). </w:t>
      </w:r>
    </w:p>
    <w:p w:rsidR="00061835" w:rsidRPr="00323C46" w:rsidRDefault="00061835" w:rsidP="00323C46">
      <w:pPr>
        <w:spacing w:line="360" w:lineRule="auto"/>
        <w:rPr>
          <w:rFonts w:ascii="Times New Roman" w:hAnsi="Times New Roman" w:cs="Times New Roman"/>
        </w:rPr>
      </w:pPr>
      <w:r w:rsidRPr="00323C46">
        <w:rPr>
          <w:rFonts w:ascii="Times New Roman" w:hAnsi="Times New Roman" w:cs="Times New Roman"/>
        </w:rPr>
        <w:t xml:space="preserve">Podpisanie umowy nastąpi w dniu </w:t>
      </w:r>
      <w:r>
        <w:rPr>
          <w:rFonts w:ascii="Times New Roman" w:hAnsi="Times New Roman" w:cs="Times New Roman"/>
        </w:rPr>
        <w:t>10.10</w:t>
      </w:r>
      <w:r w:rsidRPr="00323C46">
        <w:rPr>
          <w:rFonts w:ascii="Times New Roman" w:hAnsi="Times New Roman" w:cs="Times New Roman"/>
        </w:rPr>
        <w:t>.2014 roku w siedzibie Zamawiającego.</w:t>
      </w:r>
    </w:p>
    <w:p w:rsidR="00061835" w:rsidRDefault="00061835" w:rsidP="000155E9">
      <w:pPr>
        <w:pStyle w:val="Title"/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61835" w:rsidRPr="00D310D5" w:rsidRDefault="00061835" w:rsidP="000155E9">
      <w:pPr>
        <w:pStyle w:val="Title"/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Zestawienie Nr 8</w:t>
      </w:r>
    </w:p>
    <w:p w:rsidR="00061835" w:rsidRPr="00170E54" w:rsidRDefault="00061835" w:rsidP="00D310D5">
      <w:pPr>
        <w:rPr>
          <w:rFonts w:ascii="Times New Roman" w:hAnsi="Times New Roman" w:cs="Times New Roman"/>
          <w:b/>
          <w:bCs/>
        </w:rPr>
      </w:pPr>
    </w:p>
    <w:p w:rsidR="00061835" w:rsidRPr="00CF3919" w:rsidRDefault="00061835" w:rsidP="005E411E">
      <w:pPr>
        <w:rPr>
          <w:rFonts w:ascii="Times New Roman" w:hAnsi="Times New Roman" w:cs="Times New Roman"/>
          <w:b/>
          <w:bCs/>
        </w:rPr>
      </w:pPr>
      <w:r w:rsidRPr="00CF3919">
        <w:rPr>
          <w:rFonts w:ascii="Times New Roman" w:hAnsi="Times New Roman" w:cs="Times New Roman"/>
          <w:b/>
          <w:bCs/>
        </w:rPr>
        <w:t xml:space="preserve">Górnośląska Centrala Zaopatrzenia </w:t>
      </w:r>
    </w:p>
    <w:p w:rsidR="00061835" w:rsidRPr="00CF3919" w:rsidRDefault="00061835" w:rsidP="005E411E">
      <w:pPr>
        <w:rPr>
          <w:rFonts w:ascii="Times New Roman" w:hAnsi="Times New Roman" w:cs="Times New Roman"/>
          <w:b/>
          <w:bCs/>
        </w:rPr>
      </w:pPr>
      <w:r w:rsidRPr="00CF3919">
        <w:rPr>
          <w:rFonts w:ascii="Times New Roman" w:hAnsi="Times New Roman" w:cs="Times New Roman"/>
          <w:b/>
          <w:bCs/>
        </w:rPr>
        <w:t>Medycznego„ZARYS” Sp. z o.o.</w:t>
      </w:r>
    </w:p>
    <w:p w:rsidR="00061835" w:rsidRDefault="00061835" w:rsidP="005E411E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ul. Pod Borem 18</w:t>
      </w:r>
    </w:p>
    <w:p w:rsidR="00061835" w:rsidRPr="0052061B" w:rsidRDefault="00061835" w:rsidP="005E411E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41-808 Zabrze</w:t>
      </w:r>
    </w:p>
    <w:p w:rsidR="00061835" w:rsidRDefault="00061835" w:rsidP="000155E9">
      <w:pPr>
        <w:pStyle w:val="Title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061835" w:rsidRDefault="00061835" w:rsidP="004E59C9">
      <w:pPr>
        <w:spacing w:line="360" w:lineRule="auto"/>
        <w:rPr>
          <w:rFonts w:ascii="Times New Roman" w:hAnsi="Times New Roman" w:cs="Times New Roman"/>
          <w:color w:val="000000"/>
        </w:rPr>
      </w:pPr>
      <w:r w:rsidRPr="004E59C9">
        <w:rPr>
          <w:rFonts w:ascii="Times New Roman" w:hAnsi="Times New Roman" w:cs="Times New Roman"/>
          <w:color w:val="000000"/>
        </w:rPr>
        <w:t xml:space="preserve">Wybrana oferta spełnia warunki określone ustawą Prawo zamówień publicznych a jej treść jest zgodna z treścią SIWZ.  </w:t>
      </w:r>
    </w:p>
    <w:p w:rsidR="00061835" w:rsidRPr="004E59C9" w:rsidRDefault="00061835" w:rsidP="004E59C9">
      <w:pPr>
        <w:spacing w:line="360" w:lineRule="auto"/>
        <w:rPr>
          <w:rFonts w:ascii="Times New Roman" w:hAnsi="Times New Roman" w:cs="Times New Roman"/>
          <w:color w:val="000000"/>
        </w:rPr>
      </w:pPr>
      <w:r w:rsidRPr="004E59C9">
        <w:rPr>
          <w:rFonts w:ascii="Times New Roman" w:hAnsi="Times New Roman" w:cs="Times New Roman"/>
          <w:color w:val="000000"/>
        </w:rPr>
        <w:t xml:space="preserve">Wybrany Wykonawca zrealizuje przedmiot zamówienia za cenę 128,52 PLN                                               ( słownie złotych :  sto dwadzieścia osiem złotych 52 /100 PLN). </w:t>
      </w:r>
    </w:p>
    <w:p w:rsidR="00061835" w:rsidRPr="004E59C9" w:rsidRDefault="00061835" w:rsidP="004E59C9">
      <w:pPr>
        <w:spacing w:line="360" w:lineRule="auto"/>
        <w:rPr>
          <w:rFonts w:ascii="Times New Roman" w:hAnsi="Times New Roman" w:cs="Times New Roman"/>
        </w:rPr>
      </w:pPr>
      <w:r w:rsidRPr="004E59C9">
        <w:rPr>
          <w:rFonts w:ascii="Times New Roman" w:hAnsi="Times New Roman" w:cs="Times New Roman"/>
        </w:rPr>
        <w:t xml:space="preserve">Podpisanie umowy nastąpi w dniu </w:t>
      </w:r>
      <w:r>
        <w:rPr>
          <w:rFonts w:ascii="Times New Roman" w:hAnsi="Times New Roman" w:cs="Times New Roman"/>
        </w:rPr>
        <w:t>10.10</w:t>
      </w:r>
      <w:r w:rsidRPr="004E59C9">
        <w:rPr>
          <w:rFonts w:ascii="Times New Roman" w:hAnsi="Times New Roman" w:cs="Times New Roman"/>
        </w:rPr>
        <w:t>.2014 roku w siedzibie Zamawiającego.</w:t>
      </w:r>
    </w:p>
    <w:p w:rsidR="00061835" w:rsidRDefault="00061835" w:rsidP="000155E9">
      <w:pPr>
        <w:pStyle w:val="Title"/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61835" w:rsidRDefault="00061835">
      <w:p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Zestawienie Nr 9</w:t>
      </w:r>
    </w:p>
    <w:p w:rsidR="00061835" w:rsidRDefault="00061835">
      <w:pPr>
        <w:rPr>
          <w:rFonts w:ascii="Times New Roman" w:hAnsi="Times New Roman" w:cs="Times New Roman"/>
          <w:b/>
          <w:u w:val="single"/>
        </w:rPr>
      </w:pPr>
    </w:p>
    <w:p w:rsidR="00061835" w:rsidRPr="00CF3919" w:rsidRDefault="00061835" w:rsidP="005E411E">
      <w:pPr>
        <w:rPr>
          <w:rFonts w:ascii="Times New Roman" w:hAnsi="Times New Roman" w:cs="Times New Roman"/>
          <w:b/>
          <w:bCs/>
        </w:rPr>
      </w:pPr>
      <w:r w:rsidRPr="00CF3919">
        <w:rPr>
          <w:rFonts w:ascii="Times New Roman" w:hAnsi="Times New Roman" w:cs="Times New Roman"/>
          <w:b/>
          <w:bCs/>
        </w:rPr>
        <w:t xml:space="preserve">Górnośląska Centrala Zaopatrzenia </w:t>
      </w:r>
    </w:p>
    <w:p w:rsidR="00061835" w:rsidRPr="00CF3919" w:rsidRDefault="00061835" w:rsidP="005E411E">
      <w:pPr>
        <w:rPr>
          <w:rFonts w:ascii="Times New Roman" w:hAnsi="Times New Roman" w:cs="Times New Roman"/>
          <w:b/>
          <w:bCs/>
        </w:rPr>
      </w:pPr>
      <w:r w:rsidRPr="00CF3919">
        <w:rPr>
          <w:rFonts w:ascii="Times New Roman" w:hAnsi="Times New Roman" w:cs="Times New Roman"/>
          <w:b/>
          <w:bCs/>
        </w:rPr>
        <w:t>Medycznego„ZARYS” Sp. z o.o.</w:t>
      </w:r>
    </w:p>
    <w:p w:rsidR="00061835" w:rsidRDefault="00061835" w:rsidP="005E411E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ul. Pod Borem 18</w:t>
      </w:r>
    </w:p>
    <w:p w:rsidR="00061835" w:rsidRDefault="00061835" w:rsidP="005E411E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41-808 Zabrze</w:t>
      </w:r>
    </w:p>
    <w:p w:rsidR="00061835" w:rsidRDefault="00061835" w:rsidP="005E411E">
      <w:pPr>
        <w:rPr>
          <w:rFonts w:ascii="Times New Roman" w:hAnsi="Times New Roman" w:cs="Times New Roman"/>
          <w:b/>
          <w:u w:val="single"/>
        </w:rPr>
      </w:pPr>
    </w:p>
    <w:p w:rsidR="00061835" w:rsidRPr="007F6E99" w:rsidRDefault="00061835" w:rsidP="007F6E99">
      <w:pPr>
        <w:spacing w:line="360" w:lineRule="auto"/>
        <w:rPr>
          <w:rFonts w:ascii="Times New Roman" w:hAnsi="Times New Roman" w:cs="Times New Roman"/>
          <w:color w:val="000000"/>
        </w:rPr>
      </w:pPr>
      <w:r w:rsidRPr="007F6E99">
        <w:rPr>
          <w:rFonts w:ascii="Times New Roman" w:hAnsi="Times New Roman" w:cs="Times New Roman"/>
          <w:color w:val="000000"/>
        </w:rPr>
        <w:t xml:space="preserve">Wybrana oferta spełnia warunki określone ustawą Prawo zamówień publicznych a jej treść jest zgodna z treścią SIWZ.   </w:t>
      </w:r>
    </w:p>
    <w:p w:rsidR="00061835" w:rsidRPr="007F6E99" w:rsidRDefault="00061835" w:rsidP="007F6E99">
      <w:pPr>
        <w:spacing w:line="360" w:lineRule="auto"/>
        <w:rPr>
          <w:rFonts w:ascii="Times New Roman" w:hAnsi="Times New Roman" w:cs="Times New Roman"/>
          <w:color w:val="000000"/>
        </w:rPr>
      </w:pPr>
      <w:r w:rsidRPr="007F6E99">
        <w:rPr>
          <w:rFonts w:ascii="Times New Roman" w:hAnsi="Times New Roman" w:cs="Times New Roman"/>
          <w:color w:val="000000"/>
        </w:rPr>
        <w:t xml:space="preserve">Wybrany Wykonawca zrealizuje przedmiot zamówienia za cenę  3 007,80 PLN                                               ( słownie złotych : trzy tysiące siedem złotych 80/100  PLN). </w:t>
      </w:r>
    </w:p>
    <w:p w:rsidR="00061835" w:rsidRPr="007F6E99" w:rsidRDefault="00061835" w:rsidP="007F6E99">
      <w:pPr>
        <w:spacing w:line="360" w:lineRule="auto"/>
        <w:rPr>
          <w:rFonts w:ascii="Times New Roman" w:hAnsi="Times New Roman" w:cs="Times New Roman"/>
        </w:rPr>
      </w:pPr>
      <w:r w:rsidRPr="007F6E99">
        <w:rPr>
          <w:rFonts w:ascii="Times New Roman" w:hAnsi="Times New Roman" w:cs="Times New Roman"/>
        </w:rPr>
        <w:t xml:space="preserve">Podpisanie umowy nastąpi w dniu </w:t>
      </w:r>
      <w:r>
        <w:rPr>
          <w:rFonts w:ascii="Times New Roman" w:hAnsi="Times New Roman" w:cs="Times New Roman"/>
        </w:rPr>
        <w:t>10.10.</w:t>
      </w:r>
      <w:r w:rsidRPr="007F6E99">
        <w:rPr>
          <w:rFonts w:ascii="Times New Roman" w:hAnsi="Times New Roman" w:cs="Times New Roman"/>
        </w:rPr>
        <w:t>2014 roku w siedzibie Zamawiającego.</w:t>
      </w:r>
    </w:p>
    <w:p w:rsidR="00061835" w:rsidRPr="00D02E41" w:rsidRDefault="00061835">
      <w:pPr>
        <w:rPr>
          <w:rFonts w:ascii="Times New Roman" w:hAnsi="Times New Roman" w:cs="Times New Roman"/>
        </w:rPr>
      </w:pPr>
      <w:r w:rsidRPr="00D02E41">
        <w:rPr>
          <w:rFonts w:ascii="Times New Roman" w:hAnsi="Times New Roman" w:cs="Times New Roman"/>
          <w:b/>
          <w:u w:val="single"/>
        </w:rPr>
        <w:t>Zestawienie Nr 10</w:t>
      </w:r>
      <w:r w:rsidRPr="00D02E41">
        <w:rPr>
          <w:rFonts w:ascii="Times New Roman" w:hAnsi="Times New Roman" w:cs="Times New Roman"/>
        </w:rPr>
        <w:t xml:space="preserve">       </w:t>
      </w:r>
    </w:p>
    <w:p w:rsidR="00061835" w:rsidRPr="00D02E41" w:rsidRDefault="00061835">
      <w:pPr>
        <w:rPr>
          <w:rFonts w:ascii="Times New Roman" w:hAnsi="Times New Roman" w:cs="Times New Roman"/>
        </w:rPr>
      </w:pPr>
    </w:p>
    <w:p w:rsidR="00061835" w:rsidRPr="00D02E41" w:rsidRDefault="00061835" w:rsidP="00062540">
      <w:pPr>
        <w:rPr>
          <w:rFonts w:ascii="Times New Roman" w:hAnsi="Times New Roman" w:cs="Times New Roman"/>
          <w:b/>
          <w:bCs/>
        </w:rPr>
      </w:pPr>
      <w:r w:rsidRPr="00D02E41">
        <w:rPr>
          <w:rFonts w:ascii="Times New Roman" w:hAnsi="Times New Roman" w:cs="Times New Roman"/>
          <w:b/>
          <w:bCs/>
        </w:rPr>
        <w:t>Toruńskie Zakłady Materiałów Opatrunkowych S.A.</w:t>
      </w:r>
    </w:p>
    <w:p w:rsidR="00061835" w:rsidRPr="00D02E41" w:rsidRDefault="00061835" w:rsidP="00062540">
      <w:pPr>
        <w:rPr>
          <w:rFonts w:ascii="Times New Roman" w:hAnsi="Times New Roman" w:cs="Times New Roman"/>
          <w:b/>
          <w:bCs/>
        </w:rPr>
      </w:pPr>
      <w:r w:rsidRPr="00D02E41">
        <w:rPr>
          <w:rFonts w:ascii="Times New Roman" w:hAnsi="Times New Roman" w:cs="Times New Roman"/>
          <w:b/>
          <w:bCs/>
        </w:rPr>
        <w:t>ul. Żółkiewskiego 20/26</w:t>
      </w:r>
    </w:p>
    <w:p w:rsidR="00061835" w:rsidRPr="00D02E41" w:rsidRDefault="00061835" w:rsidP="00AE5B28">
      <w:pPr>
        <w:rPr>
          <w:rFonts w:ascii="Times New Roman" w:hAnsi="Times New Roman" w:cs="Times New Roman"/>
          <w:b/>
          <w:bCs/>
        </w:rPr>
      </w:pPr>
      <w:r w:rsidRPr="00D02E41">
        <w:rPr>
          <w:rFonts w:ascii="Times New Roman" w:hAnsi="Times New Roman" w:cs="Times New Roman"/>
          <w:b/>
        </w:rPr>
        <w:t>87-100 Toruń</w:t>
      </w:r>
    </w:p>
    <w:p w:rsidR="00061835" w:rsidRPr="00D02E41" w:rsidRDefault="00061835" w:rsidP="0071069F">
      <w:pPr>
        <w:rPr>
          <w:rFonts w:ascii="Times New Roman" w:hAnsi="Times New Roman" w:cs="Times New Roman"/>
          <w:b/>
          <w:bCs/>
        </w:rPr>
      </w:pPr>
    </w:p>
    <w:p w:rsidR="00061835" w:rsidRPr="00D02E41" w:rsidRDefault="00061835" w:rsidP="007F6E99">
      <w:pPr>
        <w:rPr>
          <w:rFonts w:ascii="Arial Narrow" w:hAnsi="Arial Narrow" w:cs="Times New Roman"/>
        </w:rPr>
      </w:pPr>
    </w:p>
    <w:p w:rsidR="00061835" w:rsidRPr="00D02E41" w:rsidRDefault="00061835" w:rsidP="007F6E99">
      <w:pPr>
        <w:spacing w:line="360" w:lineRule="auto"/>
        <w:rPr>
          <w:rFonts w:ascii="Times New Roman" w:hAnsi="Times New Roman" w:cs="Times New Roman"/>
        </w:rPr>
      </w:pPr>
      <w:r w:rsidRPr="00D02E41">
        <w:rPr>
          <w:rFonts w:ascii="Times New Roman" w:hAnsi="Times New Roman" w:cs="Times New Roman"/>
        </w:rPr>
        <w:t xml:space="preserve">Wybrana oferta spełnia warunki określone ustawą Prawo zamówień publicznych a jej treść jest zgodna z treścią SIWZ.  </w:t>
      </w:r>
    </w:p>
    <w:p w:rsidR="00061835" w:rsidRPr="00D02E41" w:rsidRDefault="00061835" w:rsidP="007F6E99">
      <w:pPr>
        <w:spacing w:line="360" w:lineRule="auto"/>
        <w:rPr>
          <w:rFonts w:ascii="Times New Roman" w:hAnsi="Times New Roman" w:cs="Times New Roman"/>
        </w:rPr>
      </w:pPr>
      <w:r w:rsidRPr="00D02E41">
        <w:rPr>
          <w:rFonts w:ascii="Times New Roman" w:hAnsi="Times New Roman" w:cs="Times New Roman"/>
        </w:rPr>
        <w:t xml:space="preserve">Wybrany Wykonawca zrealizuje przedmiot zamówienia za cenę 253,80 PLN                            (słownie złotych : dwieście pięćdziesiąt trzy złote 80/100PLN). </w:t>
      </w:r>
    </w:p>
    <w:p w:rsidR="00061835" w:rsidRPr="00D02E41" w:rsidRDefault="00061835" w:rsidP="007F6E99">
      <w:pPr>
        <w:spacing w:line="360" w:lineRule="auto"/>
        <w:rPr>
          <w:rFonts w:ascii="Times New Roman" w:hAnsi="Times New Roman" w:cs="Times New Roman"/>
        </w:rPr>
      </w:pPr>
      <w:r w:rsidRPr="00D02E41">
        <w:rPr>
          <w:rFonts w:ascii="Times New Roman" w:hAnsi="Times New Roman" w:cs="Times New Roman"/>
        </w:rPr>
        <w:t>Podpisanie umowy nastąpi w dniu 10.10.2014 roku w siedzibie Zamawiającego.</w:t>
      </w:r>
    </w:p>
    <w:p w:rsidR="00061835" w:rsidRPr="00D02E41" w:rsidRDefault="00061835">
      <w:pPr>
        <w:rPr>
          <w:rFonts w:ascii="Times New Roman" w:hAnsi="Times New Roman" w:cs="Times New Roman"/>
        </w:rPr>
      </w:pPr>
      <w:r w:rsidRPr="00D02E41">
        <w:rPr>
          <w:rFonts w:ascii="Times New Roman" w:hAnsi="Times New Roman" w:cs="Times New Roman"/>
        </w:rPr>
        <w:t xml:space="preserve">                                                    </w:t>
      </w:r>
    </w:p>
    <w:p w:rsidR="00061835" w:rsidRPr="00D02E41" w:rsidRDefault="00061835" w:rsidP="006E06E6">
      <w:pPr>
        <w:spacing w:line="360" w:lineRule="auto"/>
        <w:rPr>
          <w:rFonts w:ascii="Times New Roman" w:hAnsi="Times New Roman" w:cs="Times New Roman"/>
          <w:b/>
          <w:u w:val="single"/>
        </w:rPr>
      </w:pPr>
      <w:r w:rsidRPr="00D02E41">
        <w:rPr>
          <w:rFonts w:ascii="Times New Roman" w:hAnsi="Times New Roman" w:cs="Times New Roman"/>
          <w:b/>
          <w:u w:val="single"/>
        </w:rPr>
        <w:t>Zestawienie Nr 11</w:t>
      </w:r>
    </w:p>
    <w:p w:rsidR="00061835" w:rsidRPr="008F0AAC" w:rsidRDefault="00061835" w:rsidP="006E06E6">
      <w:pPr>
        <w:spacing w:line="360" w:lineRule="auto"/>
        <w:rPr>
          <w:rFonts w:ascii="Times New Roman" w:hAnsi="Times New Roman" w:cs="Times New Roman"/>
        </w:rPr>
      </w:pPr>
      <w:r w:rsidRPr="00D02E41">
        <w:rPr>
          <w:rFonts w:ascii="Times New Roman" w:hAnsi="Times New Roman" w:cs="Times New Roman"/>
        </w:rPr>
        <w:t>Przetarg unieważniono na podstawie art. 93 ust. 1 pkt</w:t>
      </w:r>
      <w:r w:rsidRPr="008F0AAC">
        <w:rPr>
          <w:rFonts w:ascii="Times New Roman" w:hAnsi="Times New Roman" w:cs="Times New Roman"/>
        </w:rPr>
        <w:t>.1 Ustawy z dnia 29 stycznia 2004 roku P</w:t>
      </w:r>
      <w:r>
        <w:rPr>
          <w:rFonts w:ascii="Times New Roman" w:hAnsi="Times New Roman" w:cs="Times New Roman"/>
        </w:rPr>
        <w:t>rawo zamówień publicznych ( Dz.U z 2013r  poz. 907</w:t>
      </w:r>
      <w:r w:rsidRPr="008F0AAC">
        <w:rPr>
          <w:rFonts w:ascii="Times New Roman" w:hAnsi="Times New Roman" w:cs="Times New Roman"/>
        </w:rPr>
        <w:t xml:space="preserve"> ze zm.  )</w:t>
      </w:r>
    </w:p>
    <w:p w:rsidR="00061835" w:rsidRDefault="00061835">
      <w:pPr>
        <w:rPr>
          <w:rFonts w:ascii="Times New Roman" w:hAnsi="Times New Roman" w:cs="Times New Roman"/>
          <w:b/>
          <w:u w:val="single"/>
        </w:rPr>
      </w:pPr>
    </w:p>
    <w:p w:rsidR="00061835" w:rsidRDefault="00061835">
      <w:pPr>
        <w:rPr>
          <w:rFonts w:ascii="Times New Roman" w:hAnsi="Times New Roman" w:cs="Times New Roman"/>
          <w:b/>
          <w:u w:val="single"/>
        </w:rPr>
      </w:pPr>
    </w:p>
    <w:p w:rsidR="00061835" w:rsidRDefault="00061835" w:rsidP="002F0FB1">
      <w:pPr>
        <w:pStyle w:val="Title"/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61835" w:rsidRDefault="00061835">
      <w:pPr>
        <w:rPr>
          <w:rFonts w:ascii="Times New Roman" w:hAnsi="Times New Roman" w:cs="Times New Roman"/>
          <w:b/>
          <w:u w:val="single"/>
        </w:rPr>
      </w:pPr>
    </w:p>
    <w:p w:rsidR="00061835" w:rsidRPr="003A67BE" w:rsidRDefault="00061835">
      <w:pPr>
        <w:rPr>
          <w:rFonts w:ascii="Times New Roman" w:hAnsi="Times New Roman" w:cs="Times New Roman"/>
          <w:bCs/>
        </w:rPr>
      </w:pPr>
      <w:r w:rsidRPr="003A67BE">
        <w:rPr>
          <w:rFonts w:ascii="Times New Roman" w:hAnsi="Times New Roman" w:cs="Times New Roman"/>
          <w:bCs/>
        </w:rPr>
        <w:t xml:space="preserve">                                                                                        </w:t>
      </w:r>
      <w:r>
        <w:rPr>
          <w:rFonts w:ascii="Times New Roman" w:hAnsi="Times New Roman" w:cs="Times New Roman"/>
          <w:bCs/>
        </w:rPr>
        <w:t xml:space="preserve">      </w:t>
      </w:r>
      <w:r w:rsidRPr="003A67BE">
        <w:rPr>
          <w:rFonts w:ascii="Times New Roman" w:hAnsi="Times New Roman" w:cs="Times New Roman"/>
          <w:bCs/>
        </w:rPr>
        <w:t xml:space="preserve">    </w:t>
      </w:r>
    </w:p>
    <w:sectPr w:rsidR="00061835" w:rsidRPr="003A67BE" w:rsidSect="00B76070">
      <w:headerReference w:type="first" r:id="rId7"/>
      <w:footerReference w:type="first" r:id="rId8"/>
      <w:type w:val="continuous"/>
      <w:pgSz w:w="11906" w:h="16838" w:code="9"/>
      <w:pgMar w:top="2097" w:right="1418" w:bottom="1618" w:left="1418" w:header="180" w:footer="203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1835" w:rsidRDefault="00061835">
      <w:r>
        <w:separator/>
      </w:r>
    </w:p>
  </w:endnote>
  <w:endnote w:type="continuationSeparator" w:id="0">
    <w:p w:rsidR="00061835" w:rsidRDefault="000618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p Symbol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340" w:type="dxa"/>
      <w:tblInd w:w="-1010" w:type="dxa"/>
      <w:tblBorders>
        <w:top w:val="double" w:sz="6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4320"/>
      <w:gridCol w:w="7020"/>
    </w:tblGrid>
    <w:tr w:rsidR="00061835">
      <w:trPr>
        <w:trHeight w:val="1034"/>
      </w:trPr>
      <w:tc>
        <w:tcPr>
          <w:tcW w:w="4320" w:type="dxa"/>
          <w:tcBorders>
            <w:top w:val="double" w:sz="6" w:space="0" w:color="000080"/>
          </w:tcBorders>
          <w:vAlign w:val="center"/>
        </w:tcPr>
        <w:p w:rsidR="00061835" w:rsidRDefault="00061835">
          <w:pPr>
            <w:rPr>
              <w:rFonts w:ascii="Tahoma" w:hAnsi="Tahoma" w:cs="Tahoma"/>
              <w:b/>
              <w:color w:val="333333"/>
              <w:sz w:val="16"/>
            </w:rPr>
          </w:pPr>
          <w:r>
            <w:rPr>
              <w:rFonts w:ascii="Tahoma" w:hAnsi="Tahoma" w:cs="Tahoma"/>
              <w:b/>
              <w:color w:val="333333"/>
              <w:sz w:val="16"/>
            </w:rPr>
            <w:t xml:space="preserve">Sekretariat: </w:t>
          </w:r>
        </w:p>
        <w:p w:rsidR="00061835" w:rsidRDefault="00061835">
          <w:pPr>
            <w:rPr>
              <w:rFonts w:ascii="Tahoma" w:hAnsi="Tahoma" w:cs="Tahoma"/>
              <w:b/>
              <w:color w:val="333333"/>
              <w:sz w:val="16"/>
            </w:rPr>
          </w:pPr>
          <w:r>
            <w:rPr>
              <w:rFonts w:ascii="Tahoma" w:hAnsi="Tahoma" w:cs="Tahoma"/>
              <w:b/>
              <w:color w:val="333333"/>
              <w:sz w:val="16"/>
            </w:rPr>
            <w:t>Tel. (41) 38 83 800;  Fax. (41) 3883 858</w:t>
          </w:r>
        </w:p>
        <w:p w:rsidR="00061835" w:rsidRDefault="00061835">
          <w:pPr>
            <w:pStyle w:val="Heading4"/>
            <w:ind w:left="-70"/>
            <w:jc w:val="left"/>
            <w:rPr>
              <w:rFonts w:ascii="Tahoma" w:hAnsi="Tahoma" w:cs="Tahoma"/>
              <w:b/>
              <w:color w:val="333333"/>
              <w:sz w:val="16"/>
            </w:rPr>
          </w:pPr>
          <w:r>
            <w:rPr>
              <w:rFonts w:ascii="Tahoma" w:hAnsi="Tahoma" w:cs="Tahoma"/>
              <w:b/>
              <w:color w:val="333333"/>
              <w:sz w:val="16"/>
            </w:rPr>
            <w:t xml:space="preserve">  Centrala: (41) 3883 740</w:t>
          </w:r>
        </w:p>
        <w:p w:rsidR="00061835" w:rsidRPr="000A1CE7" w:rsidRDefault="00061835" w:rsidP="00A36144">
          <w:pPr>
            <w:rPr>
              <w:lang w:val="de-DE"/>
            </w:rPr>
          </w:pPr>
          <w:r>
            <w:rPr>
              <w:rFonts w:ascii="Tahoma" w:hAnsi="Tahoma" w:cs="Tahoma"/>
              <w:b/>
              <w:color w:val="333333"/>
              <w:sz w:val="16"/>
              <w:lang w:val="de-DE"/>
            </w:rPr>
            <w:t>e-mail: sekretariat@zozwloszczowa.pl</w:t>
          </w:r>
        </w:p>
      </w:tc>
      <w:tc>
        <w:tcPr>
          <w:tcW w:w="7020" w:type="dxa"/>
          <w:tcBorders>
            <w:top w:val="double" w:sz="6" w:space="0" w:color="000080"/>
          </w:tcBorders>
          <w:vAlign w:val="center"/>
        </w:tcPr>
        <w:p w:rsidR="00061835" w:rsidRPr="00C02A42" w:rsidRDefault="00061835">
          <w:pPr>
            <w:ind w:left="213"/>
            <w:rPr>
              <w:rFonts w:ascii="Tahoma" w:hAnsi="Tahoma" w:cs="Tahoma"/>
              <w:b/>
              <w:color w:val="000000"/>
              <w:sz w:val="16"/>
              <w:lang w:val="de-DE"/>
            </w:rPr>
          </w:pPr>
          <w:hyperlink r:id="rId1" w:history="1">
            <w:r w:rsidRPr="00C02A42">
              <w:rPr>
                <w:rStyle w:val="Hyperlink"/>
                <w:rFonts w:ascii="Tahoma" w:hAnsi="Tahoma" w:cs="Tahoma"/>
                <w:b/>
                <w:color w:val="000000"/>
                <w:sz w:val="16"/>
                <w:u w:val="none"/>
                <w:lang w:val="de-DE"/>
              </w:rPr>
              <w:t>www.zozwloszczowa.pl</w:t>
            </w:r>
          </w:hyperlink>
        </w:p>
        <w:p w:rsidR="00061835" w:rsidRPr="00C02A42" w:rsidRDefault="00061835">
          <w:pPr>
            <w:ind w:left="213"/>
            <w:rPr>
              <w:rFonts w:ascii="Tahoma" w:hAnsi="Tahoma" w:cs="Tahoma"/>
              <w:b/>
              <w:color w:val="000000"/>
              <w:sz w:val="16"/>
              <w:lang w:val="de-DE"/>
            </w:rPr>
          </w:pPr>
          <w:r w:rsidRPr="00C02A42">
            <w:rPr>
              <w:rFonts w:ascii="Tahoma" w:hAnsi="Tahoma" w:cs="Tahoma"/>
              <w:b/>
              <w:color w:val="000000"/>
              <w:sz w:val="16"/>
              <w:lang w:val="de-DE"/>
            </w:rPr>
            <w:t xml:space="preserve">BIP: </w:t>
          </w:r>
          <w:hyperlink r:id="rId2" w:history="1">
            <w:r w:rsidRPr="00C02A42">
              <w:rPr>
                <w:rStyle w:val="Hyperlink"/>
                <w:rFonts w:ascii="Tahoma" w:hAnsi="Tahoma" w:cs="Tahoma"/>
                <w:b/>
                <w:color w:val="000000"/>
                <w:sz w:val="16"/>
                <w:u w:val="none"/>
                <w:lang w:val="de-DE"/>
              </w:rPr>
              <w:t>www.biuletyn.abip.pl/zozwloszczowa</w:t>
            </w:r>
          </w:hyperlink>
        </w:p>
        <w:p w:rsidR="00061835" w:rsidRDefault="00061835">
          <w:pPr>
            <w:ind w:left="213"/>
            <w:rPr>
              <w:rFonts w:ascii="Tahoma" w:hAnsi="Tahoma" w:cs="Tahoma"/>
              <w:b/>
              <w:color w:val="333333"/>
              <w:sz w:val="16"/>
            </w:rPr>
          </w:pPr>
          <w:r>
            <w:rPr>
              <w:rFonts w:ascii="Tahoma" w:hAnsi="Tahoma" w:cs="Tahoma"/>
              <w:b/>
              <w:color w:val="333333"/>
              <w:sz w:val="16"/>
            </w:rPr>
            <w:t>NIP: 656-18-55-908    REGON:  000304295    KRS: 0000057160</w:t>
          </w:r>
        </w:p>
        <w:p w:rsidR="00061835" w:rsidRDefault="00061835">
          <w:pPr>
            <w:ind w:left="213"/>
            <w:rPr>
              <w:rFonts w:ascii="Tahoma" w:hAnsi="Tahoma" w:cs="Tahoma"/>
              <w:b/>
              <w:color w:val="333333"/>
              <w:sz w:val="16"/>
            </w:rPr>
          </w:pPr>
          <w:r>
            <w:rPr>
              <w:rFonts w:ascii="Tahoma" w:hAnsi="Tahoma" w:cs="Tahoma"/>
              <w:b/>
              <w:color w:val="333333"/>
              <w:sz w:val="16"/>
            </w:rPr>
            <w:t>Rachunek bankowy: Millennium O/Kielce  75 1160 2202 0000 0000 6001 8883</w:t>
          </w:r>
        </w:p>
      </w:tc>
    </w:tr>
  </w:tbl>
  <w:p w:rsidR="00061835" w:rsidRDefault="0006183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1835" w:rsidRDefault="00061835">
      <w:r>
        <w:separator/>
      </w:r>
    </w:p>
  </w:footnote>
  <w:footnote w:type="continuationSeparator" w:id="0">
    <w:p w:rsidR="00061835" w:rsidRDefault="000618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1835" w:rsidRDefault="00061835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414pt;margin-top:14.85pt;width:1in;height:64.15pt;z-index:-251657216" wrapcoords="-225 0 -225 21349 21600 21349 21600 0 -225 0">
          <v:imagedata r:id="rId1" o:title="" cropleft="2561f" cropright="4383f"/>
          <w10:wrap type="tight"/>
        </v:shape>
      </w:pict>
    </w: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63pt;margin-top:11.85pt;width:5in;height:66pt;z-index:251658240" filled="f" stroked="f">
          <v:fill opacity=".5"/>
          <v:textbox style="mso-next-textbox:#_x0000_s2050">
            <w:txbxContent>
              <w:p w:rsidR="00061835" w:rsidRDefault="00061835">
                <w:pPr>
                  <w:pStyle w:val="Title"/>
                  <w:rPr>
                    <w:b/>
                    <w:i/>
                    <w:shadow/>
                    <w:color w:val="000080"/>
                    <w:spacing w:val="40"/>
                    <w:sz w:val="32"/>
                  </w:rPr>
                </w:pPr>
                <w:r>
                  <w:rPr>
                    <w:b/>
                    <w:i/>
                    <w:shadow/>
                    <w:color w:val="000080"/>
                    <w:spacing w:val="40"/>
                    <w:sz w:val="32"/>
                  </w:rPr>
                  <w:t>ZESPÓŁ OPIEKI ZDROWOTNEJ</w:t>
                </w:r>
              </w:p>
              <w:p w:rsidR="00061835" w:rsidRDefault="00061835">
                <w:pPr>
                  <w:pStyle w:val="Subtitle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we Włoszczowie</w:t>
                </w:r>
              </w:p>
              <w:p w:rsidR="00061835" w:rsidRDefault="00061835">
                <w:pPr>
                  <w:pStyle w:val="Subtitle"/>
                  <w:rPr>
                    <w:rFonts w:ascii="Times New Roman" w:hAnsi="Times New Roman"/>
                    <w:b w:val="0"/>
                    <w:i w:val="0"/>
                    <w:sz w:val="10"/>
                  </w:rPr>
                </w:pPr>
              </w:p>
              <w:p w:rsidR="00061835" w:rsidRDefault="00061835">
                <w:pPr>
                  <w:pStyle w:val="Subtitle"/>
                  <w:rPr>
                    <w:shadow w:val="0"/>
                    <w:spacing w:val="0"/>
                    <w:sz w:val="22"/>
                  </w:rPr>
                </w:pPr>
                <w:r>
                  <w:rPr>
                    <w:shadow w:val="0"/>
                    <w:spacing w:val="0"/>
                    <w:sz w:val="22"/>
                  </w:rPr>
                  <w:tab/>
                  <w:t>ul. Żeromskiego 28  29-100 Włoszczowa</w:t>
                </w:r>
              </w:p>
              <w:p w:rsidR="00061835" w:rsidRDefault="00061835"/>
            </w:txbxContent>
          </v:textbox>
        </v:shape>
      </w:pict>
    </w:r>
    <w:r>
      <w:rPr>
        <w:noProof/>
      </w:rPr>
      <w:pict>
        <v:line id="_x0000_s2051" style="position:absolute;z-index:251657216" from="-45pt,89.1pt" to="494.1pt,89.15pt" strokecolor="#339" strokeweight="4pt">
          <v:stroke startarrowwidth="narrow" endarrowwidth="narrow" linestyle="thickThin"/>
        </v:line>
      </w:pict>
    </w:r>
    <w:r>
      <w:rPr>
        <w:noProof/>
      </w:rPr>
      <w:pict>
        <v:shape id="_x0000_s2052" type="#_x0000_t75" style="position:absolute;margin-left:-27.2pt;margin-top:8.1pt;width:78.8pt;height:69.7pt;z-index:-251660288">
          <v:imagedata r:id="rId2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B13B6"/>
    <w:multiLevelType w:val="multilevel"/>
    <w:tmpl w:val="B0344B04"/>
    <w:lvl w:ilvl="0">
      <w:start w:val="11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">
    <w:nsid w:val="07712577"/>
    <w:multiLevelType w:val="multilevel"/>
    <w:tmpl w:val="EED4049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">
    <w:nsid w:val="09232A47"/>
    <w:multiLevelType w:val="hybridMultilevel"/>
    <w:tmpl w:val="70B20040"/>
    <w:lvl w:ilvl="0" w:tplc="68E6A55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92A2F1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0A756924"/>
    <w:multiLevelType w:val="hybridMultilevel"/>
    <w:tmpl w:val="AFC4771C"/>
    <w:lvl w:ilvl="0" w:tplc="041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5">
    <w:nsid w:val="1C4A7C59"/>
    <w:multiLevelType w:val="multilevel"/>
    <w:tmpl w:val="4E6868EC"/>
    <w:lvl w:ilvl="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cs="Times New Roman"/>
        <w:b w:val="0"/>
        <w:bCs w:val="0"/>
        <w:i w:val="0"/>
        <w:iCs w:val="0"/>
      </w:rPr>
    </w:lvl>
    <w:lvl w:ilvl="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  <w:b w:val="0"/>
        <w:i w:val="0"/>
      </w:r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6">
    <w:nsid w:val="2040650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7">
    <w:nsid w:val="212A0AD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8">
    <w:nsid w:val="223759D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24B20A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>
    <w:nsid w:val="291306AC"/>
    <w:multiLevelType w:val="multilevel"/>
    <w:tmpl w:val="4E12892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1">
    <w:nsid w:val="2E095E1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2">
    <w:nsid w:val="33DC431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3">
    <w:nsid w:val="3A38234F"/>
    <w:multiLevelType w:val="hybridMultilevel"/>
    <w:tmpl w:val="6E0657D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3E297667"/>
    <w:multiLevelType w:val="multilevel"/>
    <w:tmpl w:val="558C5C0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bCs w:val="0"/>
        <w:i w:val="0"/>
        <w:iCs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50465BA0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6">
    <w:nsid w:val="53594B0E"/>
    <w:multiLevelType w:val="hybridMultilevel"/>
    <w:tmpl w:val="F63E658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57D96EB3"/>
    <w:multiLevelType w:val="multilevel"/>
    <w:tmpl w:val="BADC2596"/>
    <w:lvl w:ilvl="0">
      <w:start w:val="1"/>
      <w:numFmt w:val="decimal"/>
      <w:lvlText w:val="%1)"/>
      <w:lvlJc w:val="left"/>
      <w:pPr>
        <w:tabs>
          <w:tab w:val="num" w:pos="750"/>
        </w:tabs>
        <w:ind w:left="750" w:hanging="390"/>
      </w:pPr>
      <w:rPr>
        <w:rFonts w:cs="Times New Roman" w:hint="default"/>
      </w:rPr>
    </w:lvl>
    <w:lvl w:ilvl="1">
      <w:start w:val="23"/>
      <w:numFmt w:val="decimal"/>
      <w:lvlText w:val="%2."/>
      <w:lvlJc w:val="left"/>
      <w:pPr>
        <w:tabs>
          <w:tab w:val="num" w:pos="1455"/>
        </w:tabs>
        <w:ind w:left="1455" w:hanging="375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58D77CE4"/>
    <w:multiLevelType w:val="multilevel"/>
    <w:tmpl w:val="17BE4DBC"/>
    <w:lvl w:ilvl="0">
      <w:start w:val="22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cs="Times New Roman"/>
      </w:rPr>
    </w:lvl>
    <w:lvl w:ilvl="1">
      <w:start w:val="5"/>
      <w:numFmt w:val="decimal"/>
      <w:lvlText w:val="%1.%2"/>
      <w:lvlJc w:val="left"/>
      <w:pPr>
        <w:tabs>
          <w:tab w:val="num" w:pos="987"/>
        </w:tabs>
        <w:ind w:left="987" w:hanging="42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854"/>
        </w:tabs>
        <w:ind w:left="1854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2421"/>
        </w:tabs>
        <w:ind w:left="2421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3348"/>
        </w:tabs>
        <w:ind w:left="3348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3915"/>
        </w:tabs>
        <w:ind w:left="3915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4842"/>
        </w:tabs>
        <w:ind w:left="4842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5409"/>
        </w:tabs>
        <w:ind w:left="5409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6336"/>
        </w:tabs>
        <w:ind w:left="6336" w:hanging="1800"/>
      </w:pPr>
      <w:rPr>
        <w:rFonts w:cs="Times New Roman"/>
      </w:rPr>
    </w:lvl>
  </w:abstractNum>
  <w:abstractNum w:abstractNumId="19">
    <w:nsid w:val="5AFD5E77"/>
    <w:multiLevelType w:val="multilevel"/>
    <w:tmpl w:val="A4249DE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20">
    <w:nsid w:val="65E67B52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1">
    <w:nsid w:val="6D7D1D23"/>
    <w:multiLevelType w:val="hybridMultilevel"/>
    <w:tmpl w:val="3AA67290"/>
    <w:lvl w:ilvl="0" w:tplc="92541F3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6E003D90"/>
    <w:multiLevelType w:val="hybridMultilevel"/>
    <w:tmpl w:val="31F883D8"/>
    <w:lvl w:ilvl="0" w:tplc="F9F008C6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cs="Times New Roman"/>
      </w:rPr>
    </w:lvl>
    <w:lvl w:ilvl="1" w:tplc="5FACA052">
      <w:numFmt w:val="bullet"/>
      <w:lvlText w:val="-"/>
      <w:lvlJc w:val="left"/>
      <w:pPr>
        <w:tabs>
          <w:tab w:val="num" w:pos="1647"/>
        </w:tabs>
        <w:ind w:left="1647" w:hanging="360"/>
      </w:pPr>
      <w:rPr>
        <w:rFonts w:ascii="Times New Roman" w:eastAsia="Times New Roman" w:hAnsi="Times New Roman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>
    <w:nsid w:val="705A6AE2"/>
    <w:multiLevelType w:val="multilevel"/>
    <w:tmpl w:val="774ABFA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bCs w:val="0"/>
        <w:i w:val="0"/>
        <w:iCs w:val="0"/>
      </w:rPr>
    </w:lvl>
    <w:lvl w:ilvl="1">
      <w:start w:val="12"/>
      <w:numFmt w:val="decimal"/>
      <w:lvlText w:val="%2."/>
      <w:lvlJc w:val="left"/>
      <w:pPr>
        <w:tabs>
          <w:tab w:val="num" w:pos="1455"/>
        </w:tabs>
        <w:ind w:left="1455" w:hanging="375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748267C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5">
    <w:nsid w:val="79DF2C18"/>
    <w:multiLevelType w:val="hybridMultilevel"/>
    <w:tmpl w:val="71763ADA"/>
    <w:lvl w:ilvl="0" w:tplc="519E9C22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6">
    <w:nsid w:val="7AB40DEB"/>
    <w:multiLevelType w:val="hybridMultilevel"/>
    <w:tmpl w:val="B5D6631E"/>
    <w:lvl w:ilvl="0" w:tplc="79D0AF96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 w:tplc="DA78BF1A">
      <w:start w:val="1"/>
      <w:numFmt w:val="decimal"/>
      <w:lvlText w:val="%2)"/>
      <w:lvlJc w:val="left"/>
      <w:pPr>
        <w:tabs>
          <w:tab w:val="num" w:pos="1620"/>
        </w:tabs>
        <w:ind w:left="162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>
    <w:nsid w:val="7B8D290F"/>
    <w:multiLevelType w:val="multilevel"/>
    <w:tmpl w:val="A8069950"/>
    <w:lvl w:ilvl="0">
      <w:start w:val="22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cs="Times New Roman"/>
      </w:rPr>
    </w:lvl>
    <w:lvl w:ilvl="1">
      <w:start w:val="2"/>
      <w:numFmt w:val="decimal"/>
      <w:lvlText w:val="%1.%2"/>
      <w:lvlJc w:val="left"/>
      <w:pPr>
        <w:tabs>
          <w:tab w:val="num" w:pos="1276"/>
        </w:tabs>
        <w:ind w:left="1276" w:hanging="72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832"/>
        </w:tabs>
        <w:ind w:left="1832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2748"/>
        </w:tabs>
        <w:ind w:left="2748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3664"/>
        </w:tabs>
        <w:ind w:left="3664" w:hanging="144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4220"/>
        </w:tabs>
        <w:ind w:left="422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5136"/>
        </w:tabs>
        <w:ind w:left="5136" w:hanging="180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6052"/>
        </w:tabs>
        <w:ind w:left="6052" w:hanging="216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6608"/>
        </w:tabs>
        <w:ind w:left="6608" w:hanging="2160"/>
      </w:pPr>
      <w:rPr>
        <w:rFonts w:cs="Times New Roman"/>
      </w:rPr>
    </w:lvl>
  </w:abstractNum>
  <w:abstractNum w:abstractNumId="28">
    <w:nsid w:val="7CEC4815"/>
    <w:multiLevelType w:val="multilevel"/>
    <w:tmpl w:val="07FEE94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bCs w:val="0"/>
        <w:i w:val="0"/>
        <w:iCs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3"/>
  </w:num>
  <w:num w:numId="2">
    <w:abstractNumId w:val="4"/>
  </w:num>
  <w:num w:numId="3">
    <w:abstractNumId w:val="19"/>
  </w:num>
  <w:num w:numId="4">
    <w:abstractNumId w:val="1"/>
  </w:num>
  <w:num w:numId="5">
    <w:abstractNumId w:val="10"/>
  </w:num>
  <w:num w:numId="6">
    <w:abstractNumId w:val="2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</w:num>
  <w:num w:numId="8">
    <w:abstractNumId w:val="11"/>
    <w:lvlOverride w:ilvl="0">
      <w:startOverride w:val="1"/>
    </w:lvlOverride>
  </w:num>
  <w:num w:numId="9">
    <w:abstractNumId w:val="21"/>
  </w:num>
  <w:num w:numId="10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3"/>
  </w:num>
  <w:num w:numId="12">
    <w:abstractNumId w:val="0"/>
  </w:num>
  <w:num w:numId="1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</w:num>
  <w:num w:numId="15">
    <w:abstractNumId w:val="28"/>
  </w:num>
  <w:num w:numId="16">
    <w:abstractNumId w:val="27"/>
    <w:lvlOverride w:ilvl="0">
      <w:startOverride w:val="2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8"/>
    <w:lvlOverride w:ilvl="0">
      <w:startOverride w:val="22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"/>
    <w:lvlOverride w:ilvl="0">
      <w:startOverride w:val="1"/>
    </w:lvlOverride>
  </w:num>
  <w:num w:numId="20">
    <w:abstractNumId w:val="3"/>
    <w:lvlOverride w:ilvl="0">
      <w:startOverride w:val="1"/>
    </w:lvlOverride>
  </w:num>
  <w:num w:numId="21">
    <w:abstractNumId w:val="12"/>
    <w:lvlOverride w:ilvl="0">
      <w:startOverride w:val="1"/>
    </w:lvlOverride>
  </w:num>
  <w:num w:numId="22">
    <w:abstractNumId w:val="24"/>
    <w:lvlOverride w:ilvl="0">
      <w:startOverride w:val="1"/>
    </w:lvlOverride>
  </w:num>
  <w:num w:numId="23">
    <w:abstractNumId w:val="8"/>
    <w:lvlOverride w:ilvl="0">
      <w:startOverride w:val="1"/>
    </w:lvlOverride>
  </w:num>
  <w:num w:numId="24">
    <w:abstractNumId w:val="7"/>
    <w:lvlOverride w:ilvl="0">
      <w:startOverride w:val="1"/>
    </w:lvlOverride>
  </w:num>
  <w:num w:numId="25">
    <w:abstractNumId w:val="15"/>
    <w:lvlOverride w:ilvl="0">
      <w:startOverride w:val="1"/>
    </w:lvlOverride>
  </w:num>
  <w:num w:numId="26">
    <w:abstractNumId w:val="6"/>
    <w:lvlOverride w:ilvl="0">
      <w:startOverride w:val="1"/>
    </w:lvlOverride>
  </w:num>
  <w:num w:numId="27">
    <w:abstractNumId w:val="2"/>
  </w:num>
  <w:num w:numId="2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  <w:lvlOverride w:ilvl="0">
      <w:lvl w:ilvl="0">
        <w:start w:val="1"/>
        <w:numFmt w:val="decimal"/>
        <w:lvlText w:val="%1)"/>
        <w:lvlJc w:val="left"/>
        <w:rPr>
          <w:rFonts w:cs="Times New Roman"/>
        </w:rPr>
      </w:lvl>
    </w:lvlOverride>
    <w:lvlOverride w:ilvl="1">
      <w:lvl w:ilvl="1">
        <w:start w:val="1"/>
        <w:numFmt w:val="lowerLetter"/>
        <w:lvlText w:val="%2)"/>
        <w:lvlJc w:val="left"/>
        <w:rPr>
          <w:rFonts w:cs="Times New Roman"/>
        </w:rPr>
      </w:lvl>
    </w:lvlOverride>
    <w:lvlOverride w:ilvl="2">
      <w:lvl w:ilvl="2">
        <w:start w:val="1"/>
        <w:numFmt w:val="lowerRoman"/>
        <w:lvlText w:val="%3)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(%4)"/>
        <w:lvlJc w:val="left"/>
        <w:rPr>
          <w:rFonts w:cs="Times New Roman"/>
        </w:rPr>
      </w:lvl>
    </w:lvlOverride>
    <w:lvlOverride w:ilvl="4">
      <w:lvl w:ilvl="4">
        <w:start w:val="1"/>
        <w:numFmt w:val="lowerLetter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Roman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7.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%8.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%9."/>
        <w:lvlJc w:val="left"/>
        <w:rPr>
          <w:rFonts w:cs="Times New Roman"/>
        </w:rPr>
      </w:lvl>
    </w:lvlOverride>
  </w:num>
  <w:num w:numId="30">
    <w:abstractNumId w:val="20"/>
    <w:lvlOverride w:ilvl="0">
      <w:lvl w:ilvl="0">
        <w:start w:val="1"/>
        <w:numFmt w:val="upperRoman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upperLetter"/>
        <w:lvlText w:val="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3."/>
        <w:lvlJc w:val="left"/>
        <w:rPr>
          <w:rFonts w:cs="Times New Roman"/>
        </w:rPr>
      </w:lvl>
    </w:lvlOverride>
    <w:lvlOverride w:ilvl="3">
      <w:lvl w:ilvl="3">
        <w:start w:val="1"/>
        <w:numFmt w:val="lowerLetter"/>
        <w:lvlText w:val="%4)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Letter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lowerRoman"/>
        <w:lvlText w:val="(%7)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(%8)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(%9)"/>
        <w:lvlJc w:val="left"/>
        <w:rPr>
          <w:rFonts w:cs="Times New Roman"/>
        </w:rPr>
      </w:lvl>
    </w:lvlOverride>
  </w:num>
  <w:num w:numId="31">
    <w:abstractNumId w:val="20"/>
    <w:lvlOverride w:ilvl="0">
      <w:lvl w:ilvl="0">
        <w:start w:val="1"/>
        <w:numFmt w:val="decimal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decimal"/>
        <w:lvlText w:val="%1.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1.%2.%3.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%1.%2.%3.%4.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%1.%2.%3.%4.%5."/>
        <w:lvlJc w:val="left"/>
        <w:rPr>
          <w:rFonts w:cs="Times New Roman"/>
        </w:rPr>
      </w:lvl>
    </w:lvlOverride>
    <w:lvlOverride w:ilvl="5">
      <w:lvl w:ilvl="5">
        <w:start w:val="1"/>
        <w:numFmt w:val="decimal"/>
        <w:lvlText w:val="%1.%2.%3.%4.%5.%6.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1.%2.%3.%4.%5.%6.%7."/>
        <w:lvlJc w:val="left"/>
        <w:rPr>
          <w:rFonts w:cs="Times New Roman"/>
        </w:rPr>
      </w:lvl>
    </w:lvlOverride>
    <w:lvlOverride w:ilvl="7">
      <w:lvl w:ilvl="7">
        <w:start w:val="1"/>
        <w:numFmt w:val="decimal"/>
        <w:lvlText w:val="%1.%2.%3.%4.%5.%6.%7.%8."/>
        <w:lvlJc w:val="left"/>
        <w:rPr>
          <w:rFonts w:cs="Times New Roman"/>
        </w:rPr>
      </w:lvl>
    </w:lvlOverride>
    <w:lvlOverride w:ilvl="8">
      <w:lvl w:ilvl="8">
        <w:start w:val="1"/>
        <w:numFmt w:val="decimal"/>
        <w:lvlText w:val="%1.%2.%3.%4.%5.%6.%7.%8.%9."/>
        <w:lvlJc w:val="left"/>
        <w:rPr>
          <w:rFonts w:cs="Times New Roman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2418"/>
    <w:rsid w:val="0000007A"/>
    <w:rsid w:val="000033A4"/>
    <w:rsid w:val="000043C1"/>
    <w:rsid w:val="00012A3A"/>
    <w:rsid w:val="000155E9"/>
    <w:rsid w:val="0002071D"/>
    <w:rsid w:val="00026564"/>
    <w:rsid w:val="000277C1"/>
    <w:rsid w:val="00027888"/>
    <w:rsid w:val="000373CB"/>
    <w:rsid w:val="00040422"/>
    <w:rsid w:val="000406D7"/>
    <w:rsid w:val="00040C46"/>
    <w:rsid w:val="0005465A"/>
    <w:rsid w:val="0005651F"/>
    <w:rsid w:val="0005767C"/>
    <w:rsid w:val="00061835"/>
    <w:rsid w:val="000619AF"/>
    <w:rsid w:val="00062540"/>
    <w:rsid w:val="000664EC"/>
    <w:rsid w:val="00067A9E"/>
    <w:rsid w:val="0007040C"/>
    <w:rsid w:val="000722FB"/>
    <w:rsid w:val="00074F1B"/>
    <w:rsid w:val="00083070"/>
    <w:rsid w:val="00093156"/>
    <w:rsid w:val="0009482D"/>
    <w:rsid w:val="0009507C"/>
    <w:rsid w:val="000958EC"/>
    <w:rsid w:val="00095A7C"/>
    <w:rsid w:val="000A032A"/>
    <w:rsid w:val="000A1CE7"/>
    <w:rsid w:val="000A7211"/>
    <w:rsid w:val="000B4E88"/>
    <w:rsid w:val="000C160E"/>
    <w:rsid w:val="000D3A64"/>
    <w:rsid w:val="000D41C5"/>
    <w:rsid w:val="000D514D"/>
    <w:rsid w:val="000D5E40"/>
    <w:rsid w:val="000D7591"/>
    <w:rsid w:val="000E6889"/>
    <w:rsid w:val="000E6CE7"/>
    <w:rsid w:val="000F10E1"/>
    <w:rsid w:val="000F1235"/>
    <w:rsid w:val="000F2827"/>
    <w:rsid w:val="000F4C1F"/>
    <w:rsid w:val="00102587"/>
    <w:rsid w:val="001063BD"/>
    <w:rsid w:val="00117E52"/>
    <w:rsid w:val="00125B44"/>
    <w:rsid w:val="00130ECF"/>
    <w:rsid w:val="0014184E"/>
    <w:rsid w:val="00147400"/>
    <w:rsid w:val="0014751E"/>
    <w:rsid w:val="00150442"/>
    <w:rsid w:val="00155BBF"/>
    <w:rsid w:val="00170B9B"/>
    <w:rsid w:val="00170E54"/>
    <w:rsid w:val="00171DAE"/>
    <w:rsid w:val="00175CF5"/>
    <w:rsid w:val="00176DB7"/>
    <w:rsid w:val="00181A2D"/>
    <w:rsid w:val="001868C4"/>
    <w:rsid w:val="0019146D"/>
    <w:rsid w:val="001918CC"/>
    <w:rsid w:val="0019543E"/>
    <w:rsid w:val="00197066"/>
    <w:rsid w:val="001A07F2"/>
    <w:rsid w:val="001A13E1"/>
    <w:rsid w:val="001A282F"/>
    <w:rsid w:val="001A5C5A"/>
    <w:rsid w:val="001A66DF"/>
    <w:rsid w:val="001A7A48"/>
    <w:rsid w:val="001B3567"/>
    <w:rsid w:val="001B5188"/>
    <w:rsid w:val="001B5C3D"/>
    <w:rsid w:val="001B7A92"/>
    <w:rsid w:val="001C3B06"/>
    <w:rsid w:val="001D0353"/>
    <w:rsid w:val="001D03F9"/>
    <w:rsid w:val="001D099F"/>
    <w:rsid w:val="001D2863"/>
    <w:rsid w:val="001D33D2"/>
    <w:rsid w:val="001D35EF"/>
    <w:rsid w:val="001D729E"/>
    <w:rsid w:val="001F2013"/>
    <w:rsid w:val="001F53C1"/>
    <w:rsid w:val="00200B15"/>
    <w:rsid w:val="00204904"/>
    <w:rsid w:val="00204C36"/>
    <w:rsid w:val="00213DF1"/>
    <w:rsid w:val="0022135F"/>
    <w:rsid w:val="00221F9B"/>
    <w:rsid w:val="00226074"/>
    <w:rsid w:val="00226AF0"/>
    <w:rsid w:val="00232A28"/>
    <w:rsid w:val="002345D1"/>
    <w:rsid w:val="00237874"/>
    <w:rsid w:val="00241677"/>
    <w:rsid w:val="0024485B"/>
    <w:rsid w:val="00251045"/>
    <w:rsid w:val="00256CBB"/>
    <w:rsid w:val="00263B62"/>
    <w:rsid w:val="00266886"/>
    <w:rsid w:val="002724DB"/>
    <w:rsid w:val="00274B5E"/>
    <w:rsid w:val="0028085B"/>
    <w:rsid w:val="00281AD4"/>
    <w:rsid w:val="00285433"/>
    <w:rsid w:val="002902A9"/>
    <w:rsid w:val="00294D07"/>
    <w:rsid w:val="00295E39"/>
    <w:rsid w:val="002977D2"/>
    <w:rsid w:val="002A0C69"/>
    <w:rsid w:val="002B02FA"/>
    <w:rsid w:val="002B22FB"/>
    <w:rsid w:val="002B3451"/>
    <w:rsid w:val="002C0786"/>
    <w:rsid w:val="002C3FC5"/>
    <w:rsid w:val="002C4C97"/>
    <w:rsid w:val="002C7DA0"/>
    <w:rsid w:val="002D43EF"/>
    <w:rsid w:val="002E11BD"/>
    <w:rsid w:val="002E367E"/>
    <w:rsid w:val="002E5826"/>
    <w:rsid w:val="002F0B26"/>
    <w:rsid w:val="002F0FB1"/>
    <w:rsid w:val="002F324C"/>
    <w:rsid w:val="00310EAE"/>
    <w:rsid w:val="00312A26"/>
    <w:rsid w:val="0032152F"/>
    <w:rsid w:val="00322B0B"/>
    <w:rsid w:val="00323C46"/>
    <w:rsid w:val="003246F9"/>
    <w:rsid w:val="00325229"/>
    <w:rsid w:val="003256D7"/>
    <w:rsid w:val="00334292"/>
    <w:rsid w:val="00337C64"/>
    <w:rsid w:val="00346BCA"/>
    <w:rsid w:val="00351B1B"/>
    <w:rsid w:val="0035657D"/>
    <w:rsid w:val="00360B91"/>
    <w:rsid w:val="0036296D"/>
    <w:rsid w:val="0037256C"/>
    <w:rsid w:val="003725B6"/>
    <w:rsid w:val="0037262E"/>
    <w:rsid w:val="00380B40"/>
    <w:rsid w:val="00385A47"/>
    <w:rsid w:val="00385FE0"/>
    <w:rsid w:val="003867FC"/>
    <w:rsid w:val="00386F2E"/>
    <w:rsid w:val="0039097D"/>
    <w:rsid w:val="003A1150"/>
    <w:rsid w:val="003A2953"/>
    <w:rsid w:val="003A4987"/>
    <w:rsid w:val="003A670E"/>
    <w:rsid w:val="003A67BE"/>
    <w:rsid w:val="003A6D74"/>
    <w:rsid w:val="003B79FE"/>
    <w:rsid w:val="003C10AE"/>
    <w:rsid w:val="003C42DF"/>
    <w:rsid w:val="003E42E1"/>
    <w:rsid w:val="003F26A8"/>
    <w:rsid w:val="003F42FF"/>
    <w:rsid w:val="00411BC1"/>
    <w:rsid w:val="00421F17"/>
    <w:rsid w:val="00431DD9"/>
    <w:rsid w:val="004376CF"/>
    <w:rsid w:val="00440AF4"/>
    <w:rsid w:val="00443B90"/>
    <w:rsid w:val="00443D2C"/>
    <w:rsid w:val="0045248B"/>
    <w:rsid w:val="0045395D"/>
    <w:rsid w:val="00454E71"/>
    <w:rsid w:val="00461040"/>
    <w:rsid w:val="004672D4"/>
    <w:rsid w:val="00476A25"/>
    <w:rsid w:val="00483C2C"/>
    <w:rsid w:val="00490C51"/>
    <w:rsid w:val="004951C1"/>
    <w:rsid w:val="004A0E88"/>
    <w:rsid w:val="004A2467"/>
    <w:rsid w:val="004A2BF8"/>
    <w:rsid w:val="004A5ECB"/>
    <w:rsid w:val="004A77DB"/>
    <w:rsid w:val="004A7DD5"/>
    <w:rsid w:val="004B58E1"/>
    <w:rsid w:val="004B6A37"/>
    <w:rsid w:val="004C2CAF"/>
    <w:rsid w:val="004C345E"/>
    <w:rsid w:val="004C6CD1"/>
    <w:rsid w:val="004D007E"/>
    <w:rsid w:val="004D008B"/>
    <w:rsid w:val="004D0D6E"/>
    <w:rsid w:val="004D2A93"/>
    <w:rsid w:val="004D4EC5"/>
    <w:rsid w:val="004E32D6"/>
    <w:rsid w:val="004E59C9"/>
    <w:rsid w:val="004E59CC"/>
    <w:rsid w:val="004E6B6E"/>
    <w:rsid w:val="004F1763"/>
    <w:rsid w:val="004F5352"/>
    <w:rsid w:val="004F7466"/>
    <w:rsid w:val="005009DC"/>
    <w:rsid w:val="0050252A"/>
    <w:rsid w:val="00510B75"/>
    <w:rsid w:val="0052061B"/>
    <w:rsid w:val="0052077A"/>
    <w:rsid w:val="00523519"/>
    <w:rsid w:val="00525F77"/>
    <w:rsid w:val="0052603F"/>
    <w:rsid w:val="00534C2D"/>
    <w:rsid w:val="00544AE7"/>
    <w:rsid w:val="00553278"/>
    <w:rsid w:val="00560E98"/>
    <w:rsid w:val="00564839"/>
    <w:rsid w:val="00565468"/>
    <w:rsid w:val="0056590A"/>
    <w:rsid w:val="0056701B"/>
    <w:rsid w:val="00574D4E"/>
    <w:rsid w:val="00582973"/>
    <w:rsid w:val="005853BC"/>
    <w:rsid w:val="00587A03"/>
    <w:rsid w:val="005A4086"/>
    <w:rsid w:val="005B092D"/>
    <w:rsid w:val="005B19FD"/>
    <w:rsid w:val="005B2970"/>
    <w:rsid w:val="005C06E4"/>
    <w:rsid w:val="005C2727"/>
    <w:rsid w:val="005D3DB0"/>
    <w:rsid w:val="005D6113"/>
    <w:rsid w:val="005E2CF9"/>
    <w:rsid w:val="005E411E"/>
    <w:rsid w:val="005E45BE"/>
    <w:rsid w:val="005F01A5"/>
    <w:rsid w:val="005F1C0E"/>
    <w:rsid w:val="00605346"/>
    <w:rsid w:val="006115CB"/>
    <w:rsid w:val="00611FDD"/>
    <w:rsid w:val="00613EDB"/>
    <w:rsid w:val="00615B53"/>
    <w:rsid w:val="00615C81"/>
    <w:rsid w:val="00616EAB"/>
    <w:rsid w:val="00624572"/>
    <w:rsid w:val="00625F6C"/>
    <w:rsid w:val="00627078"/>
    <w:rsid w:val="00631542"/>
    <w:rsid w:val="0063380B"/>
    <w:rsid w:val="00634751"/>
    <w:rsid w:val="00641D97"/>
    <w:rsid w:val="00642C26"/>
    <w:rsid w:val="00646F5B"/>
    <w:rsid w:val="0064752A"/>
    <w:rsid w:val="006477AE"/>
    <w:rsid w:val="00647B1C"/>
    <w:rsid w:val="00663A0A"/>
    <w:rsid w:val="006739A8"/>
    <w:rsid w:val="00684AD7"/>
    <w:rsid w:val="006873EE"/>
    <w:rsid w:val="006908AF"/>
    <w:rsid w:val="00692DAB"/>
    <w:rsid w:val="006A0979"/>
    <w:rsid w:val="006A60B0"/>
    <w:rsid w:val="006B3D87"/>
    <w:rsid w:val="006C044A"/>
    <w:rsid w:val="006C19AB"/>
    <w:rsid w:val="006C2CAC"/>
    <w:rsid w:val="006C78C3"/>
    <w:rsid w:val="006D303D"/>
    <w:rsid w:val="006D68C3"/>
    <w:rsid w:val="006E06E6"/>
    <w:rsid w:val="006E3371"/>
    <w:rsid w:val="00700AC8"/>
    <w:rsid w:val="00701ABC"/>
    <w:rsid w:val="00703202"/>
    <w:rsid w:val="0071063A"/>
    <w:rsid w:val="0071069F"/>
    <w:rsid w:val="00712EBC"/>
    <w:rsid w:val="007132F3"/>
    <w:rsid w:val="00721AE4"/>
    <w:rsid w:val="00737900"/>
    <w:rsid w:val="00740257"/>
    <w:rsid w:val="00747E9E"/>
    <w:rsid w:val="00752E2A"/>
    <w:rsid w:val="00753403"/>
    <w:rsid w:val="00755AD2"/>
    <w:rsid w:val="0075690B"/>
    <w:rsid w:val="00763B2F"/>
    <w:rsid w:val="00790CA0"/>
    <w:rsid w:val="00790F22"/>
    <w:rsid w:val="00792758"/>
    <w:rsid w:val="00794503"/>
    <w:rsid w:val="007962F7"/>
    <w:rsid w:val="007970E2"/>
    <w:rsid w:val="007A1C00"/>
    <w:rsid w:val="007A1F5C"/>
    <w:rsid w:val="007A6410"/>
    <w:rsid w:val="007B0BD3"/>
    <w:rsid w:val="007B0C63"/>
    <w:rsid w:val="007B3962"/>
    <w:rsid w:val="007B4D83"/>
    <w:rsid w:val="007C0AE6"/>
    <w:rsid w:val="007D205D"/>
    <w:rsid w:val="007E3903"/>
    <w:rsid w:val="007E4768"/>
    <w:rsid w:val="007F0D47"/>
    <w:rsid w:val="007F286E"/>
    <w:rsid w:val="007F3513"/>
    <w:rsid w:val="007F6BA1"/>
    <w:rsid w:val="007F6E99"/>
    <w:rsid w:val="008068A8"/>
    <w:rsid w:val="00812C3A"/>
    <w:rsid w:val="008155D8"/>
    <w:rsid w:val="0082256C"/>
    <w:rsid w:val="00830F3F"/>
    <w:rsid w:val="00836DAC"/>
    <w:rsid w:val="00845B1B"/>
    <w:rsid w:val="00845BB1"/>
    <w:rsid w:val="0084712A"/>
    <w:rsid w:val="0085477E"/>
    <w:rsid w:val="008569B0"/>
    <w:rsid w:val="0086366C"/>
    <w:rsid w:val="00863865"/>
    <w:rsid w:val="0086607C"/>
    <w:rsid w:val="00872271"/>
    <w:rsid w:val="00872979"/>
    <w:rsid w:val="0087758A"/>
    <w:rsid w:val="00883C01"/>
    <w:rsid w:val="0089776C"/>
    <w:rsid w:val="008A18B0"/>
    <w:rsid w:val="008A273A"/>
    <w:rsid w:val="008A53F4"/>
    <w:rsid w:val="008A621B"/>
    <w:rsid w:val="008A6F83"/>
    <w:rsid w:val="008C4BBB"/>
    <w:rsid w:val="008E1656"/>
    <w:rsid w:val="008E171C"/>
    <w:rsid w:val="008F0AAC"/>
    <w:rsid w:val="008F6120"/>
    <w:rsid w:val="008F6AD0"/>
    <w:rsid w:val="009009A2"/>
    <w:rsid w:val="0090265C"/>
    <w:rsid w:val="00902DDD"/>
    <w:rsid w:val="00904844"/>
    <w:rsid w:val="00911A1E"/>
    <w:rsid w:val="0091204A"/>
    <w:rsid w:val="00915682"/>
    <w:rsid w:val="00915C98"/>
    <w:rsid w:val="00917A5E"/>
    <w:rsid w:val="009229AB"/>
    <w:rsid w:val="00931174"/>
    <w:rsid w:val="00931D80"/>
    <w:rsid w:val="0094001A"/>
    <w:rsid w:val="0094055F"/>
    <w:rsid w:val="00940F96"/>
    <w:rsid w:val="0094322D"/>
    <w:rsid w:val="00956410"/>
    <w:rsid w:val="00960909"/>
    <w:rsid w:val="0096145D"/>
    <w:rsid w:val="00970DF8"/>
    <w:rsid w:val="00987423"/>
    <w:rsid w:val="0099052C"/>
    <w:rsid w:val="00995DBC"/>
    <w:rsid w:val="009A28C2"/>
    <w:rsid w:val="009A4769"/>
    <w:rsid w:val="009B4908"/>
    <w:rsid w:val="009C129B"/>
    <w:rsid w:val="009C16BC"/>
    <w:rsid w:val="009C3828"/>
    <w:rsid w:val="009C631B"/>
    <w:rsid w:val="009D4730"/>
    <w:rsid w:val="009E0CDF"/>
    <w:rsid w:val="009F53D9"/>
    <w:rsid w:val="00A00E90"/>
    <w:rsid w:val="00A07A10"/>
    <w:rsid w:val="00A13804"/>
    <w:rsid w:val="00A16450"/>
    <w:rsid w:val="00A251C8"/>
    <w:rsid w:val="00A25AD1"/>
    <w:rsid w:val="00A27296"/>
    <w:rsid w:val="00A30804"/>
    <w:rsid w:val="00A30BBE"/>
    <w:rsid w:val="00A3406F"/>
    <w:rsid w:val="00A36144"/>
    <w:rsid w:val="00A3793F"/>
    <w:rsid w:val="00A63F4E"/>
    <w:rsid w:val="00A662CA"/>
    <w:rsid w:val="00A7413A"/>
    <w:rsid w:val="00A8226F"/>
    <w:rsid w:val="00A8307C"/>
    <w:rsid w:val="00A9057F"/>
    <w:rsid w:val="00A9402A"/>
    <w:rsid w:val="00AA0C63"/>
    <w:rsid w:val="00AA19E7"/>
    <w:rsid w:val="00AA3A12"/>
    <w:rsid w:val="00AA5D0A"/>
    <w:rsid w:val="00AA7DD3"/>
    <w:rsid w:val="00AB0823"/>
    <w:rsid w:val="00AD20C4"/>
    <w:rsid w:val="00AD289F"/>
    <w:rsid w:val="00AD447B"/>
    <w:rsid w:val="00AD5057"/>
    <w:rsid w:val="00AD579E"/>
    <w:rsid w:val="00AE5B28"/>
    <w:rsid w:val="00AE613C"/>
    <w:rsid w:val="00AF77B7"/>
    <w:rsid w:val="00B009EE"/>
    <w:rsid w:val="00B10E9F"/>
    <w:rsid w:val="00B17009"/>
    <w:rsid w:val="00B174F8"/>
    <w:rsid w:val="00B3270F"/>
    <w:rsid w:val="00B32C84"/>
    <w:rsid w:val="00B3632F"/>
    <w:rsid w:val="00B36911"/>
    <w:rsid w:val="00B44F8D"/>
    <w:rsid w:val="00B52087"/>
    <w:rsid w:val="00B54998"/>
    <w:rsid w:val="00B609B9"/>
    <w:rsid w:val="00B662C7"/>
    <w:rsid w:val="00B66FC2"/>
    <w:rsid w:val="00B76070"/>
    <w:rsid w:val="00B76CD2"/>
    <w:rsid w:val="00B82A80"/>
    <w:rsid w:val="00B92564"/>
    <w:rsid w:val="00B93C96"/>
    <w:rsid w:val="00B96FB1"/>
    <w:rsid w:val="00BA6239"/>
    <w:rsid w:val="00BB4CF9"/>
    <w:rsid w:val="00BC1004"/>
    <w:rsid w:val="00BC5738"/>
    <w:rsid w:val="00BD4C38"/>
    <w:rsid w:val="00BD5702"/>
    <w:rsid w:val="00BD7773"/>
    <w:rsid w:val="00BE2D4C"/>
    <w:rsid w:val="00BE64E6"/>
    <w:rsid w:val="00BF7580"/>
    <w:rsid w:val="00C01134"/>
    <w:rsid w:val="00C02A42"/>
    <w:rsid w:val="00C071F7"/>
    <w:rsid w:val="00C1023B"/>
    <w:rsid w:val="00C12FB0"/>
    <w:rsid w:val="00C14E0B"/>
    <w:rsid w:val="00C17E79"/>
    <w:rsid w:val="00C25AF3"/>
    <w:rsid w:val="00C261E8"/>
    <w:rsid w:val="00C32CC6"/>
    <w:rsid w:val="00C43D43"/>
    <w:rsid w:val="00C51206"/>
    <w:rsid w:val="00C52068"/>
    <w:rsid w:val="00C5252A"/>
    <w:rsid w:val="00C52588"/>
    <w:rsid w:val="00C62041"/>
    <w:rsid w:val="00C637A2"/>
    <w:rsid w:val="00C71B99"/>
    <w:rsid w:val="00C72A61"/>
    <w:rsid w:val="00C73253"/>
    <w:rsid w:val="00C83ADC"/>
    <w:rsid w:val="00C85A38"/>
    <w:rsid w:val="00C939BA"/>
    <w:rsid w:val="00C97FC4"/>
    <w:rsid w:val="00CB20E8"/>
    <w:rsid w:val="00CB4350"/>
    <w:rsid w:val="00CB528D"/>
    <w:rsid w:val="00CC6632"/>
    <w:rsid w:val="00CD3615"/>
    <w:rsid w:val="00CE1275"/>
    <w:rsid w:val="00CE1DC9"/>
    <w:rsid w:val="00CF3919"/>
    <w:rsid w:val="00CF7BD6"/>
    <w:rsid w:val="00D02E41"/>
    <w:rsid w:val="00D04B1F"/>
    <w:rsid w:val="00D0783D"/>
    <w:rsid w:val="00D13C74"/>
    <w:rsid w:val="00D15450"/>
    <w:rsid w:val="00D160D5"/>
    <w:rsid w:val="00D20001"/>
    <w:rsid w:val="00D21329"/>
    <w:rsid w:val="00D310D5"/>
    <w:rsid w:val="00D32803"/>
    <w:rsid w:val="00D409ED"/>
    <w:rsid w:val="00D52ACD"/>
    <w:rsid w:val="00D5780C"/>
    <w:rsid w:val="00D57AB5"/>
    <w:rsid w:val="00D6093D"/>
    <w:rsid w:val="00D70060"/>
    <w:rsid w:val="00D70ACE"/>
    <w:rsid w:val="00D72998"/>
    <w:rsid w:val="00D80F43"/>
    <w:rsid w:val="00D81824"/>
    <w:rsid w:val="00D94901"/>
    <w:rsid w:val="00D94E09"/>
    <w:rsid w:val="00DA19A3"/>
    <w:rsid w:val="00DB1E45"/>
    <w:rsid w:val="00DD24EF"/>
    <w:rsid w:val="00DD4FB5"/>
    <w:rsid w:val="00DD6BE3"/>
    <w:rsid w:val="00DE27CF"/>
    <w:rsid w:val="00DE4C8D"/>
    <w:rsid w:val="00DE586F"/>
    <w:rsid w:val="00DF260A"/>
    <w:rsid w:val="00DF2AF7"/>
    <w:rsid w:val="00E0030E"/>
    <w:rsid w:val="00E02182"/>
    <w:rsid w:val="00E02418"/>
    <w:rsid w:val="00E02E64"/>
    <w:rsid w:val="00E03733"/>
    <w:rsid w:val="00E06BA9"/>
    <w:rsid w:val="00E142A1"/>
    <w:rsid w:val="00E156C3"/>
    <w:rsid w:val="00E24650"/>
    <w:rsid w:val="00E25D48"/>
    <w:rsid w:val="00E33826"/>
    <w:rsid w:val="00E44A90"/>
    <w:rsid w:val="00E46350"/>
    <w:rsid w:val="00E51580"/>
    <w:rsid w:val="00E537D2"/>
    <w:rsid w:val="00E57DE1"/>
    <w:rsid w:val="00E627FC"/>
    <w:rsid w:val="00E63318"/>
    <w:rsid w:val="00E63363"/>
    <w:rsid w:val="00E635A2"/>
    <w:rsid w:val="00E730AD"/>
    <w:rsid w:val="00E75BF3"/>
    <w:rsid w:val="00E903C6"/>
    <w:rsid w:val="00E90714"/>
    <w:rsid w:val="00E9172A"/>
    <w:rsid w:val="00E9379B"/>
    <w:rsid w:val="00E95010"/>
    <w:rsid w:val="00E95AD1"/>
    <w:rsid w:val="00E96B5A"/>
    <w:rsid w:val="00EA1244"/>
    <w:rsid w:val="00EA3BEC"/>
    <w:rsid w:val="00EB14F5"/>
    <w:rsid w:val="00EB5B98"/>
    <w:rsid w:val="00EC0339"/>
    <w:rsid w:val="00EC1CEA"/>
    <w:rsid w:val="00EC75B4"/>
    <w:rsid w:val="00ED62C8"/>
    <w:rsid w:val="00EE4233"/>
    <w:rsid w:val="00EE4A1E"/>
    <w:rsid w:val="00EF1707"/>
    <w:rsid w:val="00EF409A"/>
    <w:rsid w:val="00EF4F5D"/>
    <w:rsid w:val="00F053E6"/>
    <w:rsid w:val="00F05757"/>
    <w:rsid w:val="00F14B56"/>
    <w:rsid w:val="00F43DC9"/>
    <w:rsid w:val="00F47FBA"/>
    <w:rsid w:val="00F527C4"/>
    <w:rsid w:val="00F5768B"/>
    <w:rsid w:val="00F6346B"/>
    <w:rsid w:val="00F637C9"/>
    <w:rsid w:val="00F74A04"/>
    <w:rsid w:val="00F75592"/>
    <w:rsid w:val="00F87B23"/>
    <w:rsid w:val="00F91D49"/>
    <w:rsid w:val="00F93402"/>
    <w:rsid w:val="00FA4CAB"/>
    <w:rsid w:val="00FA5FB4"/>
    <w:rsid w:val="00FB2C4E"/>
    <w:rsid w:val="00FB3A92"/>
    <w:rsid w:val="00FB4A0D"/>
    <w:rsid w:val="00FC7FA4"/>
    <w:rsid w:val="00FD1198"/>
    <w:rsid w:val="00FE119A"/>
    <w:rsid w:val="00FE249C"/>
    <w:rsid w:val="00FF3E41"/>
    <w:rsid w:val="00FF61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4B1F"/>
    <w:rPr>
      <w:rFonts w:ascii="Map Symbols" w:hAnsi="Map Symbols" w:cs="Map Symbol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04B1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4C345E"/>
    <w:pPr>
      <w:keepNext/>
      <w:ind w:left="-69"/>
      <w:jc w:val="right"/>
      <w:outlineLvl w:val="2"/>
    </w:pPr>
    <w:rPr>
      <w:sz w:val="28"/>
      <w:szCs w:val="20"/>
    </w:rPr>
  </w:style>
  <w:style w:type="paragraph" w:styleId="Heading4">
    <w:name w:val="heading 4"/>
    <w:basedOn w:val="Normal"/>
    <w:next w:val="Normal"/>
    <w:link w:val="Heading4Char"/>
    <w:uiPriority w:val="99"/>
    <w:qFormat/>
    <w:rsid w:val="004C345E"/>
    <w:pPr>
      <w:keepNext/>
      <w:jc w:val="both"/>
      <w:outlineLvl w:val="3"/>
    </w:pPr>
    <w:rPr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026564"/>
    <w:pPr>
      <w:spacing w:before="240" w:after="60"/>
      <w:outlineLvl w:val="6"/>
    </w:pPr>
    <w:rPr>
      <w:rFonts w:ascii="Times New Roman" w:hAnsi="Times New Roman" w:cs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11A1E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911A1E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11A1E"/>
    <w:rPr>
      <w:rFonts w:ascii="Calibri" w:hAnsi="Calibri" w:cs="Times New Roman"/>
      <w:b/>
      <w:bCs/>
      <w:sz w:val="28"/>
      <w:szCs w:val="28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911A1E"/>
    <w:rPr>
      <w:rFonts w:ascii="Calibri" w:hAnsi="Calibri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4C345E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911A1E"/>
    <w:rPr>
      <w:rFonts w:ascii="Map Symbols" w:hAnsi="Map Symbols" w:cs="Map Symbols"/>
      <w:sz w:val="24"/>
      <w:szCs w:val="24"/>
    </w:rPr>
  </w:style>
  <w:style w:type="paragraph" w:styleId="Footer">
    <w:name w:val="footer"/>
    <w:basedOn w:val="Normal"/>
    <w:link w:val="FooterChar"/>
    <w:uiPriority w:val="99"/>
    <w:rsid w:val="004C345E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911A1E"/>
    <w:rPr>
      <w:rFonts w:ascii="Map Symbols" w:hAnsi="Map Symbols" w:cs="Map Symbols"/>
      <w:sz w:val="24"/>
      <w:szCs w:val="24"/>
    </w:rPr>
  </w:style>
  <w:style w:type="paragraph" w:styleId="Title">
    <w:name w:val="Title"/>
    <w:basedOn w:val="Normal"/>
    <w:link w:val="TitleChar"/>
    <w:uiPriority w:val="99"/>
    <w:qFormat/>
    <w:rsid w:val="004C345E"/>
    <w:pPr>
      <w:jc w:val="center"/>
    </w:pPr>
    <w:rPr>
      <w:rFonts w:ascii="Bookman Old Style" w:hAnsi="Bookman Old Style"/>
      <w:sz w:val="28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911A1E"/>
    <w:rPr>
      <w:rFonts w:ascii="Cambria" w:hAnsi="Cambria" w:cs="Times New Roman"/>
      <w:b/>
      <w:bCs/>
      <w:kern w:val="28"/>
      <w:sz w:val="32"/>
      <w:szCs w:val="32"/>
    </w:rPr>
  </w:style>
  <w:style w:type="paragraph" w:styleId="Subtitle">
    <w:name w:val="Subtitle"/>
    <w:basedOn w:val="Normal"/>
    <w:link w:val="SubtitleChar"/>
    <w:uiPriority w:val="99"/>
    <w:qFormat/>
    <w:rsid w:val="004C345E"/>
    <w:pPr>
      <w:jc w:val="center"/>
    </w:pPr>
    <w:rPr>
      <w:rFonts w:ascii="Bookman Old Style" w:hAnsi="Bookman Old Style"/>
      <w:b/>
      <w:i/>
      <w:shadow/>
      <w:color w:val="000080"/>
      <w:spacing w:val="40"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911A1E"/>
    <w:rPr>
      <w:rFonts w:ascii="Cambria" w:hAnsi="Cambria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D04B1F"/>
    <w:pPr>
      <w:spacing w:line="360" w:lineRule="auto"/>
      <w:ind w:left="3780"/>
    </w:pPr>
    <w:rPr>
      <w:rFonts w:ascii="Tahoma" w:hAnsi="Tahoma" w:cs="Tahoma"/>
      <w:b/>
      <w:sz w:val="32"/>
      <w:szCs w:val="32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11A1E"/>
    <w:rPr>
      <w:rFonts w:ascii="Map Symbols" w:hAnsi="Map Symbols" w:cs="Map Symbols"/>
      <w:sz w:val="24"/>
      <w:szCs w:val="24"/>
    </w:rPr>
  </w:style>
  <w:style w:type="character" w:styleId="Hyperlink">
    <w:name w:val="Hyperlink"/>
    <w:basedOn w:val="DefaultParagraphFont"/>
    <w:uiPriority w:val="99"/>
    <w:rsid w:val="000A1CE7"/>
    <w:rPr>
      <w:rFonts w:cs="Times New Roman"/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rsid w:val="005C06E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911A1E"/>
    <w:rPr>
      <w:rFonts w:ascii="Courier New" w:hAnsi="Courier New" w:cs="Courier New"/>
    </w:rPr>
  </w:style>
  <w:style w:type="paragraph" w:styleId="BalloonText">
    <w:name w:val="Balloon Text"/>
    <w:basedOn w:val="Normal"/>
    <w:link w:val="BalloonTextChar"/>
    <w:uiPriority w:val="99"/>
    <w:semiHidden/>
    <w:rsid w:val="00385A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11A1E"/>
    <w:rPr>
      <w:rFonts w:cs="Map Symbols"/>
      <w:sz w:val="2"/>
    </w:rPr>
  </w:style>
  <w:style w:type="paragraph" w:styleId="BodyText">
    <w:name w:val="Body Text"/>
    <w:basedOn w:val="Normal"/>
    <w:link w:val="BodyTextChar"/>
    <w:uiPriority w:val="99"/>
    <w:rsid w:val="00026564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911A1E"/>
    <w:rPr>
      <w:rFonts w:ascii="Map Symbols" w:hAnsi="Map Symbols" w:cs="Map Symbols"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026564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911A1E"/>
    <w:rPr>
      <w:rFonts w:ascii="Map Symbols" w:hAnsi="Map Symbols" w:cs="Map Symbols"/>
      <w:sz w:val="16"/>
      <w:szCs w:val="16"/>
    </w:rPr>
  </w:style>
  <w:style w:type="paragraph" w:customStyle="1" w:styleId="pkt">
    <w:name w:val="pkt"/>
    <w:basedOn w:val="Normal"/>
    <w:uiPriority w:val="99"/>
    <w:rsid w:val="00026564"/>
    <w:pPr>
      <w:autoSpaceDE w:val="0"/>
      <w:autoSpaceDN w:val="0"/>
      <w:spacing w:before="60" w:after="60"/>
      <w:ind w:left="851" w:hanging="295"/>
      <w:jc w:val="both"/>
    </w:pPr>
    <w:rPr>
      <w:rFonts w:ascii="Univers-PL" w:hAnsi="Univers-PL" w:cs="Times New Roman"/>
      <w:sz w:val="19"/>
      <w:szCs w:val="19"/>
    </w:rPr>
  </w:style>
  <w:style w:type="paragraph" w:customStyle="1" w:styleId="pkt1">
    <w:name w:val="pkt1"/>
    <w:basedOn w:val="pkt"/>
    <w:uiPriority w:val="99"/>
    <w:rsid w:val="00026564"/>
    <w:pPr>
      <w:ind w:left="850" w:hanging="425"/>
    </w:pPr>
  </w:style>
  <w:style w:type="paragraph" w:styleId="BodyTextIndent2">
    <w:name w:val="Body Text Indent 2"/>
    <w:basedOn w:val="Normal"/>
    <w:link w:val="BodyTextIndent2Char"/>
    <w:uiPriority w:val="99"/>
    <w:rsid w:val="00026564"/>
    <w:pPr>
      <w:spacing w:after="120" w:line="480" w:lineRule="auto"/>
      <w:ind w:left="283"/>
    </w:pPr>
    <w:rPr>
      <w:rFonts w:ascii="Times New Roman" w:hAnsi="Times New Roman" w:cs="Times New Roman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911A1E"/>
    <w:rPr>
      <w:rFonts w:ascii="Map Symbols" w:hAnsi="Map Symbols" w:cs="Map Symbols"/>
      <w:sz w:val="24"/>
      <w:szCs w:val="24"/>
    </w:rPr>
  </w:style>
  <w:style w:type="paragraph" w:styleId="BodyText2">
    <w:name w:val="Body Text 2"/>
    <w:basedOn w:val="Normal"/>
    <w:link w:val="BodyText2Char"/>
    <w:uiPriority w:val="99"/>
    <w:rsid w:val="00026564"/>
    <w:pPr>
      <w:spacing w:after="120" w:line="480" w:lineRule="auto"/>
    </w:pPr>
    <w:rPr>
      <w:rFonts w:ascii="Times New Roman" w:hAnsi="Times New Roman" w:cs="Times New Roman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911A1E"/>
    <w:rPr>
      <w:rFonts w:ascii="Map Symbols" w:hAnsi="Map Symbols" w:cs="Map Symbols"/>
      <w:sz w:val="24"/>
      <w:szCs w:val="24"/>
    </w:rPr>
  </w:style>
  <w:style w:type="paragraph" w:styleId="NormalWeb">
    <w:name w:val="Normal (Web)"/>
    <w:basedOn w:val="Normal"/>
    <w:uiPriority w:val="99"/>
    <w:rsid w:val="00026564"/>
    <w:pPr>
      <w:spacing w:before="100" w:after="100"/>
    </w:pPr>
    <w:rPr>
      <w:rFonts w:ascii="Times New Roman" w:hAnsi="Times New Roman" w:cs="Times New Roman"/>
      <w:szCs w:val="19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0836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36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36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36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36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biuletyn.abip.pl/zozwloszczowa" TargetMode="External"/><Relationship Id="rId1" Type="http://schemas.openxmlformats.org/officeDocument/2006/relationships/hyperlink" Target="http://www.zozwloszczowa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216</TotalTime>
  <Pages>4</Pages>
  <Words>733</Words>
  <Characters>4403</Characters>
  <Application>Microsoft Office Outlook</Application>
  <DocSecurity>0</DocSecurity>
  <Lines>0</Lines>
  <Paragraphs>0</Paragraphs>
  <ScaleCrop>false</ScaleCrop>
  <Company>ZOZ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Włoszczowa 2013-05- 21</dc:title>
  <dc:subject/>
  <dc:creator>PI</dc:creator>
  <cp:keywords/>
  <dc:description/>
  <cp:lastModifiedBy>ZOZ</cp:lastModifiedBy>
  <cp:revision>28</cp:revision>
  <cp:lastPrinted>2014-10-03T08:45:00Z</cp:lastPrinted>
  <dcterms:created xsi:type="dcterms:W3CDTF">2014-10-03T06:09:00Z</dcterms:created>
  <dcterms:modified xsi:type="dcterms:W3CDTF">2014-10-17T12:20:00Z</dcterms:modified>
</cp:coreProperties>
</file>