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D46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78B19D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093100">
        <w:rPr>
          <w:rFonts w:ascii="Arial Narrow" w:eastAsia="Times New Roman" w:hAnsi="Arial Narrow" w:cs="Times New Roman"/>
          <w:b/>
          <w:lang w:eastAsia="pl-PL"/>
        </w:rPr>
        <w:t>2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SKWO</w:t>
      </w:r>
    </w:p>
    <w:p w14:paraId="3E6BC75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47CC2EB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7F2862C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B62D073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OFERTA </w:t>
      </w:r>
    </w:p>
    <w:p w14:paraId="28E3A95D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DLA</w:t>
      </w:r>
    </w:p>
    <w:p w14:paraId="40E5299B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UNIWERSYTECKIEGO CENTRUM MEDYCYNY MORSKIEJ I TROPIKALNEJ </w:t>
      </w:r>
    </w:p>
    <w:p w14:paraId="3279EA76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0A2491D4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37FB2724" w14:textId="77777777" w:rsidR="00AC3EE4" w:rsidRPr="00DB7DFC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Nazwa firmy Oferenta</w:t>
      </w:r>
    </w:p>
    <w:p w14:paraId="3919619A" w14:textId="6A465C3A" w:rsidR="005E106C" w:rsidRPr="00DB7DF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………………………………………………............................…….......……………….....................................</w:t>
      </w:r>
    </w:p>
    <w:p w14:paraId="1DC21C6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AC84B86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14:paraId="31061EA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14:paraId="52D3F29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14:paraId="280E94F3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14:paraId="5274FF0D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tel.: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........................................................................................</w:t>
      </w: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</w:p>
    <w:p w14:paraId="6D69683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e-mail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14:paraId="7FD005A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14:paraId="6A75EBA6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w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pis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u do rejestru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podmiotów wykonujących działalność leczniczą: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............................................................</w:t>
      </w:r>
    </w:p>
    <w:p w14:paraId="48DE359E" w14:textId="77777777" w:rsidR="005E106C" w:rsidRPr="00DB7DFC" w:rsidRDefault="00AC3EE4" w:rsidP="00AC3EE4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wpisu do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Krajowego Rejestru Sądowego/ wpis do Ewide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ncji Działalności Gospodarczej: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...........................................………....</w:t>
      </w:r>
    </w:p>
    <w:p w14:paraId="0FBBC0F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statystyczny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.......................................,    </w:t>
      </w:r>
    </w:p>
    <w:p w14:paraId="30E6CA61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Identyfikacji Podatkowej </w:t>
      </w:r>
      <w:r w:rsidR="005E106C"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NIP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………………................</w:t>
      </w:r>
    </w:p>
    <w:p w14:paraId="20EEAE60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7FA4691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reprezentowania w postępowaniu:</w:t>
      </w:r>
    </w:p>
    <w:p w14:paraId="6161B8B4" w14:textId="23394B91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…………………………………..… e mail: …………………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7CF7C7B3" w14:textId="77777777" w:rsidR="00AC3EE4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 w postępowaniu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14:paraId="48B516F6" w14:textId="7C77408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………………………………..… e mail: ……………………………………….…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663EBBC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0FB7788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osób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do</w:t>
      </w:r>
      <w:r w:rsidR="00AC3EE4"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kontaktu w sprawie realizacji 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>umowy:</w:t>
      </w:r>
    </w:p>
    <w:p w14:paraId="0C985ADE" w14:textId="04A2045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…………………………………..… e mail: 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4BE2BF7A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54D89A70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14A9A2D7" w14:textId="7301F9E7" w:rsidR="005E106C" w:rsidRPr="00DB7DFC" w:rsidRDefault="005E106C" w:rsidP="00810A99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ogłoszenia, oraz ze Szczegółowymi Warunkami Konkursu Ofert w postępowaniu nr DZ.0610.</w:t>
      </w:r>
      <w:r w:rsidR="00F96535">
        <w:rPr>
          <w:rFonts w:ascii="Arial Narrow" w:eastAsia="Times New Roman" w:hAnsi="Arial Narrow" w:cs="Tahoma"/>
          <w:sz w:val="24"/>
          <w:szCs w:val="24"/>
          <w:lang w:eastAsia="pl-PL"/>
        </w:rPr>
        <w:t>1</w:t>
      </w:r>
      <w:r w:rsidR="007B32AC">
        <w:rPr>
          <w:rFonts w:ascii="Arial Narrow" w:eastAsia="Times New Roman" w:hAnsi="Arial Narrow" w:cs="Tahoma"/>
          <w:sz w:val="24"/>
          <w:szCs w:val="24"/>
          <w:lang w:eastAsia="pl-PL"/>
        </w:rPr>
        <w:t>2</w:t>
      </w:r>
      <w:r w:rsidR="00530BE1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202</w:t>
      </w:r>
      <w:r w:rsidR="00EA72D2">
        <w:rPr>
          <w:rFonts w:ascii="Arial Narrow" w:eastAsia="Times New Roman" w:hAnsi="Arial Narrow" w:cs="Tahoma"/>
          <w:sz w:val="24"/>
          <w:szCs w:val="24"/>
          <w:lang w:eastAsia="pl-PL"/>
        </w:rPr>
        <w:t>5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.SZ.UCMMiT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wykonywanie świadczeń zdrowotnych </w:t>
      </w:r>
      <w:r w:rsidR="00810A99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w zakresie diagnostyki obrazowej za pomocą rezonansu magnetycznego,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działając w imieniu OFERENTA wskazanego powyżej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składam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ofertę na wykonanie świadczeń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za cenę łączną jak niżej:</w:t>
      </w:r>
    </w:p>
    <w:p w14:paraId="4AD8D803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DB7DFC" w14:paraId="467E6510" w14:textId="77777777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14:paraId="7BE3D6FC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14:paraId="6EBB70F6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14:paraId="27E99178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brutto</w:t>
            </w:r>
          </w:p>
        </w:tc>
      </w:tr>
      <w:tr w:rsidR="005E106C" w:rsidRPr="00DB7DFC" w14:paraId="5B308B8B" w14:textId="77777777" w:rsidTr="005E106C">
        <w:trPr>
          <w:trHeight w:val="473"/>
          <w:jc w:val="center"/>
        </w:trPr>
        <w:tc>
          <w:tcPr>
            <w:tcW w:w="2202" w:type="pct"/>
          </w:tcPr>
          <w:p w14:paraId="79F7E0B0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982" w:type="pct"/>
          </w:tcPr>
          <w:p w14:paraId="3573C3E3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816" w:type="pct"/>
          </w:tcPr>
          <w:p w14:paraId="352EB05C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0663054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Ceny jednostkowe wykonania badań zaoferowano w załączonym do oferty wypełnionym Formularzu ofertowo - cenowym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.</w:t>
      </w:r>
    </w:p>
    <w:p w14:paraId="1B5908BE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</w:t>
      </w:r>
      <w:bookmarkStart w:id="0" w:name="_GoBack"/>
      <w:bookmarkEnd w:id="0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 minimalnym wynagrodzeniu za pracę.</w:t>
      </w:r>
    </w:p>
    <w:p w14:paraId="41B12F2D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456B9622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Oświadczam, że:</w:t>
      </w:r>
    </w:p>
    <w:p w14:paraId="537275CF" w14:textId="614E7DC2" w:rsidR="00966540" w:rsidRPr="00DB7DFC" w:rsidRDefault="00966540" w:rsidP="00966540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14:paraId="4B6B6673" w14:textId="77777777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Wykonam badania określone w SWKO:</w:t>
      </w:r>
    </w:p>
    <w:p w14:paraId="72462A48" w14:textId="1515BAF0" w:rsidR="005E106C" w:rsidRPr="00DB7DFC" w:rsidRDefault="007B32AC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ofertowo-cenowym</w:t>
      </w:r>
    </w:p>
    <w:p w14:paraId="08D10A90" w14:textId="3D892351" w:rsidR="005E106C" w:rsidRPr="00DB7DFC" w:rsidRDefault="007B32AC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w zakresie poz. ……………….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ofertowo-cenowego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72DD3E6B" w14:textId="691E67D4" w:rsidR="005E106C" w:rsidRPr="00294FE4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14:paraId="2CB08928" w14:textId="71A65B5A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</w:t>
      </w:r>
      <w:r w:rsidR="00966540"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od godz. 09.00 do godz. 19.00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,</w:t>
      </w:r>
    </w:p>
    <w:p w14:paraId="0B8A87CB" w14:textId="7B729948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</w:t>
      </w:r>
      <w:r w:rsidR="00966540"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24 godz. na dobę</w:t>
      </w: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,</w:t>
      </w:r>
    </w:p>
    <w:p w14:paraId="5C883C6E" w14:textId="77777777" w:rsidR="005E106C" w:rsidRPr="00DB7DF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14:paraId="4E474C0F" w14:textId="0511D2A2" w:rsidR="005E106C" w:rsidRPr="00DB7DFC" w:rsidRDefault="007B32A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 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2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 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lat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203DB7FD" w14:textId="581D103D" w:rsidR="005E106C" w:rsidRPr="00DB7DF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 6 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7AC824E5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14:paraId="6B3C6A0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14:paraId="07BCDD6C" w14:textId="77777777" w:rsidR="005E106C" w:rsidRPr="00DB7DF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14:paraId="73873F57" w14:textId="77777777" w:rsidR="00B61E29" w:rsidRPr="00DB7DFC" w:rsidRDefault="00B61E29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</w:t>
      </w:r>
      <w:r w:rsidR="00E50E62"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…………</w:t>
      </w:r>
    </w:p>
    <w:p w14:paraId="2695D4E8" w14:textId="0E9F3A8C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treścią ogłoszenia oraz Szczegóło</w:t>
      </w:r>
      <w:r w:rsidR="00605C39">
        <w:rPr>
          <w:rFonts w:ascii="Arial Narrow" w:eastAsia="Times New Roman" w:hAnsi="Arial Narrow" w:cs="Times New Roman"/>
          <w:sz w:val="24"/>
          <w:szCs w:val="24"/>
          <w:lang w:eastAsia="pl-PL"/>
        </w:rPr>
        <w:t>wych Warunków Konkursu Ofert na 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udzielanie świadczeń zdrowotnych, i nie wnoszę do nich zastrzeżeń;</w:t>
      </w:r>
    </w:p>
    <w:p w14:paraId="5D159C2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ustawą z dnia 15 kwietnia 2011r. o działalności leczniczej;</w:t>
      </w:r>
    </w:p>
    <w:p w14:paraId="21135B4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jestem uprawniony do udzielania świadczeń zdrowotnych w zakresie wykonywania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diagnostyki obrazowej za pomocą rezonansu magnetycznego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 będących przedmiotem niniejszego konkursu, zgodnie z ustawą z dnia 15 kwietnia 2011 r. o działalności leczniczej oraz ustawy z dnia 27 lipca 2001 r. o diagnostyce laboratoryjnej;</w:t>
      </w:r>
    </w:p>
    <w:p w14:paraId="7EA1A2F5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jestem zarejestrowany we właściwym rejestrze działalności leczniczej, a także rejestrze (ewidencji) prowadzonej działalności gospodarczej;</w:t>
      </w:r>
    </w:p>
    <w:p w14:paraId="19F58DFD" w14:textId="6726574C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wiedzą i doświadczeniem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niezbędnym do wykonywania świadczenia zdrowotnego będące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go przedmiotem konkursu ofert,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z ofertą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WYKAZ DOŚWIADCZENIA -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załącznik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4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7C54D57C" w14:textId="4CC31B6E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osobowym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uprawnionym do wykonywania czynności badań będących przedmiotem niniejszego konkursu ofert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 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z ofertą WYKAZ OSÓB -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załącznik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3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5D8EE730" w14:textId="3C9DE45B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technicznym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spełniającym wszelkie wymagania przewidziane w obowiązującym porządku praw</w:t>
      </w:r>
      <w:r w:rsidR="00605C39">
        <w:rPr>
          <w:rFonts w:ascii="Arial Narrow" w:eastAsia="Times New Roman" w:hAnsi="Arial Narrow" w:cs="Times New Roman"/>
          <w:sz w:val="24"/>
          <w:szCs w:val="24"/>
          <w:lang w:eastAsia="pl-PL"/>
        </w:rPr>
        <w:t>nym dla pomieszczeń i urządzeń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 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z ofertą WYKAZ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PRACOWNI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/PODMIOTÓW i WYKAZ SPRZĘTU/WYPOSAŻENIA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 załącznik nr 5 i 6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16BBE5E1" w14:textId="1C3BA345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posiadam aktualne ubezpieczenie odpowiedzialności cywilnej w zakresie prowadzonej działalności związanej z przedmiotem konkursu, na kwotę określoną zgodnie z Rozporządzeniem Ministra Finansów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w sprawie obowiązkowego ubezpieczenia odpowiedzialności cywilnej podmiotu wykonującego działalność leczniczą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kwietnia 2019 r.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oraz oświadczam,</w:t>
      </w:r>
      <w:r w:rsidR="00CA643D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że będę kontynuował to ubezpieczenie w całym okresie obowiązywania umowy zawartej z Udzielającym zamówienia na realizację świadczeń zdrowotnych, a kopię polisy bądź innego dokumentu potwierdzającego posiadanie ubezpiecz</w:t>
      </w:r>
      <w:r w:rsidR="00B66B9A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enia przekażę Udzielają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cemu zamówienie na każde jego wezwanie przed podpisaniem umowy oraz w trakcie jej obowiązywania;</w:t>
      </w:r>
    </w:p>
    <w:p w14:paraId="416EA02F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lastRenderedPageBreak/>
        <w:t>zapoznałem się z warunkami umowy, w tym z warunkami płatności i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 wnoszę żadnych zastrzeżeń;</w:t>
      </w:r>
    </w:p>
    <w:p w14:paraId="4C0414CC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niej;</w:t>
      </w:r>
    </w:p>
    <w:p w14:paraId="539EBB43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zobowiązuje się realizować umowę z należytą starannością, zgodnie z SWKO oraz treścią umowy;</w:t>
      </w:r>
    </w:p>
    <w:p w14:paraId="0B82DB6D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uważam się za związanego niniejszą ofertą przez okres 30 dni, licząc od terminu składania ofert.</w:t>
      </w:r>
    </w:p>
    <w:p w14:paraId="36288F28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sz w:val="24"/>
          <w:szCs w:val="24"/>
          <w:lang w:eastAsia="pl-PL"/>
        </w:rPr>
      </w:pPr>
    </w:p>
    <w:p w14:paraId="4D08D1F7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</w:p>
    <w:p w14:paraId="666BC1CD" w14:textId="6D1DF4B2" w:rsidR="005E106C" w:rsidRPr="00294FE4" w:rsidRDefault="00294FE4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  <w:t>ZAŁĄCZNIKI DO OFERTY:</w:t>
      </w:r>
    </w:p>
    <w:p w14:paraId="4EF6C3D7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Formularz ofertowo-cenowy</w:t>
      </w:r>
    </w:p>
    <w:p w14:paraId="6BC3FE4C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osób</w:t>
      </w:r>
    </w:p>
    <w:p w14:paraId="58FF98BA" w14:textId="77777777" w:rsid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doświadczenia</w:t>
      </w:r>
    </w:p>
    <w:p w14:paraId="7E090CE4" w14:textId="2D00B640" w:rsidR="00294FE4" w:rsidRPr="00DB7DFC" w:rsidRDefault="00294FE4" w:rsidP="00294FE4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O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pini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a* /Opinie* / Referencja*/ Re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ferencj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e*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 odbiorcy/ów zrealizowanych i wykazanych świadczeń przez oferenta w załączniku nr 4</w:t>
      </w:r>
    </w:p>
    <w:p w14:paraId="6092FFCB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Wykaz </w:t>
      </w:r>
      <w:r w:rsidR="00967CB7"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pracowni</w:t>
      </w:r>
    </w:p>
    <w:p w14:paraId="026C01FD" w14:textId="2531B722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sprzętu/wyposażenia laboratorium</w:t>
      </w:r>
    </w:p>
    <w:p w14:paraId="7F4B4A0C" w14:textId="765B87B4" w:rsidR="00966540" w:rsidRPr="00DB7DFC" w:rsidRDefault="00966540" w:rsidP="00966540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  <w:t>Certyfikat/certyfikaty jakości wydany przez jednostkę uprawnioną dla świadczeń objętych przedmiotem postępowania</w:t>
      </w:r>
    </w:p>
    <w:p w14:paraId="04950854" w14:textId="77777777" w:rsid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14152F7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218A2C6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62965FC" w14:textId="5B2E4F37" w:rsidR="00294FE4" w:rsidRPr="00294FE4" w:rsidRDefault="00294FE4" w:rsidP="00294F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*niepotrzebne skreślić</w:t>
      </w:r>
    </w:p>
    <w:p w14:paraId="646D2195" w14:textId="77777777" w:rsidR="005E106C" w:rsidRPr="00DB7DF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14:paraId="49AE424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3D30D98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14:paraId="1616246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14:paraId="6A7F4FC5" w14:textId="77777777"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14:paraId="312415EE" w14:textId="0DD8CDBA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lang w:eastAsia="pl-PL"/>
        </w:rPr>
        <w:t>3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SWKO</w:t>
      </w:r>
      <w:r w:rsidR="005E1989">
        <w:rPr>
          <w:rFonts w:ascii="Arial Narrow" w:eastAsia="Times New Roman" w:hAnsi="Arial Narrow" w:cs="Times New Roman"/>
          <w:b/>
          <w:lang w:eastAsia="pl-PL"/>
        </w:rPr>
        <w:t xml:space="preserve"> </w:t>
      </w:r>
    </w:p>
    <w:p w14:paraId="506A0B6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0F433965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20FD912A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AB6B7F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0EBBA7E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50249BA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7748753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C78485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6D7B9BCD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14:paraId="3A14E6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14:paraId="24AF3E3A" w14:textId="77777777" w:rsidTr="00223B47">
        <w:trPr>
          <w:trHeight w:val="414"/>
        </w:trPr>
        <w:tc>
          <w:tcPr>
            <w:tcW w:w="278" w:type="pct"/>
            <w:shd w:val="clear" w:color="auto" w:fill="auto"/>
          </w:tcPr>
          <w:p w14:paraId="4EE6624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14:paraId="7755B6B4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14:paraId="2E4F00F7" w14:textId="77777777"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14:paraId="27E4DB06" w14:textId="77777777"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14:paraId="11B3401C" w14:textId="77777777" w:rsidR="005E106C" w:rsidRPr="005E106C" w:rsidRDefault="005E106C" w:rsidP="00782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 xml:space="preserve">pracowniach </w:t>
            </w:r>
            <w:r w:rsidR="007820D9">
              <w:rPr>
                <w:rFonts w:ascii="Arial Narrow" w:eastAsia="Times New Roman" w:hAnsi="Arial Narrow" w:cs="Times New Roman"/>
                <w:lang w:eastAsia="pl-PL"/>
              </w:rPr>
              <w:t>MRI</w:t>
            </w:r>
          </w:p>
        </w:tc>
      </w:tr>
      <w:tr w:rsidR="005E106C" w:rsidRPr="005E106C" w14:paraId="1CA51853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71F2F88E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14:paraId="1136565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6C9B6A6C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214EA62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6147DAE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5A9BA49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04A2E42D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14:paraId="7818326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535302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32A004F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3FEA2C1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62911096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2B5C2CC8" w14:textId="77777777"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14:paraId="0A2EB938" w14:textId="77777777"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3D84548A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18ABF8A5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186E827F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72362B2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32236C9" w14:textId="570B29B3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</w:t>
      </w:r>
      <w:r w:rsidR="00CA643D">
        <w:rPr>
          <w:rFonts w:ascii="Arial Narrow" w:eastAsia="Times New Roman" w:hAnsi="Arial Narrow" w:cs="Times New Roman"/>
          <w:lang w:eastAsia="pl-PL"/>
        </w:rPr>
        <w:t>yżej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wskazanych kwalifikacjach </w:t>
      </w:r>
      <w:r w:rsidR="00CA643D">
        <w:rPr>
          <w:rFonts w:ascii="Arial Narrow" w:eastAsia="Times New Roman" w:hAnsi="Arial Narrow" w:cs="Times New Roman"/>
          <w:lang w:eastAsia="pl-PL"/>
        </w:rPr>
        <w:br/>
      </w:r>
      <w:r w:rsidRPr="005E106C">
        <w:rPr>
          <w:rFonts w:ascii="Arial Narrow" w:eastAsia="Times New Roman" w:hAnsi="Arial Narrow" w:cs="Times New Roman"/>
          <w:lang w:eastAsia="pl-PL"/>
        </w:rPr>
        <w:t>i doświadczeniu.</w:t>
      </w:r>
    </w:p>
    <w:p w14:paraId="729C78B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77D0BB9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DB9239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62961C7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3CEA9D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A56882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14:paraId="04B315D8" w14:textId="77777777"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14:paraId="6559BDB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4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3ED0ACF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6688472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151DE78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747E968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CD1F992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7E60381E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4C55CE2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12D3C183" w14:textId="77777777"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14:paraId="60B3694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14:paraId="786029D5" w14:textId="77777777" w:rsidTr="00223B47">
        <w:tc>
          <w:tcPr>
            <w:tcW w:w="328" w:type="pct"/>
            <w:shd w:val="clear" w:color="auto" w:fill="BFBFBF"/>
            <w:vAlign w:val="center"/>
          </w:tcPr>
          <w:p w14:paraId="5DDB76FA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14:paraId="47704404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14:paraId="38EE1636" w14:textId="77777777"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14:paraId="20D6D768" w14:textId="77777777"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14:paraId="6D1276B0" w14:textId="1533DB15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onywany</w:t>
            </w:r>
            <w:r w:rsidR="00605C39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14:paraId="3B9B68E4" w14:textId="77777777" w:rsidTr="00223B47">
        <w:trPr>
          <w:trHeight w:val="254"/>
        </w:trPr>
        <w:tc>
          <w:tcPr>
            <w:tcW w:w="328" w:type="pct"/>
            <w:shd w:val="clear" w:color="auto" w:fill="BFBFBF"/>
          </w:tcPr>
          <w:p w14:paraId="1C31BFCD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14:paraId="3B97D2D8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14:paraId="4A808B39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14:paraId="4069F2F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14:paraId="517AA0BC" w14:textId="77777777" w:rsidTr="00E50E62">
        <w:trPr>
          <w:trHeight w:val="668"/>
        </w:trPr>
        <w:tc>
          <w:tcPr>
            <w:tcW w:w="328" w:type="pct"/>
          </w:tcPr>
          <w:p w14:paraId="5413C745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15D0971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E41B60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39F0445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46164A04" w14:textId="77777777" w:rsidTr="00E50E62">
        <w:trPr>
          <w:trHeight w:val="668"/>
        </w:trPr>
        <w:tc>
          <w:tcPr>
            <w:tcW w:w="328" w:type="pct"/>
          </w:tcPr>
          <w:p w14:paraId="6875320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30DE9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7D019F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581228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54A1FE43" w14:textId="77777777" w:rsidTr="00E50E62">
        <w:trPr>
          <w:trHeight w:val="668"/>
        </w:trPr>
        <w:tc>
          <w:tcPr>
            <w:tcW w:w="328" w:type="pct"/>
          </w:tcPr>
          <w:p w14:paraId="6022656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2298F41D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60D9D240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1F63D9A9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4983C82" w14:textId="77777777" w:rsidTr="00E50E62">
        <w:trPr>
          <w:trHeight w:val="668"/>
        </w:trPr>
        <w:tc>
          <w:tcPr>
            <w:tcW w:w="328" w:type="pct"/>
          </w:tcPr>
          <w:p w14:paraId="65A43052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6DEADC7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07BD8C0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DB1AF2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5397BDC" w14:textId="77777777" w:rsidTr="00E50E62">
        <w:trPr>
          <w:trHeight w:val="668"/>
        </w:trPr>
        <w:tc>
          <w:tcPr>
            <w:tcW w:w="328" w:type="pct"/>
          </w:tcPr>
          <w:p w14:paraId="0F5637E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9AC1366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597138DF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79FB6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029DFF91" w14:textId="77777777" w:rsidTr="00E50E62">
        <w:trPr>
          <w:trHeight w:val="668"/>
        </w:trPr>
        <w:tc>
          <w:tcPr>
            <w:tcW w:w="328" w:type="pct"/>
          </w:tcPr>
          <w:p w14:paraId="395197FD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A40A28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6CA6B6F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2C5A028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97883C3" w14:textId="77777777" w:rsidTr="00E50E62">
        <w:trPr>
          <w:trHeight w:val="668"/>
        </w:trPr>
        <w:tc>
          <w:tcPr>
            <w:tcW w:w="328" w:type="pct"/>
          </w:tcPr>
          <w:p w14:paraId="026219C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88367F9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343877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755D5AF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20D165DF" w14:textId="77777777" w:rsidTr="00E50E62">
        <w:trPr>
          <w:trHeight w:val="668"/>
        </w:trPr>
        <w:tc>
          <w:tcPr>
            <w:tcW w:w="328" w:type="pct"/>
          </w:tcPr>
          <w:p w14:paraId="3F63A063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C0CD9E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4410F20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922A2EE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361F33D7" w14:textId="77777777" w:rsidTr="00E50E62">
        <w:trPr>
          <w:trHeight w:val="668"/>
        </w:trPr>
        <w:tc>
          <w:tcPr>
            <w:tcW w:w="328" w:type="pct"/>
          </w:tcPr>
          <w:p w14:paraId="1C3DD49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B11374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2E82DF96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DC83ED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6149D70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3FE8C5D4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14:paraId="5FFA1E52" w14:textId="77777777"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14:paraId="196A147F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15A1046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D32F36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06B1A126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14:paraId="677FEEA4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14:paraId="31F3007E" w14:textId="77777777"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14:paraId="52669F5D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5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45FC9876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0671D35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57C6713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72F27AC2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B5C699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034CF06D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14:paraId="39B03C25" w14:textId="77777777"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14:paraId="39003A46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 xml:space="preserve">WYKAZ </w:t>
      </w:r>
      <w:r w:rsidR="007820D9">
        <w:rPr>
          <w:rFonts w:ascii="Arial Narrow" w:eastAsia="Arial Narrow" w:hAnsi="Arial Narrow" w:cs="Tahoma"/>
          <w:b/>
        </w:rPr>
        <w:t>PRACOWNI</w:t>
      </w:r>
      <w:r w:rsidRPr="005E106C">
        <w:rPr>
          <w:rFonts w:ascii="Arial Narrow" w:eastAsia="Arial Narrow" w:hAnsi="Arial Narrow" w:cs="Tahoma"/>
          <w:b/>
        </w:rPr>
        <w:t>/PODMIOTÓW</w:t>
      </w:r>
    </w:p>
    <w:p w14:paraId="58C87050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492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2"/>
        <w:gridCol w:w="1704"/>
        <w:gridCol w:w="1279"/>
        <w:gridCol w:w="1845"/>
        <w:gridCol w:w="1559"/>
      </w:tblGrid>
      <w:tr w:rsidR="00686610" w:rsidRPr="005E106C" w14:paraId="3B95A5B7" w14:textId="77777777" w:rsidTr="00686610">
        <w:trPr>
          <w:trHeight w:val="1852"/>
        </w:trPr>
        <w:tc>
          <w:tcPr>
            <w:tcW w:w="314" w:type="pct"/>
            <w:shd w:val="clear" w:color="auto" w:fill="C0C0C0"/>
            <w:vAlign w:val="center"/>
          </w:tcPr>
          <w:p w14:paraId="1C89819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1110" w:type="pct"/>
            <w:shd w:val="clear" w:color="auto" w:fill="C0C0C0"/>
            <w:vAlign w:val="center"/>
          </w:tcPr>
          <w:p w14:paraId="623D06C5" w14:textId="67B6913E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 xml:space="preserve"> pracowni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wyznaczone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>j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do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realizacji zamówienia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(czas pracy od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 xml:space="preserve"> -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14:paraId="5A39A50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54" w:type="pct"/>
            <w:shd w:val="clear" w:color="auto" w:fill="C0C0C0"/>
            <w:vAlign w:val="center"/>
          </w:tcPr>
          <w:p w14:paraId="707C17B6" w14:textId="1724F9E3" w:rsidR="00686610" w:rsidRPr="005E106C" w:rsidRDefault="00686610" w:rsidP="00E71DE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j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kol. 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n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 1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</w:t>
            </w:r>
          </w:p>
        </w:tc>
        <w:tc>
          <w:tcPr>
            <w:tcW w:w="716" w:type="pct"/>
            <w:shd w:val="clear" w:color="auto" w:fill="C0C0C0"/>
            <w:vAlign w:val="center"/>
          </w:tcPr>
          <w:p w14:paraId="0B64EE82" w14:textId="77777777" w:rsidR="00686610" w:rsidRPr="005E106C" w:rsidRDefault="00686610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1033" w:type="pct"/>
            <w:shd w:val="clear" w:color="auto" w:fill="C0C0C0"/>
            <w:vAlign w:val="center"/>
          </w:tcPr>
          <w:p w14:paraId="3A1E99D7" w14:textId="6B3173A7" w:rsidR="00686610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Czy Oferent wykonuje pełen zakres badań według zamówienia:</w:t>
            </w:r>
          </w:p>
          <w:p w14:paraId="430091D1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TAK / NIE</w:t>
            </w:r>
          </w:p>
        </w:tc>
        <w:tc>
          <w:tcPr>
            <w:tcW w:w="873" w:type="pct"/>
            <w:shd w:val="clear" w:color="auto" w:fill="C0C0C0"/>
            <w:vAlign w:val="center"/>
          </w:tcPr>
          <w:p w14:paraId="07E6C80F" w14:textId="4BFF2604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Jeśli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pracownia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nie jest własnością oferenta wskazać podstawę prawn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ą dysponowania nią</w:t>
            </w:r>
          </w:p>
        </w:tc>
      </w:tr>
      <w:tr w:rsidR="00686610" w:rsidRPr="005E106C" w14:paraId="2DE5B145" w14:textId="77777777" w:rsidTr="00686610">
        <w:trPr>
          <w:trHeight w:val="381"/>
        </w:trPr>
        <w:tc>
          <w:tcPr>
            <w:tcW w:w="314" w:type="pct"/>
            <w:shd w:val="clear" w:color="auto" w:fill="C0C0C0"/>
          </w:tcPr>
          <w:p w14:paraId="770335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1110" w:type="pct"/>
            <w:shd w:val="clear" w:color="auto" w:fill="C0C0C0"/>
          </w:tcPr>
          <w:p w14:paraId="511ABA3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954" w:type="pct"/>
            <w:shd w:val="clear" w:color="auto" w:fill="C0C0C0"/>
          </w:tcPr>
          <w:p w14:paraId="0966878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16" w:type="pct"/>
            <w:shd w:val="clear" w:color="auto" w:fill="C0C0C0"/>
          </w:tcPr>
          <w:p w14:paraId="06847A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1033" w:type="pct"/>
            <w:shd w:val="clear" w:color="auto" w:fill="C0C0C0"/>
          </w:tcPr>
          <w:p w14:paraId="23691F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873" w:type="pct"/>
            <w:shd w:val="clear" w:color="auto" w:fill="C0C0C0"/>
          </w:tcPr>
          <w:p w14:paraId="12F722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686610" w:rsidRPr="005E106C" w14:paraId="7F623E45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5FCE770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0EB88AD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58B3A216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BC40B2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AECD97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5FA5A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42991940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76FBD80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369B3A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7C2E24A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EB28D4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2E356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0667439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56F512BA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066A8FD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411CA13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026195B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0D4C667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47030D2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1BDC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85926E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5F5CF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1423DF2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432DB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508FE009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2084B9CF" w14:textId="77777777" w:rsidR="00686610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</w:t>
      </w:r>
    </w:p>
    <w:p w14:paraId="3F65EC05" w14:textId="77777777" w:rsidR="00686610" w:rsidRDefault="00686610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14:paraId="2D488926" w14:textId="03005913" w:rsid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bCs/>
          <w:lang w:eastAsia="pl-PL"/>
        </w:rPr>
        <w:t>6</w:t>
      </w: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 do SWKO </w:t>
      </w:r>
    </w:p>
    <w:p w14:paraId="15B0A5D0" w14:textId="5CD5CEC7" w:rsidR="005E1989" w:rsidRPr="005E106C" w:rsidRDefault="005E1989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989">
        <w:rPr>
          <w:rFonts w:ascii="Arial Narrow" w:eastAsia="Times New Roman" w:hAnsi="Arial Narrow" w:cs="Times New Roman"/>
          <w:b/>
          <w:bCs/>
          <w:lang w:eastAsia="pl-PL"/>
        </w:rPr>
        <w:t xml:space="preserve">Załącznik nr </w:t>
      </w:r>
      <w:r>
        <w:rPr>
          <w:rFonts w:ascii="Arial Narrow" w:eastAsia="Times New Roman" w:hAnsi="Arial Narrow" w:cs="Times New Roman"/>
          <w:b/>
          <w:bCs/>
          <w:lang w:eastAsia="pl-PL"/>
        </w:rPr>
        <w:t>3</w:t>
      </w:r>
      <w:r w:rsidRPr="005E1989">
        <w:rPr>
          <w:rFonts w:ascii="Arial Narrow" w:eastAsia="Times New Roman" w:hAnsi="Arial Narrow" w:cs="Times New Roman"/>
          <w:b/>
          <w:bCs/>
          <w:lang w:eastAsia="pl-PL"/>
        </w:rPr>
        <w:t xml:space="preserve"> do umowy nr DZ.0611.05.2025.SZ.UCMMiT</w:t>
      </w:r>
    </w:p>
    <w:p w14:paraId="028B80D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CDB82FD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4C3D028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5B978F26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605B79E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306139C3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SPRZĘTU/WYPOSAŻENIA </w:t>
      </w:r>
    </w:p>
    <w:p w14:paraId="1CF1BE51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011EE00D" w14:textId="1440EAD6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sprzętem:</w:t>
      </w:r>
    </w:p>
    <w:p w14:paraId="1886162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635"/>
        <w:gridCol w:w="2394"/>
        <w:gridCol w:w="4961"/>
      </w:tblGrid>
      <w:tr w:rsidR="007820D9" w:rsidRPr="005E106C" w14:paraId="75CD3F5D" w14:textId="77777777" w:rsidTr="007820D9">
        <w:tc>
          <w:tcPr>
            <w:tcW w:w="644" w:type="dxa"/>
            <w:vAlign w:val="center"/>
          </w:tcPr>
          <w:p w14:paraId="6B0CE8A7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635" w:type="dxa"/>
            <w:vAlign w:val="center"/>
          </w:tcPr>
          <w:p w14:paraId="69463821" w14:textId="77777777" w:rsidR="007820D9" w:rsidRPr="005E106C" w:rsidRDefault="007820D9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/typ/producent</w:t>
            </w:r>
          </w:p>
        </w:tc>
        <w:tc>
          <w:tcPr>
            <w:tcW w:w="2394" w:type="dxa"/>
            <w:vAlign w:val="center"/>
          </w:tcPr>
          <w:p w14:paraId="45E429F9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4961" w:type="dxa"/>
            <w:vAlign w:val="center"/>
          </w:tcPr>
          <w:p w14:paraId="56221D5C" w14:textId="05D9AA2A" w:rsidR="007820D9" w:rsidRPr="005E106C" w:rsidRDefault="008F754A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Lokalizacja aparatu</w:t>
            </w:r>
          </w:p>
        </w:tc>
      </w:tr>
      <w:tr w:rsidR="007820D9" w:rsidRPr="005E106C" w14:paraId="52821860" w14:textId="77777777" w:rsidTr="007820D9">
        <w:trPr>
          <w:trHeight w:val="1159"/>
        </w:trPr>
        <w:tc>
          <w:tcPr>
            <w:tcW w:w="644" w:type="dxa"/>
          </w:tcPr>
          <w:p w14:paraId="5E04D708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7ABA3EA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603347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54015761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401899AE" w14:textId="77777777" w:rsidTr="007820D9">
        <w:trPr>
          <w:trHeight w:val="1159"/>
        </w:trPr>
        <w:tc>
          <w:tcPr>
            <w:tcW w:w="644" w:type="dxa"/>
          </w:tcPr>
          <w:p w14:paraId="63EE098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DF0FE33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6154C929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0CB6138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7F688631" w14:textId="77777777" w:rsidTr="007820D9">
        <w:trPr>
          <w:trHeight w:val="1159"/>
        </w:trPr>
        <w:tc>
          <w:tcPr>
            <w:tcW w:w="644" w:type="dxa"/>
          </w:tcPr>
          <w:p w14:paraId="0ACC8E6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6480490E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287F820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EAC9F50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0677A7AC" w14:textId="77777777" w:rsidTr="007820D9">
        <w:trPr>
          <w:trHeight w:val="1159"/>
        </w:trPr>
        <w:tc>
          <w:tcPr>
            <w:tcW w:w="644" w:type="dxa"/>
          </w:tcPr>
          <w:p w14:paraId="67F1069A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24972514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5762FA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20F0D22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C4048D8" w14:textId="77777777"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93777E8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FFFFF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B04894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81338A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71C3E0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14:paraId="6B74346D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D3FD3" w14:textId="77777777" w:rsidR="00967CB7" w:rsidRDefault="00967CB7" w:rsidP="005E106C">
      <w:pPr>
        <w:spacing w:after="0" w:line="240" w:lineRule="auto"/>
      </w:pPr>
      <w:r>
        <w:separator/>
      </w:r>
    </w:p>
  </w:endnote>
  <w:endnote w:type="continuationSeparator" w:id="0">
    <w:p w14:paraId="2E148205" w14:textId="77777777" w:rsidR="00967CB7" w:rsidRDefault="00967CB7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E8B318" w14:textId="575355B2" w:rsidR="00967CB7" w:rsidRDefault="00967CB7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</w:t>
            </w:r>
            <w:r w:rsidR="00F96535">
              <w:rPr>
                <w:rFonts w:ascii="Arial Narrow" w:hAnsi="Arial Narrow"/>
                <w:i/>
                <w:sz w:val="18"/>
                <w:szCs w:val="18"/>
              </w:rPr>
              <w:t>1</w:t>
            </w:r>
            <w:r w:rsidR="007B32AC">
              <w:rPr>
                <w:rFonts w:ascii="Arial Narrow" w:hAnsi="Arial Narrow"/>
                <w:i/>
                <w:sz w:val="18"/>
                <w:szCs w:val="18"/>
              </w:rPr>
              <w:t>2</w:t>
            </w:r>
            <w:r>
              <w:rPr>
                <w:rFonts w:ascii="Arial Narrow" w:hAnsi="Arial Narrow"/>
                <w:i/>
                <w:sz w:val="18"/>
                <w:szCs w:val="18"/>
              </w:rPr>
              <w:t>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202</w:t>
            </w:r>
            <w:r w:rsidR="00EA72D2">
              <w:rPr>
                <w:rFonts w:ascii="Arial Narrow" w:hAnsi="Arial Narrow"/>
                <w:i/>
                <w:sz w:val="18"/>
                <w:szCs w:val="18"/>
              </w:rPr>
              <w:t>5.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SZ.UCMMiT </w:t>
            </w:r>
          </w:p>
          <w:p w14:paraId="3C2B5E36" w14:textId="189D6837" w:rsidR="00967CB7" w:rsidRPr="00214861" w:rsidRDefault="00967CB7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7B32AC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7B32AC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66CA03D3" w14:textId="77777777" w:rsidR="00967CB7" w:rsidRDefault="00967C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4CE67" w14:textId="77777777" w:rsidR="00967CB7" w:rsidRDefault="00967CB7" w:rsidP="005E106C">
      <w:pPr>
        <w:spacing w:after="0" w:line="240" w:lineRule="auto"/>
      </w:pPr>
      <w:r>
        <w:separator/>
      </w:r>
    </w:p>
  </w:footnote>
  <w:footnote w:type="continuationSeparator" w:id="0">
    <w:p w14:paraId="39B7E321" w14:textId="77777777" w:rsidR="00967CB7" w:rsidRDefault="00967CB7" w:rsidP="005E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093100"/>
    <w:rsid w:val="00142161"/>
    <w:rsid w:val="00223B47"/>
    <w:rsid w:val="00294FE4"/>
    <w:rsid w:val="00302A15"/>
    <w:rsid w:val="00530BE1"/>
    <w:rsid w:val="005E106C"/>
    <w:rsid w:val="005E1989"/>
    <w:rsid w:val="00605C39"/>
    <w:rsid w:val="00686610"/>
    <w:rsid w:val="00765844"/>
    <w:rsid w:val="007820D9"/>
    <w:rsid w:val="007B32AC"/>
    <w:rsid w:val="00810A99"/>
    <w:rsid w:val="008F754A"/>
    <w:rsid w:val="00966540"/>
    <w:rsid w:val="00967CB7"/>
    <w:rsid w:val="009E15B8"/>
    <w:rsid w:val="00AB02AA"/>
    <w:rsid w:val="00AC3EE4"/>
    <w:rsid w:val="00AF4EBE"/>
    <w:rsid w:val="00B0024B"/>
    <w:rsid w:val="00B61E29"/>
    <w:rsid w:val="00B66B9A"/>
    <w:rsid w:val="00BC5087"/>
    <w:rsid w:val="00CA643D"/>
    <w:rsid w:val="00CF31F4"/>
    <w:rsid w:val="00DB7DFC"/>
    <w:rsid w:val="00E50E62"/>
    <w:rsid w:val="00E71DE8"/>
    <w:rsid w:val="00EA72D2"/>
    <w:rsid w:val="00F96535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50E2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7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75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7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7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7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648EED27.dotm</Template>
  <TotalTime>1</TotalTime>
  <Pages>7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Agnieszka Korolczuk</cp:lastModifiedBy>
  <cp:revision>3</cp:revision>
  <cp:lastPrinted>2024-04-29T11:46:00Z</cp:lastPrinted>
  <dcterms:created xsi:type="dcterms:W3CDTF">2025-11-17T12:39:00Z</dcterms:created>
  <dcterms:modified xsi:type="dcterms:W3CDTF">2025-12-03T09:42:00Z</dcterms:modified>
</cp:coreProperties>
</file>