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42D" w:rsidRDefault="00F2042D" w:rsidP="00F2042D">
      <w:pPr>
        <w:tabs>
          <w:tab w:val="left" w:pos="9360"/>
        </w:tabs>
        <w:autoSpaceDE w:val="0"/>
        <w:autoSpaceDN w:val="0"/>
        <w:adjustRightInd w:val="0"/>
        <w:spacing w:line="360" w:lineRule="auto"/>
        <w:ind w:right="45"/>
        <w:jc w:val="right"/>
        <w:rPr>
          <w:b/>
        </w:rPr>
      </w:pPr>
      <w:r>
        <w:rPr>
          <w:b/>
          <w:i/>
        </w:rPr>
        <w:t xml:space="preserve">                                                                                                                 Załącznik nr 1</w:t>
      </w:r>
      <w:r>
        <w:rPr>
          <w:b/>
        </w:rPr>
        <w:t xml:space="preserve"> </w:t>
      </w:r>
    </w:p>
    <w:p w:rsidR="00F2042D" w:rsidRDefault="00F2042D" w:rsidP="00F2042D">
      <w:pPr>
        <w:pStyle w:val="Nagwek6"/>
        <w:tabs>
          <w:tab w:val="left" w:pos="3645"/>
        </w:tabs>
        <w:spacing w:line="276" w:lineRule="auto"/>
        <w:jc w:val="left"/>
        <w:rPr>
          <w:spacing w:val="20"/>
          <w:sz w:val="20"/>
          <w:szCs w:val="20"/>
        </w:rPr>
      </w:pPr>
      <w:r>
        <w:rPr>
          <w:spacing w:val="20"/>
          <w:sz w:val="20"/>
          <w:szCs w:val="20"/>
        </w:rPr>
        <w:tab/>
      </w:r>
    </w:p>
    <w:p w:rsidR="00F2042D" w:rsidRDefault="00F2042D" w:rsidP="00F2042D">
      <w:pPr>
        <w:pStyle w:val="Nagwek2"/>
        <w:numPr>
          <w:ilvl w:val="0"/>
          <w:numId w:val="1"/>
        </w:numPr>
        <w:spacing w:before="0" w:line="276" w:lineRule="auto"/>
        <w:ind w:left="1080"/>
        <w:rPr>
          <w:sz w:val="24"/>
        </w:rPr>
      </w:pPr>
      <w:r>
        <w:rPr>
          <w:sz w:val="24"/>
        </w:rPr>
        <w:t>Dane Identyfikacyjne Oferenta</w:t>
      </w: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11"/>
        <w:gridCol w:w="4845"/>
      </w:tblGrid>
      <w:tr w:rsidR="00F2042D" w:rsidTr="00F2042D">
        <w:trPr>
          <w:trHeight w:val="1510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Nazwa oferenta </w:t>
            </w:r>
            <w:r>
              <w:rPr>
                <w:i/>
                <w:sz w:val="20"/>
                <w:szCs w:val="20"/>
                <w:lang w:eastAsia="ar-SA"/>
              </w:rPr>
              <w:t>(w brzmieniu podanym w CEIDG)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PESEL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PWZ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REGON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NIP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księgi rejestrowej RPWDL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Data wpisu do CEIDG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Nr KRS </w:t>
            </w:r>
            <w:r>
              <w:rPr>
                <w:i/>
                <w:sz w:val="20"/>
                <w:szCs w:val="20"/>
                <w:lang w:eastAsia="ar-SA"/>
              </w:rPr>
              <w:t>(jeśli dotyczy)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Adres pod jakim prowadzona jest działalność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Województwo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Powiat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Miejscowość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Gmina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Ulica, nr lokalu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Kod pocztowy - poczta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  <w:proofErr w:type="spellStart"/>
            <w:r>
              <w:rPr>
                <w:sz w:val="20"/>
                <w:szCs w:val="20"/>
                <w:lang w:val="de-DE" w:eastAsia="ar-SA"/>
              </w:rPr>
              <w:t>Nr</w:t>
            </w:r>
            <w:proofErr w:type="spellEnd"/>
            <w:r>
              <w:rPr>
                <w:sz w:val="20"/>
                <w:szCs w:val="20"/>
                <w:lang w:val="de-DE"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de-DE" w:eastAsia="ar-SA"/>
              </w:rPr>
              <w:t>telefonu</w:t>
            </w:r>
            <w:proofErr w:type="spellEnd"/>
            <w:r>
              <w:rPr>
                <w:sz w:val="20"/>
                <w:szCs w:val="20"/>
                <w:lang w:val="de-DE"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de-DE" w:eastAsia="ar-SA"/>
              </w:rPr>
              <w:t>kontaktowego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</w:p>
        </w:tc>
      </w:tr>
      <w:tr w:rsidR="00F2042D" w:rsidTr="00F2042D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  <w:proofErr w:type="spellStart"/>
            <w:r>
              <w:rPr>
                <w:sz w:val="20"/>
                <w:szCs w:val="20"/>
                <w:lang w:val="de-DE" w:eastAsia="ar-SA"/>
              </w:rPr>
              <w:t>Adres</w:t>
            </w:r>
            <w:proofErr w:type="spellEnd"/>
            <w:r>
              <w:rPr>
                <w:sz w:val="20"/>
                <w:szCs w:val="20"/>
                <w:lang w:val="de-DE"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de-DE" w:eastAsia="ar-SA"/>
              </w:rPr>
              <w:t>e-mail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</w:p>
        </w:tc>
      </w:tr>
    </w:tbl>
    <w:p w:rsidR="00F2042D" w:rsidRDefault="00F2042D" w:rsidP="00F2042D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F2042D" w:rsidRDefault="00F2042D" w:rsidP="00F2042D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F2042D" w:rsidRDefault="00F2042D" w:rsidP="00F2042D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F2042D" w:rsidRDefault="00F2042D" w:rsidP="00F2042D">
      <w:pPr>
        <w:tabs>
          <w:tab w:val="left" w:pos="360"/>
        </w:tabs>
        <w:spacing w:line="276" w:lineRule="auto"/>
        <w:jc w:val="both"/>
        <w:rPr>
          <w:i/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 xml:space="preserve">                ....................................     </w:t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..........................................     </w:t>
      </w:r>
    </w:p>
    <w:p w:rsidR="00F2042D" w:rsidRDefault="00F2042D" w:rsidP="00F2042D">
      <w:pPr>
        <w:tabs>
          <w:tab w:val="left" w:pos="360"/>
        </w:tabs>
        <w:spacing w:line="276" w:lineRule="auto"/>
        <w:rPr>
          <w:i/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               data </w:t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               </w:t>
      </w:r>
      <w:r>
        <w:rPr>
          <w:i/>
          <w:sz w:val="20"/>
          <w:szCs w:val="20"/>
          <w:lang w:eastAsia="ar-SA"/>
        </w:rPr>
        <w:tab/>
        <w:t>pieczęć i podpis Oferenta</w:t>
      </w:r>
    </w:p>
    <w:p w:rsidR="00F2042D" w:rsidRDefault="00F2042D" w:rsidP="00F2042D">
      <w:pPr>
        <w:spacing w:line="276" w:lineRule="auto"/>
        <w:rPr>
          <w:i/>
          <w:sz w:val="20"/>
          <w:szCs w:val="20"/>
          <w:lang w:eastAsia="ar-SA"/>
        </w:rPr>
        <w:sectPr w:rsidR="00F2042D">
          <w:footnotePr>
            <w:pos w:val="beneathText"/>
          </w:footnotePr>
          <w:pgSz w:w="11905" w:h="16837"/>
          <w:pgMar w:top="899" w:right="925" w:bottom="1258" w:left="900" w:header="708" w:footer="0" w:gutter="0"/>
          <w:cols w:space="708"/>
        </w:sectPr>
      </w:pPr>
    </w:p>
    <w:p w:rsidR="00F2042D" w:rsidRDefault="00F2042D" w:rsidP="00F2042D">
      <w:pPr>
        <w:spacing w:line="276" w:lineRule="auto"/>
        <w:rPr>
          <w:sz w:val="20"/>
          <w:szCs w:val="20"/>
        </w:rPr>
      </w:pPr>
    </w:p>
    <w:p w:rsidR="00F2042D" w:rsidRDefault="00F2042D" w:rsidP="00F2042D">
      <w:pPr>
        <w:numPr>
          <w:ilvl w:val="0"/>
          <w:numId w:val="1"/>
        </w:numPr>
        <w:spacing w:line="276" w:lineRule="auto"/>
        <w:rPr>
          <w:b/>
          <w:sz w:val="16"/>
          <w:szCs w:val="16"/>
        </w:rPr>
      </w:pPr>
      <w:r>
        <w:rPr>
          <w:b/>
        </w:rPr>
        <w:t>Oferta cenowa i organizacja udzielania świadczeń zdrowotnych</w:t>
      </w:r>
    </w:p>
    <w:p w:rsidR="00F2042D" w:rsidRDefault="00F2042D" w:rsidP="00F2042D">
      <w:pPr>
        <w:spacing w:line="276" w:lineRule="auto"/>
        <w:ind w:left="720"/>
        <w:rPr>
          <w:b/>
          <w:sz w:val="16"/>
          <w:szCs w:val="16"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1529"/>
        <w:gridCol w:w="487"/>
        <w:gridCol w:w="1530"/>
        <w:gridCol w:w="919"/>
        <w:gridCol w:w="978"/>
        <w:gridCol w:w="1466"/>
        <w:gridCol w:w="489"/>
        <w:gridCol w:w="1960"/>
      </w:tblGrid>
      <w:tr w:rsidR="00F2042D" w:rsidTr="00F2042D">
        <w:trPr>
          <w:trHeight w:val="143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14"/>
                <w:szCs w:val="14"/>
              </w:rPr>
              <w:t>Lp.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 świadczeń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Deklarowana miesięczna liczba punktów</w:t>
            </w:r>
          </w:p>
          <w:p w:rsidR="00F2042D" w:rsidRDefault="00F2042D">
            <w:pPr>
              <w:jc w:val="center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badań/porad/godzin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(brutto) za  </w:t>
            </w:r>
          </w:p>
          <w:p w:rsidR="00F2042D" w:rsidRDefault="00F2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punkt//badanie/ poradę/godzinę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Całkowita wartość zamówienia w okresie obowiązywania umowy</w:t>
            </w: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56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236"/>
        </w:trPr>
        <w:tc>
          <w:tcPr>
            <w:tcW w:w="7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2D" w:rsidRDefault="00F204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2042D" w:rsidTr="00F2042D">
        <w:trPr>
          <w:trHeight w:val="402"/>
        </w:trPr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POZOSTAŁE KRYTERIA</w:t>
            </w:r>
          </w:p>
        </w:tc>
      </w:tr>
      <w:tr w:rsidR="00F2042D" w:rsidTr="00F2042D">
        <w:trPr>
          <w:trHeight w:val="568"/>
        </w:trPr>
        <w:tc>
          <w:tcPr>
            <w:tcW w:w="2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Jakość tak/nie*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Kompleksowość tak/nie*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Dostępność tak/nie*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Ciągłość tak/nie*</w:t>
            </w:r>
          </w:p>
        </w:tc>
      </w:tr>
      <w:tr w:rsidR="00F2042D" w:rsidTr="00F2042D">
        <w:trPr>
          <w:trHeight w:val="584"/>
        </w:trPr>
        <w:tc>
          <w:tcPr>
            <w:tcW w:w="2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color w:val="000000"/>
              </w:rPr>
            </w:pPr>
          </w:p>
        </w:tc>
      </w:tr>
      <w:tr w:rsidR="00F2042D" w:rsidTr="00F2042D">
        <w:trPr>
          <w:trHeight w:val="370"/>
        </w:trPr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0"/>
                <w:szCs w:val="20"/>
              </w:rPr>
              <w:t>HARMONOGRAM PRACY</w:t>
            </w:r>
          </w:p>
        </w:tc>
      </w:tr>
      <w:tr w:rsidR="00F2042D" w:rsidTr="00F2042D">
        <w:trPr>
          <w:trHeight w:val="548"/>
        </w:trPr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Wykaz dni i godzin, w które będą udzielane świadczenia zdrowotne</w:t>
            </w:r>
          </w:p>
        </w:tc>
      </w:tr>
      <w:tr w:rsidR="00F2042D" w:rsidTr="00F2042D">
        <w:trPr>
          <w:trHeight w:val="336"/>
        </w:trPr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Poniedziałek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Wtorek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Środa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Czwartek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042D" w:rsidRDefault="00F204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Piątek</w:t>
            </w:r>
          </w:p>
        </w:tc>
      </w:tr>
      <w:tr w:rsidR="00F2042D" w:rsidTr="00F2042D">
        <w:trPr>
          <w:trHeight w:val="850"/>
        </w:trPr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2042D" w:rsidTr="00F2042D">
        <w:trPr>
          <w:trHeight w:val="850"/>
        </w:trPr>
        <w:tc>
          <w:tcPr>
            <w:tcW w:w="4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 godzin w tygodniu</w:t>
            </w:r>
          </w:p>
        </w:tc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2D" w:rsidRDefault="00F2042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spacing w:line="360" w:lineRule="auto"/>
        <w:ind w:left="720"/>
      </w:pPr>
    </w:p>
    <w:p w:rsidR="00F2042D" w:rsidRDefault="00F2042D" w:rsidP="00F2042D">
      <w:pPr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  <w:sz w:val="20"/>
          <w:szCs w:val="20"/>
        </w:rPr>
        <w:t xml:space="preserve"> </w:t>
      </w:r>
      <w:r>
        <w:rPr>
          <w:b/>
        </w:rPr>
        <w:t>Wykaz pracowników i kwalifikacje personelu medycznego, który będzie udzielał świadczeń zdrowotnych</w:t>
      </w:r>
    </w:p>
    <w:p w:rsidR="00F2042D" w:rsidRDefault="00F2042D" w:rsidP="00F2042D">
      <w:pPr>
        <w:spacing w:line="276" w:lineRule="auto"/>
        <w:rPr>
          <w:b/>
          <w:sz w:val="20"/>
          <w:szCs w:val="20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953"/>
        <w:gridCol w:w="3220"/>
        <w:gridCol w:w="3324"/>
      </w:tblGrid>
      <w:tr w:rsidR="00F2042D" w:rsidTr="00F2042D">
        <w:trPr>
          <w:trHeight w:val="108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Lp.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 osób udzielających świadczeń zdrowotnych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Kwalifikacje zawodowe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Doświadczenie zawodowe </w:t>
            </w:r>
          </w:p>
        </w:tc>
      </w:tr>
      <w:tr w:rsidR="00F2042D" w:rsidTr="00F2042D">
        <w:trPr>
          <w:trHeight w:val="99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F2042D" w:rsidTr="00F2042D">
        <w:trPr>
          <w:trHeight w:val="10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2D" w:rsidRDefault="00F2042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</w:tbl>
    <w:p w:rsidR="00F2042D" w:rsidRDefault="00F2042D" w:rsidP="00F2042D">
      <w:pPr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</w:p>
    <w:p w:rsidR="00F2042D" w:rsidRDefault="00F2042D" w:rsidP="00F2042D">
      <w:pPr>
        <w:autoSpaceDE w:val="0"/>
        <w:autoSpaceDN w:val="0"/>
        <w:adjustRightInd w:val="0"/>
        <w:spacing w:line="276" w:lineRule="auto"/>
      </w:pPr>
      <w:r>
        <w:rPr>
          <w:b/>
        </w:rPr>
        <w:t xml:space="preserve">Minimalna liczba osób udzielających świadczeń zdrowotnych </w:t>
      </w:r>
      <w:r>
        <w:t>…………………………….</w:t>
      </w:r>
    </w:p>
    <w:p w:rsidR="00F2042D" w:rsidRDefault="00F2042D" w:rsidP="00F2042D">
      <w:pPr>
        <w:autoSpaceDE w:val="0"/>
        <w:autoSpaceDN w:val="0"/>
        <w:adjustRightInd w:val="0"/>
        <w:spacing w:line="276" w:lineRule="auto"/>
      </w:pPr>
    </w:p>
    <w:p w:rsidR="00F2042D" w:rsidRDefault="00F2042D" w:rsidP="00F2042D">
      <w:pPr>
        <w:autoSpaceDE w:val="0"/>
        <w:autoSpaceDN w:val="0"/>
        <w:adjustRightInd w:val="0"/>
        <w:spacing w:line="276" w:lineRule="auto"/>
        <w:ind w:left="340"/>
        <w:jc w:val="both"/>
        <w:rPr>
          <w:b/>
        </w:rPr>
      </w:pPr>
      <w:r>
        <w:rPr>
          <w:b/>
        </w:rPr>
        <w:t>IV Oświadczenie oferenta.</w:t>
      </w:r>
    </w:p>
    <w:p w:rsidR="00F2042D" w:rsidRDefault="00F2042D" w:rsidP="00F2042D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t>Niniejszym oświadczam, że: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color w:val="auto"/>
        </w:rPr>
        <w:t>Zapoznałem/</w:t>
      </w:r>
      <w:proofErr w:type="spellStart"/>
      <w:r>
        <w:rPr>
          <w:color w:val="auto"/>
        </w:rPr>
        <w:t>am</w:t>
      </w:r>
      <w:proofErr w:type="spellEnd"/>
      <w:r>
        <w:rPr>
          <w:color w:val="auto"/>
        </w:rPr>
        <w:t xml:space="preserve"> się z treścią ogłoszenia i ze szczegółowymi warunkami konkursu ofert na udzielanie świadczeń zdrowotnych realizowanych na rzecz pacjentów Uniwersyteckiego Centrum Medycyny Morskiej i Tropikalnej w Gdyni oraz projektem umowy i nie wnoszę do nich zastrzeżeń.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rStyle w:val="Hipercze"/>
          <w:color w:val="auto"/>
        </w:rPr>
      </w:pPr>
      <w:r>
        <w:rPr>
          <w:color w:val="auto"/>
        </w:rPr>
        <w:t>Jestem uprawniony/a do udzielania świadczeń zdrowotnych zgodnie z przepisami ustawy z dnia 15 kwietnia 2011 r. o działalności leczniczej</w:t>
      </w:r>
      <w:r>
        <w:t xml:space="preserve"> (tekst jednolity z dnia 24 marca 2025 r</w:t>
      </w:r>
      <w:r>
        <w:rPr>
          <w:color w:val="auto"/>
        </w:rPr>
        <w:t xml:space="preserve">. </w:t>
      </w:r>
      <w:hyperlink r:id="rId5" w:history="1">
        <w:r>
          <w:rPr>
            <w:rStyle w:val="Hipercze"/>
            <w:color w:val="auto"/>
          </w:rPr>
          <w:t>(Dz.U. z 2025 r. poz. 450)</w:t>
        </w:r>
      </w:hyperlink>
      <w:r>
        <w:t xml:space="preserve">) </w:t>
      </w:r>
      <w:r>
        <w:rPr>
          <w:rStyle w:val="Hipercze"/>
          <w:color w:val="auto"/>
        </w:rPr>
        <w:t xml:space="preserve">i pozostałych przepisach, w szczególności jestem </w:t>
      </w:r>
      <w:r>
        <w:t>/ będę gotowy/a, w przypadku wyboru mojej oferty</w:t>
      </w:r>
      <w:r>
        <w:rPr>
          <w:vertAlign w:val="superscript"/>
        </w:rPr>
        <w:t>*</w:t>
      </w:r>
      <w:r>
        <w:t xml:space="preserve">, </w:t>
      </w:r>
      <w:r>
        <w:rPr>
          <w:rStyle w:val="Hipercze"/>
          <w:color w:val="auto"/>
        </w:rPr>
        <w:t>zarejestrowany/a we właściwym rejestrze podmiotów wykonujących działalność leczniczą w zakresie świadczeń zdrowotnych zgodnych ze składaną ofertą.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rStyle w:val="Hipercze"/>
          <w:color w:val="auto"/>
        </w:rPr>
      </w:pPr>
      <w:r>
        <w:rPr>
          <w:rStyle w:val="Hipercze"/>
          <w:color w:val="auto"/>
        </w:rPr>
        <w:t xml:space="preserve">Przedmiot zamówienia nie wykracza poza rodzaj działalności leczniczej i zakres świadczeń zdrowotnych wykonywanych przeze mnie i jest zgodny z wpisem do rejestru podmiotów wykonujących działalność leczniczą. 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</w:pPr>
      <w:r>
        <w:t>Posiadam niezbędną wiedzę i doświadczenie lub dysponuję odpowiednim potencjałem kadrowym do wykonania niniejszego zamówienia.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t>Posiadam uprawnienia do występowania w obrocie prawnym zgodnie z aktualnym stanem prawnym.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bCs/>
        </w:rPr>
        <w:t>Nie ciąży na mnie orzeczenie sądów powszechnych, ani zawodowych sądów lekarskich, które uniemożliwiałoby mi realizację zamówienia i nie toczy się przeciwko mnie żadne postępowanie przygotowawcze, którego wynik mógłby uniemożliwić mi realizację niniejszego zamówienia na świadczenia zdrowotne.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bCs/>
        </w:rPr>
        <w:t xml:space="preserve">W przypadku wyboru mojej oferty zobowiązuje się do niezwłocznego dostarczenia informacji z </w:t>
      </w:r>
      <w:r>
        <w:t xml:space="preserve">Krajowego Rejestru Karnego, w zakresie przestępstw określonych w rozdziale XIX  i XXV Kodeksu karnego, w art. 189 a i art. 207 Kodeksu karnego oraz ustawie z dnia 29.07.2005 r. o przeciwdziałaniu narkomanii ( </w:t>
      </w:r>
      <w:proofErr w:type="spellStart"/>
      <w:r>
        <w:t>t.j</w:t>
      </w:r>
      <w:proofErr w:type="spellEnd"/>
      <w:r>
        <w:t xml:space="preserve"> Dz. U. z 2023 r. poz.1939 z </w:t>
      </w:r>
      <w:proofErr w:type="spellStart"/>
      <w:r>
        <w:t>późn</w:t>
      </w:r>
      <w:proofErr w:type="spellEnd"/>
      <w:r>
        <w:t>. zm. ) lub za odpowiadające tym przestępstwom czyny zabronione określone w przepisach prawa obcego,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bCs/>
        </w:rPr>
        <w:t xml:space="preserve">W przypadku wyboru mojej oferty uzupełnię niniejszy formularz  </w:t>
      </w:r>
      <w:r>
        <w:rPr>
          <w:color w:val="auto"/>
        </w:rPr>
        <w:t xml:space="preserve">o dane które są niezbędne do uzyskania przez Udzielającego Zamówienie informacji z </w:t>
      </w:r>
      <w:r>
        <w:t>Rejestru Sprawców Przestępstw na Tle Seksualnym ( RSPTS ).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t xml:space="preserve">Zapoznałem się z Procedurą zgłoszeń wewnętrznych naruszeń prawa w </w:t>
      </w:r>
      <w:proofErr w:type="spellStart"/>
      <w:r>
        <w:t>UCMMiT</w:t>
      </w:r>
      <w:proofErr w:type="spellEnd"/>
      <w:r>
        <w:t>, dostępną na stronie internetowej Udzielającego Zamówienia.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t xml:space="preserve">Zapoznałem się ze Standardami Ochrony Małoletnich, dostępnych na stronie internetowej  Udzielającego Zamówienia. 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t xml:space="preserve">Uważam się za związanego/ą niniejszą ofertą przez okres 30 dni </w:t>
      </w:r>
      <w:r>
        <w:rPr>
          <w:lang w:eastAsia="ar-SA"/>
        </w:rPr>
        <w:t>od upływu terminu składania ofert.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lang w:eastAsia="ar-SA"/>
        </w:rPr>
        <w:t xml:space="preserve">Oświadczam, że posiadam aktualne ubezpieczenie OC w zakresie prowadzonej działalności / będę gotowy/a </w:t>
      </w:r>
      <w:r>
        <w:t>do niezwłocznego zawarcia umowy ubezpieczeniowej OC w przypadku wyboru mojej oferty</w:t>
      </w:r>
      <w:r>
        <w:rPr>
          <w:vertAlign w:val="superscript"/>
        </w:rPr>
        <w:t>*</w:t>
      </w:r>
      <w:r>
        <w:rPr>
          <w:lang w:eastAsia="ar-SA"/>
        </w:rPr>
        <w:t>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lang w:eastAsia="ar-SA"/>
        </w:rPr>
        <w:t xml:space="preserve">Przyjmuję do wiadomości, że liczba wykonywanych świadczeń  jest szacunkowa, uzależniona wyłącznie od potrzeb Udzielającego zamówienie  i akceptuję </w:t>
      </w:r>
      <w:r>
        <w:t>zmianę wartości umowy wskazanych w kol. 2 tabeli w pkt III,</w:t>
      </w:r>
      <w:r>
        <w:rPr>
          <w:b/>
        </w:rPr>
        <w:t xml:space="preserve">  </w:t>
      </w:r>
      <w:r>
        <w:t>w sytuacjach wynikających z zapotrzebowania Udzielającego zamówienia, których nie można było przewidzieć w chwili zawarcia umowy.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color w:val="auto"/>
          <w:lang w:eastAsia="ar-SA"/>
        </w:rPr>
        <w:t>Nie posiadam przeciwskazań zdrowotnych do udzielania świadczeń zdrowotnych.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t>Zapoznałem/</w:t>
      </w:r>
      <w:proofErr w:type="spellStart"/>
      <w:r>
        <w:t>am</w:t>
      </w:r>
      <w:proofErr w:type="spellEnd"/>
      <w:r>
        <w:t xml:space="preserve"> się z treścią Klauzuli informacyjnej Administratora danych, będącą załącznikiem nr 1 do Umowy.</w:t>
      </w:r>
    </w:p>
    <w:p w:rsidR="00F2042D" w:rsidRDefault="00F2042D" w:rsidP="00F2042D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t>Zobowiązuję się, w przypadku wybrania przedstawionej oferty, do zawarcia umowy w miejscu i terminie wskazanym przez Udzielającego Zamówienie.</w:t>
      </w:r>
    </w:p>
    <w:p w:rsidR="00F2042D" w:rsidRDefault="00F2042D" w:rsidP="00F2042D">
      <w:pPr>
        <w:pStyle w:val="Tekstpodstawowywcity"/>
        <w:spacing w:line="276" w:lineRule="auto"/>
        <w:ind w:left="360"/>
        <w:rPr>
          <w:sz w:val="16"/>
          <w:szCs w:val="16"/>
        </w:rPr>
      </w:pPr>
      <w:r>
        <w:rPr>
          <w:sz w:val="16"/>
          <w:szCs w:val="16"/>
          <w:vertAlign w:val="superscript"/>
        </w:rPr>
        <w:t>*</w:t>
      </w:r>
      <w:r>
        <w:rPr>
          <w:sz w:val="16"/>
          <w:szCs w:val="16"/>
        </w:rPr>
        <w:t xml:space="preserve"> - zaznaczyć właściwe</w:t>
      </w:r>
    </w:p>
    <w:p w:rsidR="00F2042D" w:rsidRDefault="00F2042D" w:rsidP="00F2042D">
      <w:pPr>
        <w:pStyle w:val="Tekstpodstawowywcity"/>
        <w:spacing w:line="276" w:lineRule="auto"/>
        <w:ind w:left="0"/>
        <w:rPr>
          <w:color w:val="auto"/>
        </w:rPr>
      </w:pPr>
    </w:p>
    <w:p w:rsidR="00F2042D" w:rsidRDefault="00F2042D" w:rsidP="00F2042D">
      <w:pPr>
        <w:pStyle w:val="Tekstpodstawowywcity"/>
        <w:spacing w:line="276" w:lineRule="auto"/>
        <w:ind w:left="0"/>
        <w:rPr>
          <w:color w:val="auto"/>
        </w:rPr>
      </w:pPr>
    </w:p>
    <w:p w:rsidR="00F2042D" w:rsidRDefault="00F2042D" w:rsidP="00F2042D">
      <w:pPr>
        <w:pStyle w:val="Tekstpodstawowywcity"/>
        <w:spacing w:line="276" w:lineRule="auto"/>
        <w:ind w:left="2832"/>
        <w:jc w:val="left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……………………………………………………………………………………………</w:t>
      </w:r>
    </w:p>
    <w:p w:rsidR="00F2042D" w:rsidRDefault="00F2042D" w:rsidP="00F2042D">
      <w:pPr>
        <w:pStyle w:val="Tekstpodstawowywcity"/>
        <w:spacing w:line="276" w:lineRule="auto"/>
        <w:ind w:left="2832" w:firstLine="708"/>
        <w:jc w:val="lef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( Podpis i pieczątka osoby upoważnionej do reprezentowania Oferenta</w:t>
      </w:r>
    </w:p>
    <w:p w:rsidR="00F2042D" w:rsidRDefault="00F2042D" w:rsidP="00F2042D">
      <w:pPr>
        <w:pStyle w:val="Tekstpodstawowywcity"/>
        <w:spacing w:line="240" w:lineRule="auto"/>
        <w:ind w:left="0"/>
        <w:rPr>
          <w:sz w:val="20"/>
          <w:szCs w:val="20"/>
          <w:u w:val="single"/>
        </w:rPr>
      </w:pPr>
    </w:p>
    <w:p w:rsidR="00F2042D" w:rsidRDefault="00F2042D" w:rsidP="00F2042D">
      <w:pPr>
        <w:pStyle w:val="Tekstpodstawowywcity"/>
        <w:spacing w:line="240" w:lineRule="auto"/>
        <w:ind w:left="0"/>
        <w:rPr>
          <w:sz w:val="20"/>
          <w:szCs w:val="20"/>
          <w:u w:val="single"/>
        </w:rPr>
      </w:pPr>
    </w:p>
    <w:p w:rsidR="00F2042D" w:rsidRDefault="00F2042D" w:rsidP="00F2042D">
      <w:pPr>
        <w:pStyle w:val="Tekstpodstawowywcity"/>
        <w:spacing w:line="240" w:lineRule="auto"/>
        <w:ind w:left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Załączniki do oferty</w:t>
      </w:r>
    </w:p>
    <w:p w:rsidR="00F2042D" w:rsidRDefault="00F2042D" w:rsidP="00F2042D">
      <w:pPr>
        <w:pStyle w:val="Tekstpodstawowywcity"/>
        <w:spacing w:line="240" w:lineRule="auto"/>
        <w:ind w:left="0"/>
        <w:rPr>
          <w:i/>
          <w:sz w:val="20"/>
          <w:szCs w:val="20"/>
        </w:rPr>
      </w:pPr>
    </w:p>
    <w:p w:rsidR="00F2042D" w:rsidRDefault="00F2042D" w:rsidP="00F2042D">
      <w:pPr>
        <w:numPr>
          <w:ilvl w:val="0"/>
          <w:numId w:val="3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Dokumenty potwierdzające kwalifikacje zawodowe Oferenta ( dyplom ukończenia studiów medycznych, dyplom specjalizacyjny, certyfikaty, zaświadczenia )</w:t>
      </w:r>
    </w:p>
    <w:p w:rsidR="00F2042D" w:rsidRDefault="00F2042D" w:rsidP="00F2042D">
      <w:pPr>
        <w:numPr>
          <w:ilvl w:val="0"/>
          <w:numId w:val="3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Prawo wykonywania zawodu</w:t>
      </w:r>
    </w:p>
    <w:p w:rsidR="00F2042D" w:rsidRDefault="00F2042D" w:rsidP="00F2042D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Polisa OC</w:t>
      </w:r>
    </w:p>
    <w:p w:rsidR="00F2042D" w:rsidRDefault="00F2042D" w:rsidP="00F2042D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Zaświadczenie lekarskie o braku przeciwskazań do pracy </w:t>
      </w:r>
    </w:p>
    <w:p w:rsidR="00F2042D" w:rsidRDefault="00F2042D" w:rsidP="00F2042D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Zaświadczenie o ukończeniu szkolenia okresowego w dziedzinie bezpieczeństwa i higieny pracy.</w:t>
      </w:r>
    </w:p>
    <w:p w:rsidR="00F2042D" w:rsidRDefault="00F2042D" w:rsidP="00F2042D">
      <w:pPr>
        <w:rPr>
          <w:sz w:val="20"/>
          <w:szCs w:val="20"/>
        </w:rPr>
      </w:pPr>
    </w:p>
    <w:p w:rsidR="00F2042D" w:rsidRDefault="00F2042D" w:rsidP="00F2042D">
      <w:pPr>
        <w:pStyle w:val="Akapitzlist"/>
        <w:spacing w:before="120" w:after="120" w:line="48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Nazwisko rodowe ………………………………………………………………………………………………</w:t>
      </w:r>
    </w:p>
    <w:p w:rsidR="00F2042D" w:rsidRDefault="00F2042D" w:rsidP="00F2042D">
      <w:pPr>
        <w:pStyle w:val="Akapitzlist"/>
        <w:spacing w:before="120" w:after="120" w:line="48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Imiona rodziców ……………………………………………………………………………………………...</w:t>
      </w:r>
    </w:p>
    <w:p w:rsidR="00F2042D" w:rsidRDefault="00F2042D" w:rsidP="00F2042D">
      <w:pPr>
        <w:pStyle w:val="Tekstpodstawowywcity"/>
        <w:spacing w:line="276" w:lineRule="auto"/>
        <w:ind w:left="2832"/>
        <w:jc w:val="left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……………………………………………………………………………………………</w:t>
      </w:r>
    </w:p>
    <w:p w:rsidR="00F2042D" w:rsidRDefault="00F2042D" w:rsidP="00F2042D">
      <w:pPr>
        <w:pStyle w:val="Tekstpodstawowywcity"/>
        <w:spacing w:line="276" w:lineRule="auto"/>
        <w:ind w:left="2832" w:firstLine="708"/>
        <w:jc w:val="lef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( Podpis Przyjmującego zamówienie )</w:t>
      </w:r>
    </w:p>
    <w:p w:rsidR="00F2042D" w:rsidRDefault="00F2042D" w:rsidP="00F2042D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F2042D" w:rsidRDefault="00F2042D" w:rsidP="00F2042D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BA5B9A" w:rsidRDefault="00BA5B9A">
      <w:bookmarkStart w:id="0" w:name="_GoBack"/>
      <w:bookmarkEnd w:id="0"/>
    </w:p>
    <w:sectPr w:rsidR="00BA5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33CE"/>
    <w:multiLevelType w:val="hybridMultilevel"/>
    <w:tmpl w:val="5BFC4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E42193"/>
    <w:multiLevelType w:val="hybridMultilevel"/>
    <w:tmpl w:val="AA22460C"/>
    <w:lvl w:ilvl="0" w:tplc="90F47130">
      <w:start w:val="1"/>
      <w:numFmt w:val="upperRoman"/>
      <w:lvlText w:val="%1."/>
      <w:lvlJc w:val="left"/>
      <w:pPr>
        <w:ind w:left="720" w:hanging="72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17"/>
    <w:rsid w:val="007A2017"/>
    <w:rsid w:val="00BA5B9A"/>
    <w:rsid w:val="00F2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E5FBA-6BB7-47F0-9134-3121E789D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4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2042D"/>
    <w:pPr>
      <w:keepNext/>
      <w:autoSpaceDE w:val="0"/>
      <w:autoSpaceDN w:val="0"/>
      <w:adjustRightInd w:val="0"/>
      <w:spacing w:before="140"/>
      <w:outlineLvl w:val="1"/>
    </w:pPr>
    <w:rPr>
      <w:b/>
      <w:color w:val="000000"/>
      <w:sz w:val="1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2042D"/>
    <w:pPr>
      <w:keepNext/>
      <w:autoSpaceDE w:val="0"/>
      <w:autoSpaceDN w:val="0"/>
      <w:adjustRightInd w:val="0"/>
      <w:spacing w:line="420" w:lineRule="auto"/>
      <w:ind w:right="45"/>
      <w:jc w:val="center"/>
      <w:outlineLvl w:val="5"/>
    </w:pPr>
    <w:rPr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2042D"/>
    <w:rPr>
      <w:rFonts w:ascii="Times New Roman" w:eastAsia="Times New Roman" w:hAnsi="Times New Roman" w:cs="Times New Roman"/>
      <w:b/>
      <w:color w:val="000000"/>
      <w:sz w:val="1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2042D"/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character" w:styleId="Hipercze">
    <w:name w:val="Hyperlink"/>
    <w:semiHidden/>
    <w:unhideWhenUsed/>
    <w:rsid w:val="00F2042D"/>
    <w:rPr>
      <w:color w:val="000080"/>
      <w:u w:val="single"/>
    </w:rPr>
  </w:style>
  <w:style w:type="paragraph" w:styleId="Tytu">
    <w:name w:val="Title"/>
    <w:basedOn w:val="Normalny"/>
    <w:link w:val="TytuZnak"/>
    <w:uiPriority w:val="99"/>
    <w:qFormat/>
    <w:rsid w:val="00F2042D"/>
    <w:pPr>
      <w:jc w:val="center"/>
      <w:outlineLvl w:val="0"/>
    </w:pPr>
    <w:rPr>
      <w:rFonts w:ascii="Tahoma" w:hAnsi="Tahoma" w:cs="Tahoma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rsid w:val="00F2042D"/>
    <w:rPr>
      <w:rFonts w:ascii="Tahoma" w:eastAsia="Times New Roman" w:hAnsi="Tahoma" w:cs="Tahoma"/>
      <w:b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2042D"/>
    <w:pPr>
      <w:autoSpaceDE w:val="0"/>
      <w:autoSpaceDN w:val="0"/>
      <w:adjustRightInd w:val="0"/>
      <w:spacing w:line="360" w:lineRule="auto"/>
      <w:ind w:left="340"/>
      <w:jc w:val="both"/>
    </w:pPr>
    <w:rPr>
      <w:color w:val="00000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2042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204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4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zdcnrzhe3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8D0A53C5.dotm</Template>
  <TotalTime>0</TotalTime>
  <Pages>4</Pages>
  <Words>813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Kulesza</dc:creator>
  <cp:keywords/>
  <dc:description/>
  <cp:lastModifiedBy>Renata Kulesza</cp:lastModifiedBy>
  <cp:revision>2</cp:revision>
  <dcterms:created xsi:type="dcterms:W3CDTF">2025-11-19T11:28:00Z</dcterms:created>
  <dcterms:modified xsi:type="dcterms:W3CDTF">2025-11-19T11:28:00Z</dcterms:modified>
</cp:coreProperties>
</file>