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D71" w:rsidRDefault="008F1D71" w:rsidP="008F1D71">
      <w:pPr>
        <w:suppressAutoHyphens/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8F1D71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Załącznik nr 1 do Zapytania ofertowego 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OFERTA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DLA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UNIWERSYTECKIEGO CENTRUM MEDYCYNY MORSKIEJ I TROPIKALNEJ</w:t>
      </w:r>
    </w:p>
    <w:p w:rsidR="00420255" w:rsidRPr="009841C3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0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NA </w:t>
      </w:r>
      <w:r w:rsidRPr="009841C3">
        <w:rPr>
          <w:rFonts w:ascii="Arial Narrow" w:eastAsia="Times New Roman" w:hAnsi="Arial Narrow" w:cs="Times New Roman"/>
          <w:b/>
          <w:sz w:val="24"/>
          <w:szCs w:val="20"/>
          <w:lang w:eastAsia="ar-SA"/>
        </w:rPr>
        <w:t>WYKONYWANIE PRZEZ 1</w:t>
      </w:r>
      <w:r w:rsidR="00FE63C6">
        <w:rPr>
          <w:rFonts w:ascii="Arial Narrow" w:eastAsia="Times New Roman" w:hAnsi="Arial Narrow" w:cs="Times New Roman"/>
          <w:b/>
          <w:sz w:val="24"/>
          <w:szCs w:val="20"/>
          <w:lang w:eastAsia="ar-SA"/>
        </w:rPr>
        <w:t>7</w:t>
      </w:r>
      <w:r w:rsidRPr="009841C3">
        <w:rPr>
          <w:rFonts w:ascii="Arial Narrow" w:eastAsia="Times New Roman" w:hAnsi="Arial Narrow" w:cs="Times New Roman"/>
          <w:b/>
          <w:sz w:val="24"/>
          <w:szCs w:val="20"/>
          <w:lang w:eastAsia="ar-SA"/>
        </w:rPr>
        <w:t xml:space="preserve"> MIESIĘCY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ŚWIADCZEŃ ZDROWOTNYCH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DANE OFERENTA (nazwa i adres):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..................................................................................................................................................................................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Nr w KRS:..................................................................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NIP:............................................................................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REGON:.....................................................................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Nr w Rejestrze podmiotów leczniczych:...................................................................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</w:p>
    <w:p w:rsidR="00FE63C6" w:rsidRPr="00FE63C6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</w:pPr>
      <w:r w:rsidRPr="00FE63C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Imię i nazwisko osoby do kontaktów</w:t>
      </w:r>
      <w:r w:rsidR="00FE63C6" w:rsidRPr="00FE63C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 xml:space="preserve"> w sprawie postępowania</w:t>
      </w:r>
    </w:p>
    <w:p w:rsidR="00FE63C6" w:rsidRDefault="00FE63C6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adres e mail</w:t>
      </w:r>
    </w:p>
    <w:p w:rsidR="008F1D71" w:rsidRPr="008F1D71" w:rsidRDefault="008F1D71" w:rsidP="008F1D71">
      <w:pPr>
        <w:keepNext/>
        <w:keepLines/>
        <w:spacing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tel.:.................................................................</w:t>
      </w: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.................</w:t>
      </w:r>
    </w:p>
    <w:p w:rsidR="008F1D71" w:rsidRPr="008F1D71" w:rsidRDefault="008F1D71" w:rsidP="00FE63C6">
      <w:pPr>
        <w:keepNext/>
        <w:keepLines/>
        <w:spacing w:before="120" w:after="0" w:line="240" w:lineRule="auto"/>
        <w:outlineLvl w:val="2"/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</w:pPr>
      <w:r w:rsidRPr="00FE63C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Imię i nazwisko oso</w:t>
      </w:r>
      <w:r w:rsidR="00FE63C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by upoważnionej do podpisywania</w:t>
      </w:r>
      <w:r w:rsidRPr="00FE63C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pl" w:eastAsia="pl-PL"/>
        </w:rPr>
        <w:t>umowy</w:t>
      </w: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</w:t>
      </w:r>
      <w:r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</w:t>
      </w:r>
      <w:r w:rsidRPr="008F1D71">
        <w:rPr>
          <w:rFonts w:ascii="Arial Narrow" w:eastAsia="Times New Roman" w:hAnsi="Arial Narrow" w:cs="Arial"/>
          <w:bCs/>
          <w:color w:val="000000"/>
          <w:sz w:val="24"/>
          <w:szCs w:val="24"/>
          <w:lang w:val="pl" w:eastAsia="pl-PL"/>
        </w:rPr>
        <w:t>...........................................</w:t>
      </w:r>
    </w:p>
    <w:p w:rsidR="00FE63C6" w:rsidRPr="00FE63C6" w:rsidRDefault="00FE63C6" w:rsidP="00FE63C6">
      <w:pPr>
        <w:keepNext/>
        <w:keepLines/>
        <w:spacing w:before="120" w:after="0" w:line="240" w:lineRule="auto"/>
        <w:outlineLvl w:val="2"/>
        <w:rPr>
          <w:b/>
          <w:bCs/>
          <w:sz w:val="24"/>
          <w:szCs w:val="24"/>
        </w:rPr>
      </w:pPr>
      <w:r w:rsidRPr="00FE63C6">
        <w:rPr>
          <w:rFonts w:eastAsia="Times New Roman"/>
          <w:b/>
          <w:sz w:val="24"/>
          <w:szCs w:val="24"/>
        </w:rPr>
        <w:t>Osoba</w:t>
      </w:r>
      <w:r w:rsidRPr="00FE63C6">
        <w:rPr>
          <w:b/>
          <w:bCs/>
          <w:sz w:val="24"/>
          <w:szCs w:val="24"/>
        </w:rPr>
        <w:t xml:space="preserve"> do kontaktu w sprawie realizacji umowy jest</w:t>
      </w:r>
    </w:p>
    <w:p w:rsidR="00FE63C6" w:rsidRPr="00FE63C6" w:rsidRDefault="00FE63C6" w:rsidP="00FE63C6">
      <w:pPr>
        <w:pStyle w:val="Bodytext31"/>
        <w:shd w:val="clear" w:color="auto" w:fill="auto"/>
        <w:spacing w:before="0" w:after="0" w:line="240" w:lineRule="auto"/>
        <w:ind w:left="20" w:firstLine="0"/>
        <w:jc w:val="both"/>
        <w:rPr>
          <w:rFonts w:eastAsia="Times New Roman" w:cs="Arial"/>
          <w:bCs/>
          <w:color w:val="000000"/>
          <w:sz w:val="24"/>
          <w:szCs w:val="24"/>
          <w:lang w:val="pl" w:eastAsia="pl-PL"/>
        </w:rPr>
      </w:pPr>
      <w:r w:rsidRPr="00FE63C6">
        <w:rPr>
          <w:rFonts w:eastAsia="Times New Roman" w:cs="Arial"/>
          <w:bCs/>
          <w:color w:val="000000"/>
          <w:sz w:val="24"/>
          <w:szCs w:val="24"/>
          <w:lang w:val="pl" w:eastAsia="pl-PL"/>
        </w:rPr>
        <w:t>Imię i nazwisko</w:t>
      </w:r>
    </w:p>
    <w:p w:rsidR="00FE63C6" w:rsidRPr="00846D78" w:rsidRDefault="00FE63C6" w:rsidP="00FE63C6">
      <w:pPr>
        <w:pStyle w:val="Bodytext31"/>
        <w:shd w:val="clear" w:color="auto" w:fill="auto"/>
        <w:spacing w:before="0" w:after="0" w:line="240" w:lineRule="auto"/>
        <w:ind w:left="20" w:firstLine="0"/>
        <w:jc w:val="both"/>
        <w:rPr>
          <w:sz w:val="24"/>
          <w:szCs w:val="24"/>
        </w:rPr>
      </w:pPr>
      <w:r w:rsidRPr="00846D78">
        <w:rPr>
          <w:rFonts w:cs="Arial"/>
          <w:bCs/>
          <w:sz w:val="24"/>
          <w:szCs w:val="24"/>
        </w:rPr>
        <w:t>tel. adres e- mail: ……</w:t>
      </w:r>
      <w:r>
        <w:rPr>
          <w:rFonts w:cs="Arial"/>
          <w:bCs/>
          <w:sz w:val="24"/>
          <w:szCs w:val="24"/>
        </w:rPr>
        <w:t>……………………</w:t>
      </w:r>
      <w:r w:rsidRPr="00846D78">
        <w:rPr>
          <w:rFonts w:cs="Arial"/>
          <w:bCs/>
          <w:sz w:val="24"/>
          <w:szCs w:val="24"/>
        </w:rPr>
        <w:t>…………</w:t>
      </w:r>
    </w:p>
    <w:p w:rsidR="00420255" w:rsidRPr="008F1D71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wzoru umowy w postępowaniu nr DZ.0610.0</w:t>
      </w:r>
      <w:r w:rsidR="00FE63C6">
        <w:rPr>
          <w:rFonts w:ascii="Arial Narrow" w:eastAsia="Times New Roman" w:hAnsi="Arial Narrow" w:cs="Tahoma"/>
          <w:sz w:val="24"/>
          <w:szCs w:val="24"/>
          <w:lang w:eastAsia="pl-PL"/>
        </w:rPr>
        <w:t>7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.202</w:t>
      </w:r>
      <w:r w:rsidR="00FE63C6">
        <w:rPr>
          <w:rFonts w:ascii="Arial Narrow" w:eastAsia="Times New Roman" w:hAnsi="Arial Narrow" w:cs="Tahoma"/>
          <w:sz w:val="24"/>
          <w:szCs w:val="24"/>
          <w:lang w:eastAsia="pl-PL"/>
        </w:rPr>
        <w:t>5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.SZ.UCMMiT na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wykonywanie na rzecz pacjentów Udzielającego zamówienie,</w:t>
      </w:r>
      <w:r w:rsidRPr="00420255">
        <w:rPr>
          <w:rFonts w:ascii="Arial Narrow" w:eastAsia="Times New Roman" w:hAnsi="Arial Narrow" w:cs="Tahoma"/>
          <w:b/>
          <w:bCs/>
          <w:sz w:val="24"/>
          <w:szCs w:val="24"/>
          <w:lang w:eastAsia="pl-PL"/>
        </w:rPr>
        <w:t xml:space="preserve"> poniższych świadczeń zdrowotnych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 </w:t>
      </w:r>
      <w:r w:rsidR="00FE63C6">
        <w:rPr>
          <w:rFonts w:ascii="Arial Narrow" w:hAnsi="Arial Narrow"/>
        </w:rPr>
        <w:t>od dnia 1 sierpnia 2025 r. do 31 grudnia 2026 r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, 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składam ofertę, za cenę wskazaną </w:t>
      </w:r>
      <w:r w:rsidR="00281CE6">
        <w:rPr>
          <w:rFonts w:ascii="Arial Narrow" w:eastAsia="Times New Roman" w:hAnsi="Arial Narrow" w:cs="Tahoma"/>
          <w:sz w:val="24"/>
          <w:szCs w:val="24"/>
          <w:lang w:eastAsia="pl-PL"/>
        </w:rPr>
        <w:t>poniżej</w:t>
      </w:r>
      <w:r w:rsidRPr="00420255">
        <w:rPr>
          <w:rFonts w:ascii="Arial Narrow" w:eastAsia="Times New Roman" w:hAnsi="Arial Narrow" w:cs="Arial Narrow"/>
          <w:sz w:val="24"/>
          <w:szCs w:val="24"/>
          <w:lang w:eastAsia="zh-CN"/>
        </w:rPr>
        <w:t>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4"/>
        <w:gridCol w:w="3422"/>
        <w:gridCol w:w="1418"/>
        <w:gridCol w:w="1842"/>
        <w:gridCol w:w="1701"/>
      </w:tblGrid>
      <w:tr w:rsidR="00281CE6" w:rsidRPr="00281CE6" w:rsidTr="009841C3">
        <w:trPr>
          <w:jc w:val="center"/>
        </w:trPr>
        <w:tc>
          <w:tcPr>
            <w:tcW w:w="684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Lp.</w:t>
            </w:r>
          </w:p>
        </w:tc>
        <w:tc>
          <w:tcPr>
            <w:tcW w:w="3422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Nazwa zamawianego badania</w:t>
            </w:r>
          </w:p>
        </w:tc>
        <w:tc>
          <w:tcPr>
            <w:tcW w:w="1418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Szacunkowa zamawiana ilość</w:t>
            </w:r>
          </w:p>
        </w:tc>
        <w:tc>
          <w:tcPr>
            <w:tcW w:w="1842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Cena jednostkowa netto/brutto w zł</w:t>
            </w:r>
          </w:p>
        </w:tc>
        <w:tc>
          <w:tcPr>
            <w:tcW w:w="1701" w:type="dxa"/>
            <w:vAlign w:val="center"/>
          </w:tcPr>
          <w:p w:rsidR="00281CE6" w:rsidRP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b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lang w:eastAsia="pl-PL"/>
              </w:rPr>
              <w:t>Wartość netto/brutto w zł</w:t>
            </w:r>
          </w:p>
        </w:tc>
      </w:tr>
      <w:tr w:rsidR="00281CE6" w:rsidRPr="00281CE6" w:rsidTr="009841C3">
        <w:trPr>
          <w:jc w:val="center"/>
        </w:trPr>
        <w:tc>
          <w:tcPr>
            <w:tcW w:w="684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22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2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</w:tcPr>
          <w:p w:rsidR="00281CE6" w:rsidRPr="00281CE6" w:rsidRDefault="00281CE6" w:rsidP="00281CE6">
            <w:pPr>
              <w:jc w:val="center"/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i/>
                <w:sz w:val="20"/>
                <w:szCs w:val="20"/>
                <w:lang w:eastAsia="pl-PL"/>
              </w:rPr>
              <w:t>5</w:t>
            </w:r>
          </w:p>
        </w:tc>
      </w:tr>
      <w:tr w:rsidR="00FE63C6" w:rsidTr="009841C3">
        <w:trPr>
          <w:jc w:val="center"/>
        </w:trPr>
        <w:tc>
          <w:tcPr>
            <w:tcW w:w="684" w:type="dxa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22" w:type="dxa"/>
          </w:tcPr>
          <w:p w:rsidR="00FE63C6" w:rsidRDefault="00FE63C6" w:rsidP="00FE63C6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ENG badanie 1 nerwu</w:t>
            </w:r>
          </w:p>
        </w:tc>
        <w:tc>
          <w:tcPr>
            <w:tcW w:w="1418" w:type="dxa"/>
            <w:vAlign w:val="center"/>
          </w:tcPr>
          <w:p w:rsidR="00FE63C6" w:rsidRP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FE63C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1014</w:t>
            </w:r>
          </w:p>
        </w:tc>
        <w:tc>
          <w:tcPr>
            <w:tcW w:w="1842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FE63C6" w:rsidTr="009841C3">
        <w:trPr>
          <w:jc w:val="center"/>
        </w:trPr>
        <w:tc>
          <w:tcPr>
            <w:tcW w:w="684" w:type="dxa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22" w:type="dxa"/>
          </w:tcPr>
          <w:p w:rsidR="00FE63C6" w:rsidRDefault="00FE63C6" w:rsidP="00FE63C6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Próba tężyczkowa</w:t>
            </w:r>
          </w:p>
        </w:tc>
        <w:tc>
          <w:tcPr>
            <w:tcW w:w="1418" w:type="dxa"/>
            <w:vAlign w:val="center"/>
          </w:tcPr>
          <w:p w:rsidR="00FE63C6" w:rsidRP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FE63C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842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FE63C6" w:rsidTr="009841C3">
        <w:trPr>
          <w:jc w:val="center"/>
        </w:trPr>
        <w:tc>
          <w:tcPr>
            <w:tcW w:w="684" w:type="dxa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22" w:type="dxa"/>
          </w:tcPr>
          <w:p w:rsidR="00FE63C6" w:rsidRDefault="00FE63C6" w:rsidP="00FE63C6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Próba miasteniczna</w:t>
            </w:r>
          </w:p>
        </w:tc>
        <w:tc>
          <w:tcPr>
            <w:tcW w:w="1418" w:type="dxa"/>
            <w:vAlign w:val="center"/>
          </w:tcPr>
          <w:p w:rsidR="00FE63C6" w:rsidRP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FE63C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842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FE63C6" w:rsidTr="009841C3">
        <w:trPr>
          <w:jc w:val="center"/>
        </w:trPr>
        <w:tc>
          <w:tcPr>
            <w:tcW w:w="684" w:type="dxa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22" w:type="dxa"/>
          </w:tcPr>
          <w:p w:rsidR="00FE63C6" w:rsidRDefault="00FE63C6" w:rsidP="00FE63C6">
            <w:pP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EMG badanie 1 mięśnia</w:t>
            </w:r>
          </w:p>
        </w:tc>
        <w:tc>
          <w:tcPr>
            <w:tcW w:w="1418" w:type="dxa"/>
            <w:vAlign w:val="center"/>
          </w:tcPr>
          <w:p w:rsidR="00FE63C6" w:rsidRP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FE63C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842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FE63C6" w:rsidTr="009841C3">
        <w:trPr>
          <w:jc w:val="center"/>
        </w:trPr>
        <w:tc>
          <w:tcPr>
            <w:tcW w:w="684" w:type="dxa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22" w:type="dxa"/>
          </w:tcPr>
          <w:p w:rsidR="00FE63C6" w:rsidRPr="00573E99" w:rsidRDefault="00FE63C6" w:rsidP="00FE63C6">
            <w:pPr>
              <w:tabs>
                <w:tab w:val="left" w:pos="381"/>
              </w:tabs>
              <w:spacing w:line="220" w:lineRule="exact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573E9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Potencjały wywołane (wzrokowe – VEP i słuchowe – BAEP)</w:t>
            </w:r>
          </w:p>
          <w:p w:rsidR="00FE63C6" w:rsidRPr="00573E99" w:rsidRDefault="00FE63C6" w:rsidP="00FE63C6">
            <w:pPr>
              <w:spacing w:line="220" w:lineRule="exact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 w:rsidRPr="00C95EC9"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- na zasadach i w sposób określony w niniejszej umowie</w:t>
            </w:r>
          </w:p>
        </w:tc>
        <w:tc>
          <w:tcPr>
            <w:tcW w:w="1418" w:type="dxa"/>
            <w:vAlign w:val="center"/>
          </w:tcPr>
          <w:p w:rsidR="00FE63C6" w:rsidRP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</w:pPr>
            <w:r w:rsidRPr="00FE63C6">
              <w:rPr>
                <w:rFonts w:ascii="Arial Narrow" w:eastAsia="Arial Unicode MS" w:hAnsi="Arial Narrow" w:cs="Arial Narrow"/>
                <w:b/>
                <w:color w:val="0000FF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2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FE63C6" w:rsidRDefault="00FE63C6" w:rsidP="00FE63C6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  <w:tr w:rsidR="00281CE6" w:rsidTr="009841C3">
        <w:trPr>
          <w:jc w:val="center"/>
        </w:trPr>
        <w:tc>
          <w:tcPr>
            <w:tcW w:w="684" w:type="dxa"/>
          </w:tcPr>
          <w:p w:rsidR="00281CE6" w:rsidRDefault="00FE63C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  <w:r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682" w:type="dxa"/>
            <w:gridSpan w:val="3"/>
          </w:tcPr>
          <w:p w:rsidR="00281CE6" w:rsidRPr="00281CE6" w:rsidRDefault="00281CE6" w:rsidP="00281CE6">
            <w:pPr>
              <w:jc w:val="right"/>
              <w:rPr>
                <w:rFonts w:ascii="Arial Narrow" w:eastAsia="Arial Unicode MS" w:hAnsi="Arial Narrow" w:cs="Arial Narrow"/>
                <w:b/>
                <w:sz w:val="28"/>
                <w:szCs w:val="28"/>
                <w:lang w:eastAsia="pl-PL"/>
              </w:rPr>
            </w:pPr>
            <w:r w:rsidRPr="00281CE6">
              <w:rPr>
                <w:rFonts w:ascii="Arial Narrow" w:eastAsia="Arial Unicode MS" w:hAnsi="Arial Narrow" w:cs="Arial Narrow"/>
                <w:b/>
                <w:sz w:val="28"/>
                <w:szCs w:val="28"/>
                <w:lang w:eastAsia="pl-PL"/>
              </w:rPr>
              <w:t>OGÓŁEM</w:t>
            </w:r>
          </w:p>
        </w:tc>
        <w:tc>
          <w:tcPr>
            <w:tcW w:w="1701" w:type="dxa"/>
          </w:tcPr>
          <w:p w:rsidR="00281CE6" w:rsidRDefault="00281CE6" w:rsidP="00F52612">
            <w:pPr>
              <w:jc w:val="center"/>
              <w:rPr>
                <w:rFonts w:ascii="Arial Narrow" w:eastAsia="Arial Unicode MS" w:hAnsi="Arial Narrow" w:cs="Arial Narrow"/>
                <w:sz w:val="24"/>
                <w:szCs w:val="24"/>
                <w:lang w:eastAsia="pl-PL"/>
              </w:rPr>
            </w:pPr>
          </w:p>
        </w:tc>
      </w:tr>
    </w:tbl>
    <w:p w:rsidR="008F1D71" w:rsidRPr="008C007E" w:rsidRDefault="008F1D71" w:rsidP="008F1D71">
      <w:pPr>
        <w:keepNext/>
        <w:keepLines/>
        <w:spacing w:after="0"/>
        <w:ind w:firstLine="567"/>
        <w:jc w:val="both"/>
        <w:outlineLvl w:val="2"/>
        <w:rPr>
          <w:rFonts w:ascii="Arial Narrow" w:eastAsia="Times New Roman" w:hAnsi="Arial Narrow" w:cs="Arial"/>
          <w:bCs/>
          <w:i/>
        </w:rPr>
      </w:pPr>
      <w:r w:rsidRPr="008C007E">
        <w:rPr>
          <w:rFonts w:ascii="Arial Narrow" w:eastAsia="Times New Roman" w:hAnsi="Arial Narrow" w:cs="Arial"/>
          <w:bCs/>
          <w:i/>
        </w:rPr>
        <w:t>Cena zawiera wszystkie czynności i materiały niezbędne do wykonania badania.</w:t>
      </w:r>
    </w:p>
    <w:p w:rsidR="00281CE6" w:rsidRDefault="008F1D71" w:rsidP="008F1D71">
      <w:pPr>
        <w:suppressAutoHyphens/>
        <w:spacing w:after="0" w:line="240" w:lineRule="auto"/>
        <w:ind w:left="426" w:firstLine="141"/>
        <w:jc w:val="both"/>
        <w:rPr>
          <w:rFonts w:ascii="Arial Narrow" w:eastAsia="Arial Narrow" w:hAnsi="Arial Narrow" w:cs="Arial Narrow"/>
          <w:sz w:val="24"/>
          <w:szCs w:val="24"/>
          <w:lang w:eastAsia="pl-PL"/>
        </w:rPr>
      </w:pPr>
      <w:r w:rsidRPr="008C007E">
        <w:rPr>
          <w:rFonts w:ascii="Arial Narrow" w:eastAsia="Times New Roman" w:hAnsi="Arial Narrow" w:cs="Arial"/>
          <w:bCs/>
          <w:i/>
        </w:rPr>
        <w:t>Oferta ważna przez 30 dni od daty złożenia.</w:t>
      </w:r>
    </w:p>
    <w:p w:rsidR="00C07513" w:rsidRPr="00DB7DFC" w:rsidRDefault="00C07513" w:rsidP="00C07513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C07513">
        <w:rPr>
          <w:rFonts w:ascii="Arial Narrow" w:eastAsia="Times New Roman" w:hAnsi="Arial Narrow" w:cs="Tahoma"/>
          <w:sz w:val="24"/>
          <w:szCs w:val="24"/>
          <w:lang w:eastAsia="pl-PL"/>
        </w:rPr>
        <w:t>Oświadczam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, że:</w:t>
      </w:r>
    </w:p>
    <w:p w:rsidR="00C07513" w:rsidRPr="00DB7DFC" w:rsidRDefault="00C07513" w:rsidP="00C07513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:rsidR="00C07513" w:rsidRPr="00DB7DFC" w:rsidRDefault="00C07513" w:rsidP="00C07513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Wykonam badania określone w </w:t>
      </w:r>
      <w:r>
        <w:rPr>
          <w:rFonts w:ascii="Arial Narrow" w:eastAsia="Times New Roman" w:hAnsi="Arial Narrow" w:cs="Tahoma"/>
          <w:sz w:val="24"/>
          <w:szCs w:val="24"/>
          <w:lang w:eastAsia="pl-PL"/>
        </w:rPr>
        <w:t>Zapytaniu ofertowym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:rsidR="00C07513" w:rsidRPr="00DB7DFC" w:rsidRDefault="00FC7674" w:rsidP="00C07513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7513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07513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</w:t>
      </w:r>
      <w:r w:rsidR="00C07513">
        <w:rPr>
          <w:rFonts w:ascii="Arial Narrow" w:eastAsia="Times New Roman" w:hAnsi="Arial Narrow" w:cs="Tahoma"/>
          <w:sz w:val="24"/>
          <w:szCs w:val="24"/>
          <w:lang w:eastAsia="pl-PL"/>
        </w:rPr>
        <w:t>OFERTA</w:t>
      </w:r>
    </w:p>
    <w:p w:rsidR="00C07513" w:rsidRPr="00DB7DFC" w:rsidRDefault="00FC7674" w:rsidP="00C07513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7513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C07513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 w zakresie poz. ……………….</w:t>
      </w:r>
      <w:r w:rsidR="00C07513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</w:t>
      </w:r>
      <w:r w:rsidR="00C07513">
        <w:rPr>
          <w:rFonts w:ascii="Arial Narrow" w:eastAsia="Times New Roman" w:hAnsi="Arial Narrow" w:cs="Tahoma"/>
          <w:sz w:val="24"/>
          <w:szCs w:val="24"/>
          <w:lang w:eastAsia="pl-PL"/>
        </w:rPr>
        <w:t>OFERTA</w:t>
      </w:r>
      <w:r>
        <w:rPr>
          <w:rFonts w:ascii="Arial Narrow" w:eastAsia="Times New Roman" w:hAnsi="Arial Narrow" w:cs="Times New Roman"/>
          <w:sz w:val="24"/>
          <w:szCs w:val="24"/>
          <w:lang w:eastAsia="zh-CN"/>
        </w:rPr>
        <w:t>.</w:t>
      </w:r>
    </w:p>
    <w:p w:rsidR="00C07513" w:rsidRPr="00294FE4" w:rsidRDefault="00C07513" w:rsidP="00C07513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:rsidR="00C07513" w:rsidRPr="00294FE4" w:rsidRDefault="00C07513" w:rsidP="00C07513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od godz. 09.00 do godz. 1</w:t>
      </w:r>
      <w:r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7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.00,</w:t>
      </w:r>
    </w:p>
    <w:p w:rsidR="00C07513" w:rsidRPr="00294FE4" w:rsidRDefault="00C07513" w:rsidP="00C07513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24 godz. na dobę,</w:t>
      </w:r>
    </w:p>
    <w:p w:rsidR="00C07513" w:rsidRPr="00DB7DFC" w:rsidRDefault="00C07513" w:rsidP="00C07513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  <w:bookmarkStart w:id="0" w:name="_GoBack"/>
      <w:bookmarkEnd w:id="0"/>
    </w:p>
    <w:p w:rsidR="00C07513" w:rsidRPr="00DB7DFC" w:rsidRDefault="00FC7674" w:rsidP="00C07513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7513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07513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C07513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 2 lat</w:t>
      </w:r>
      <w:r w:rsidR="00C07513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:rsidR="00C07513" w:rsidRPr="00DB7DFC" w:rsidRDefault="00C07513" w:rsidP="00C07513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 6 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:rsidR="00C07513" w:rsidRPr="00DB7DFC" w:rsidRDefault="00C07513" w:rsidP="00C07513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:rsidR="00C07513" w:rsidRPr="00DB7DFC" w:rsidRDefault="00C07513" w:rsidP="00C07513">
      <w:pPr>
        <w:pStyle w:val="Akapitzlist"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:rsidR="00C07513" w:rsidRPr="00DB7DFC" w:rsidRDefault="00C07513" w:rsidP="00C07513">
      <w:pPr>
        <w:numPr>
          <w:ilvl w:val="0"/>
          <w:numId w:val="5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 …………</w:t>
      </w:r>
    </w:p>
    <w:p w:rsidR="00420255" w:rsidRPr="00C07513" w:rsidRDefault="00420255" w:rsidP="00C07513">
      <w:pPr>
        <w:pStyle w:val="Akapitzlist"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C07513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że zapoznaliśmy się z warunkami umowy i nie wnosimy do niej zastrzeżeń. W przypadku wybrania naszej oferty podpiszemy umowę na warunkach określonych we wzorze umowy</w:t>
      </w:r>
      <w:r w:rsidR="00281CE6">
        <w:rPr>
          <w:rFonts w:ascii="Arial Narrow" w:eastAsia="Times New Roman" w:hAnsi="Arial Narrow" w:cs="Tahoma"/>
          <w:b/>
          <w:sz w:val="28"/>
          <w:szCs w:val="28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Uważamy się za związanych niniejszą ofertą przez okres 30 dni od daty upływu terminu składania ofert</w:t>
      </w:r>
      <w:r w:rsidR="00FC7674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Dane przedstawione w ofercie są aktualne i zgodne ze stanem faktycznym</w:t>
      </w:r>
      <w:r w:rsidR="00FC7674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Posiadamy uprawnienia do świadczenia usług zdrowotnych zgodnie z przepisami prawa polskiego</w:t>
      </w:r>
      <w:r w:rsidR="00FC7674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Zobowiązuję się przestrzegać przepisów powszechnie obowiązujących w Polsce oraz aktów wewnętrznych Udzielającego</w:t>
      </w:r>
      <w:r w:rsidRPr="0042025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zamówienia mających zastosowanie do przedmiotu umowy, w tym również z zakresu ochrony mienia, przetwarzania danych, bezpieczeństwa i higieny pracy oraz p. pożarowych</w:t>
      </w:r>
      <w:r w:rsidR="00FC7674">
        <w:rPr>
          <w:rFonts w:ascii="Arial Narrow" w:eastAsia="Times New Roman" w:hAnsi="Arial Narrow" w:cs="Calibri"/>
          <w:sz w:val="24"/>
          <w:szCs w:val="24"/>
          <w:lang w:eastAsia="ar-SA"/>
        </w:rPr>
        <w:t>.</w:t>
      </w:r>
    </w:p>
    <w:p w:rsid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9841C3" w:rsidRPr="009841C3" w:rsidRDefault="009841C3" w:rsidP="00420255">
      <w:pPr>
        <w:spacing w:after="0" w:line="240" w:lineRule="auto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b/>
          <w:sz w:val="24"/>
          <w:szCs w:val="24"/>
          <w:lang w:eastAsia="pl-PL"/>
        </w:rPr>
        <w:t>Załączniki:</w:t>
      </w:r>
    </w:p>
    <w:p w:rsid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9841C3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9841C3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</w:t>
      </w:r>
    </w:p>
    <w:p w:rsidR="009841C3" w:rsidRPr="009841C3" w:rsidRDefault="009841C3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9841C3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…..…………………………………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Data  i podpis Oferenta</w:t>
      </w:r>
    </w:p>
    <w:p w:rsid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9841C3" w:rsidRPr="00420255" w:rsidRDefault="009841C3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sectPr w:rsidR="009841C3" w:rsidRPr="00420255" w:rsidSect="005D597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851" w:footer="1134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255" w:rsidRDefault="00420255" w:rsidP="00420255">
      <w:pPr>
        <w:spacing w:after="0" w:line="240" w:lineRule="auto"/>
      </w:pPr>
      <w:r>
        <w:separator/>
      </w:r>
    </w:p>
  </w:endnote>
  <w:endnote w:type="continuationSeparator" w:id="0">
    <w:p w:rsidR="00420255" w:rsidRDefault="00420255" w:rsidP="0042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Default="0019083D" w:rsidP="00012D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65891" w:rsidRDefault="00FC7674" w:rsidP="00012D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Default="0019083D" w:rsidP="00263D6B">
    <w:pPr>
      <w:pStyle w:val="Stopka"/>
      <w:jc w:val="right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 xml:space="preserve">Strona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PAGE </w:instrText>
    </w:r>
    <w:r>
      <w:rPr>
        <w:rFonts w:ascii="Arial Narrow" w:hAnsi="Arial Narrow"/>
        <w:sz w:val="16"/>
        <w:szCs w:val="16"/>
      </w:rPr>
      <w:fldChar w:fldCharType="separate"/>
    </w:r>
    <w:r w:rsidR="00FC7674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  <w:r>
      <w:rPr>
        <w:rFonts w:ascii="Arial Narrow" w:hAnsi="Arial Narrow"/>
        <w:sz w:val="16"/>
        <w:szCs w:val="16"/>
      </w:rPr>
      <w:t xml:space="preserve"> z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NUMPAGES </w:instrText>
    </w:r>
    <w:r>
      <w:rPr>
        <w:rFonts w:ascii="Arial Narrow" w:hAnsi="Arial Narrow"/>
        <w:sz w:val="16"/>
        <w:szCs w:val="16"/>
      </w:rPr>
      <w:fldChar w:fldCharType="separate"/>
    </w:r>
    <w:r w:rsidR="00FC7674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</w:p>
  <w:p w:rsidR="00E65891" w:rsidRPr="00263D6B" w:rsidRDefault="00FC7674" w:rsidP="00263D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5BAF" w:rsidRPr="00585BAF" w:rsidRDefault="0019083D" w:rsidP="00585BAF">
    <w:pPr>
      <w:tabs>
        <w:tab w:val="center" w:pos="4536"/>
        <w:tab w:val="right" w:pos="9072"/>
      </w:tabs>
      <w:spacing w:after="200" w:line="276" w:lineRule="auto"/>
      <w:jc w:val="right"/>
      <w:rPr>
        <w:rFonts w:ascii="Arial Narrow" w:eastAsia="Calibri" w:hAnsi="Arial Narrow"/>
        <w:sz w:val="16"/>
        <w:szCs w:val="16"/>
      </w:rPr>
    </w:pPr>
    <w:r w:rsidRPr="00585BAF">
      <w:rPr>
        <w:rFonts w:ascii="Arial Narrow" w:eastAsia="Calibri" w:hAnsi="Arial Narrow"/>
        <w:sz w:val="16"/>
        <w:szCs w:val="16"/>
      </w:rPr>
      <w:t xml:space="preserve">Strona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PAGE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FC7674">
      <w:rPr>
        <w:rFonts w:ascii="Arial Narrow" w:eastAsia="Calibri" w:hAnsi="Arial Narrow"/>
        <w:noProof/>
        <w:sz w:val="16"/>
        <w:szCs w:val="16"/>
      </w:rPr>
      <w:t>1</w:t>
    </w:r>
    <w:r w:rsidRPr="00585BAF">
      <w:rPr>
        <w:rFonts w:ascii="Arial Narrow" w:eastAsia="Calibri" w:hAnsi="Arial Narrow"/>
        <w:sz w:val="16"/>
        <w:szCs w:val="16"/>
      </w:rPr>
      <w:fldChar w:fldCharType="end"/>
    </w:r>
    <w:r w:rsidRPr="00585BAF">
      <w:rPr>
        <w:rFonts w:ascii="Arial Narrow" w:eastAsia="Calibri" w:hAnsi="Arial Narrow"/>
        <w:sz w:val="16"/>
        <w:szCs w:val="16"/>
      </w:rPr>
      <w:t xml:space="preserve"> z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NUMPAGES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FC7674">
      <w:rPr>
        <w:rFonts w:ascii="Arial Narrow" w:eastAsia="Calibri" w:hAnsi="Arial Narrow"/>
        <w:noProof/>
        <w:sz w:val="16"/>
        <w:szCs w:val="16"/>
      </w:rPr>
      <w:t>2</w:t>
    </w:r>
    <w:r w:rsidRPr="00585BAF">
      <w:rPr>
        <w:rFonts w:ascii="Arial Narrow" w:eastAsia="Calibri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255" w:rsidRDefault="00420255" w:rsidP="00420255">
      <w:pPr>
        <w:spacing w:after="0" w:line="240" w:lineRule="auto"/>
      </w:pPr>
      <w:r>
        <w:separator/>
      </w:r>
    </w:p>
  </w:footnote>
  <w:footnote w:type="continuationSeparator" w:id="0">
    <w:p w:rsidR="00420255" w:rsidRDefault="00420255" w:rsidP="0042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Pr="001F4890" w:rsidRDefault="0019083D" w:rsidP="001F4890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 xml:space="preserve">Postępowanie konkursowe nr: </w:t>
    </w:r>
    <w:r w:rsidRPr="00585BAF">
      <w:rPr>
        <w:i/>
        <w:sz w:val="18"/>
        <w:szCs w:val="18"/>
      </w:rPr>
      <w:t>DZ.0610.03.202</w:t>
    </w:r>
    <w:r w:rsidR="00420255">
      <w:rPr>
        <w:i/>
        <w:sz w:val="18"/>
        <w:szCs w:val="18"/>
      </w:rPr>
      <w:t>4</w:t>
    </w:r>
    <w:r w:rsidRPr="00585BAF">
      <w:rPr>
        <w:i/>
        <w:sz w:val="18"/>
        <w:szCs w:val="18"/>
      </w:rPr>
      <w:t>.SZ.UCMMiT</w:t>
    </w:r>
  </w:p>
  <w:p w:rsidR="00E65891" w:rsidRDefault="00FC76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891" w:rsidRPr="001F4890" w:rsidRDefault="0019083D" w:rsidP="001C21F5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>Postępowanie nr:DZ.0610.0</w:t>
    </w:r>
    <w:r w:rsidR="00FE63C6">
      <w:rPr>
        <w:i/>
        <w:sz w:val="18"/>
        <w:szCs w:val="18"/>
      </w:rPr>
      <w:t>7</w:t>
    </w:r>
    <w:r>
      <w:rPr>
        <w:i/>
        <w:sz w:val="18"/>
        <w:szCs w:val="18"/>
      </w:rPr>
      <w:t>.202</w:t>
    </w:r>
    <w:r w:rsidR="00FE63C6">
      <w:rPr>
        <w:i/>
        <w:sz w:val="18"/>
        <w:szCs w:val="18"/>
      </w:rPr>
      <w:t>5</w:t>
    </w:r>
    <w:r>
      <w:rPr>
        <w:i/>
        <w:sz w:val="18"/>
        <w:szCs w:val="18"/>
      </w:rPr>
      <w:t>.SZ.UCMMiT</w:t>
    </w:r>
  </w:p>
  <w:p w:rsidR="00E65891" w:rsidRDefault="00FC7674" w:rsidP="004D5BF5">
    <w:pPr>
      <w:pStyle w:val="Nagwek"/>
      <w:tabs>
        <w:tab w:val="clear" w:pos="4536"/>
        <w:tab w:val="clear" w:pos="9072"/>
        <w:tab w:val="left" w:pos="26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BEA5F6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(%4)"/>
      <w:lvlJc w:val="left"/>
      <w:pPr>
        <w:tabs>
          <w:tab w:val="num" w:pos="1260"/>
        </w:tabs>
        <w:ind w:left="1260" w:hanging="360"/>
      </w:pPr>
    </w:lvl>
    <w:lvl w:ilvl="4">
      <w:start w:val="1"/>
      <w:numFmt w:val="decimal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</w:lvl>
  </w:abstractNum>
  <w:abstractNum w:abstractNumId="1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2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006FFA"/>
    <w:multiLevelType w:val="multilevel"/>
    <w:tmpl w:val="B8485080"/>
    <w:lvl w:ilvl="0">
      <w:start w:val="1"/>
      <w:numFmt w:val="decimal"/>
      <w:lvlText w:val="%1."/>
      <w:lvlJc w:val="left"/>
      <w:pPr>
        <w:ind w:left="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asciiTheme="minorHAnsi" w:eastAsiaTheme="minorHAnsi" w:hAnsiTheme="minorHAnsi" w:cstheme="minorBidi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060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400" w:hanging="72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100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2440" w:hanging="108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140" w:hanging="144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3480" w:hanging="144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3820" w:hanging="144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5"/>
    <w:rsid w:val="0019083D"/>
    <w:rsid w:val="00281CE6"/>
    <w:rsid w:val="00420255"/>
    <w:rsid w:val="008F1D71"/>
    <w:rsid w:val="009841C3"/>
    <w:rsid w:val="009E15B8"/>
    <w:rsid w:val="00C07513"/>
    <w:rsid w:val="00CF31F4"/>
    <w:rsid w:val="00D56E32"/>
    <w:rsid w:val="00FC7674"/>
    <w:rsid w:val="00FE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B20BE-3AC4-4E02-9BD3-D6788323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20255"/>
  </w:style>
  <w:style w:type="paragraph" w:styleId="Nagwek">
    <w:name w:val="header"/>
    <w:basedOn w:val="Normalny"/>
    <w:link w:val="NagwekZnak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281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75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4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1C3"/>
    <w:rPr>
      <w:rFonts w:ascii="Segoe UI" w:hAnsi="Segoe UI" w:cs="Segoe UI"/>
      <w:sz w:val="18"/>
      <w:szCs w:val="18"/>
    </w:rPr>
  </w:style>
  <w:style w:type="character" w:customStyle="1" w:styleId="Bodytext3">
    <w:name w:val="Body text (3)_"/>
    <w:basedOn w:val="Domylnaczcionkaakapitu"/>
    <w:link w:val="Bodytext31"/>
    <w:uiPriority w:val="99"/>
    <w:locked/>
    <w:rsid w:val="00FE63C6"/>
    <w:rPr>
      <w:rFonts w:ascii="Arial Narrow" w:hAnsi="Arial Narrow" w:cs="Arial Narrow"/>
      <w:sz w:val="21"/>
      <w:szCs w:val="21"/>
      <w:shd w:val="clear" w:color="auto" w:fill="FFFFFF"/>
    </w:rPr>
  </w:style>
  <w:style w:type="paragraph" w:customStyle="1" w:styleId="Bodytext31">
    <w:name w:val="Body text (3)1"/>
    <w:basedOn w:val="Normalny"/>
    <w:link w:val="Bodytext3"/>
    <w:uiPriority w:val="99"/>
    <w:rsid w:val="00FE63C6"/>
    <w:pPr>
      <w:shd w:val="clear" w:color="auto" w:fill="FFFFFF"/>
      <w:spacing w:before="300" w:after="300" w:line="394" w:lineRule="exact"/>
      <w:ind w:hanging="400"/>
    </w:pPr>
    <w:rPr>
      <w:rFonts w:ascii="Arial Narrow" w:hAnsi="Arial Narrow" w:cs="Arial Narrow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347A1E3D.dotm</Template>
  <TotalTime>52</TotalTime>
  <Pages>2</Pages>
  <Words>559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9</cp:revision>
  <cp:lastPrinted>2024-07-11T11:51:00Z</cp:lastPrinted>
  <dcterms:created xsi:type="dcterms:W3CDTF">2024-03-25T12:25:00Z</dcterms:created>
  <dcterms:modified xsi:type="dcterms:W3CDTF">2025-06-13T09:14:00Z</dcterms:modified>
</cp:coreProperties>
</file>