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2D46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78B19D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Załącznik nr </w:t>
      </w:r>
      <w:r w:rsidR="00093100">
        <w:rPr>
          <w:rFonts w:ascii="Arial Narrow" w:eastAsia="Times New Roman" w:hAnsi="Arial Narrow" w:cs="Times New Roman"/>
          <w:b/>
          <w:lang w:eastAsia="pl-PL"/>
        </w:rPr>
        <w:t>2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SKWO</w:t>
      </w:r>
    </w:p>
    <w:p w14:paraId="3E6BC75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47CC2EB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7F2862C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B62D073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OFERTA </w:t>
      </w:r>
    </w:p>
    <w:p w14:paraId="28E3A95D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DLA</w:t>
      </w:r>
    </w:p>
    <w:p w14:paraId="40E5299B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UNIWERSYTECKIEGO CENTRUM MEDYCYNY MORSKIEJ I TROPIKALNEJ </w:t>
      </w:r>
    </w:p>
    <w:p w14:paraId="3279EA76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0A2491D4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37FB2724" w14:textId="77777777" w:rsidR="00AC3EE4" w:rsidRPr="00DB7DFC" w:rsidRDefault="00AC3EE4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Nazwa firmy Oferenta</w:t>
      </w:r>
    </w:p>
    <w:p w14:paraId="3919619A" w14:textId="77777777" w:rsidR="005E106C" w:rsidRPr="00DB7DFC" w:rsidRDefault="005E106C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…………………………………………………….............................…….......……………….....................................</w:t>
      </w:r>
    </w:p>
    <w:p w14:paraId="1DC21C6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3AC84B86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siedziby Oferenta (kod pocztowy) </w:t>
      </w:r>
    </w:p>
    <w:p w14:paraId="31061EA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14:paraId="52D3F29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14:paraId="280E94F3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</w:p>
    <w:p w14:paraId="5274FF0D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nr tel.: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 xml:space="preserve">  ........................................................................................</w:t>
      </w: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</w:p>
    <w:p w14:paraId="6D69683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adres e-mail: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</w:t>
      </w:r>
    </w:p>
    <w:p w14:paraId="7FD005A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</w:p>
    <w:p w14:paraId="6A75EBA6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 w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pis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u do rejestru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podmiotów wykonujących działalność leczniczą: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............................................................</w:t>
      </w:r>
    </w:p>
    <w:p w14:paraId="48DE359E" w14:textId="77777777" w:rsidR="005E106C" w:rsidRPr="00DB7DFC" w:rsidRDefault="00AC3EE4" w:rsidP="00AC3EE4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wpisu do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Krajowego Rejestru Sądowego/ wpis do Ewide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ncji Działalności Gospodarczej: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...........................................………....</w:t>
      </w:r>
    </w:p>
    <w:p w14:paraId="0FBBC0F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statystyczny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REGON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.......................................,    </w:t>
      </w:r>
    </w:p>
    <w:p w14:paraId="30E6CA61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Identyfikacji Podatkowej </w:t>
      </w:r>
      <w:r w:rsidR="005E106C"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NIP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………………................</w:t>
      </w:r>
    </w:p>
    <w:p w14:paraId="20EEAE60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7FA4691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reprezentowania w postępowaniu:</w:t>
      </w:r>
    </w:p>
    <w:p w14:paraId="6161B8B4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………………………………………..… e mail: ………………………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 tel: …………………………</w:t>
      </w:r>
    </w:p>
    <w:p w14:paraId="7CF7C7B3" w14:textId="77777777" w:rsidR="00AC3EE4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podpisania umowy w postępowaniu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14:paraId="48B516F6" w14:textId="77777777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………………………………………..… e mail: ……………………………………….… nr tel: …………………………</w:t>
      </w:r>
    </w:p>
    <w:p w14:paraId="663EBBC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0FB7788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Cs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osób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do</w:t>
      </w:r>
      <w:r w:rsidR="00AC3EE4"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kontaktu w sprawie realizacji 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>umowy:</w:t>
      </w:r>
    </w:p>
    <w:p w14:paraId="0C985ADE" w14:textId="77777777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………………………………………..… e mail: ……………………………………….… nr tel: …………………………</w:t>
      </w:r>
    </w:p>
    <w:p w14:paraId="4BE2BF7A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54D89A70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14A9A2D7" w14:textId="77777777" w:rsidR="005E106C" w:rsidRPr="00DB7DFC" w:rsidRDefault="005E106C" w:rsidP="00810A99">
      <w:pPr>
        <w:numPr>
          <w:ilvl w:val="2"/>
          <w:numId w:val="1"/>
        </w:num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iż po zapoznaniu się z treścią ogłoszenia, oraz ze Szczegółowymi Warunkami Konkursu Ofert w postępowaniu nr DZ.0610.0</w:t>
      </w:r>
      <w:r w:rsidR="0009310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4</w:t>
      </w:r>
      <w:r w:rsidR="00530BE1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2024.SZ.UCMMiT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 wykonywanie świadczeń zdrowotnych </w:t>
      </w:r>
      <w:r w:rsidR="00810A99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 zakresie diagnostyki obrazowej za pomocą rezonansu magnetycznego, w godz. 09.00 – 19.00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działając w imieniu OFERENTA wskazanego powyżej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składam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ofertę na wykonanie świadczeń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za cenę łączną jak niżej:</w:t>
      </w:r>
    </w:p>
    <w:p w14:paraId="4AD8D803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tbl>
      <w:tblPr>
        <w:tblW w:w="40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56"/>
        <w:gridCol w:w="2692"/>
      </w:tblGrid>
      <w:tr w:rsidR="005E106C" w:rsidRPr="00DB7DFC" w14:paraId="467E6510" w14:textId="77777777" w:rsidTr="005E106C">
        <w:trPr>
          <w:trHeight w:val="463"/>
          <w:jc w:val="center"/>
        </w:trPr>
        <w:tc>
          <w:tcPr>
            <w:tcW w:w="2202" w:type="pct"/>
            <w:shd w:val="clear" w:color="auto" w:fill="CFAFE7"/>
            <w:vAlign w:val="center"/>
          </w:tcPr>
          <w:p w14:paraId="7BE3D6FC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netto</w:t>
            </w:r>
          </w:p>
        </w:tc>
        <w:tc>
          <w:tcPr>
            <w:tcW w:w="982" w:type="pct"/>
            <w:shd w:val="clear" w:color="auto" w:fill="CFAFE7"/>
            <w:vAlign w:val="center"/>
          </w:tcPr>
          <w:p w14:paraId="6EBB70F6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VAT % </w:t>
            </w:r>
          </w:p>
        </w:tc>
        <w:tc>
          <w:tcPr>
            <w:tcW w:w="1816" w:type="pct"/>
            <w:shd w:val="clear" w:color="auto" w:fill="CFAFE7"/>
            <w:vAlign w:val="center"/>
          </w:tcPr>
          <w:p w14:paraId="27E99178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brutto</w:t>
            </w:r>
          </w:p>
        </w:tc>
      </w:tr>
      <w:tr w:rsidR="005E106C" w:rsidRPr="00DB7DFC" w14:paraId="5B308B8B" w14:textId="77777777" w:rsidTr="005E106C">
        <w:trPr>
          <w:trHeight w:val="473"/>
          <w:jc w:val="center"/>
        </w:trPr>
        <w:tc>
          <w:tcPr>
            <w:tcW w:w="2202" w:type="pct"/>
          </w:tcPr>
          <w:p w14:paraId="79F7E0B0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982" w:type="pct"/>
          </w:tcPr>
          <w:p w14:paraId="3573C3E3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816" w:type="pct"/>
          </w:tcPr>
          <w:p w14:paraId="352EB05C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0663054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Ceny jednostkowe wykonania badań zaoferowano w załączonym do oferty wypełnionym Formularzu ofertowo - cenowym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.</w:t>
      </w:r>
    </w:p>
    <w:p w14:paraId="1B5908BE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14:paraId="41B12F2D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456B9622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Oświadczam, że:</w:t>
      </w:r>
    </w:p>
    <w:p w14:paraId="537275CF" w14:textId="614E7DC2" w:rsidR="00966540" w:rsidRPr="00DB7DFC" w:rsidRDefault="00966540" w:rsidP="00966540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Posiadam* / nie posiadam*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certyfikat/-u* /certyfikaty/-ów jakości wydany przez jednostkę uprawnioną dla świadczeń objętych przedmiotem postępowania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– w załączeniu</w:t>
      </w:r>
    </w:p>
    <w:p w14:paraId="4B6B6673" w14:textId="77777777" w:rsidR="005E106C" w:rsidRPr="00DB7DFC" w:rsidRDefault="005E106C" w:rsidP="005E106C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Wykonam badania określone w SWKO:</w:t>
      </w:r>
    </w:p>
    <w:p w14:paraId="72462A48" w14:textId="1515BAF0" w:rsidR="005E106C" w:rsidRPr="00DB7DFC" w:rsidRDefault="00DB7DFC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wszystkie określone w Formularzu ofertowo-cenowym</w:t>
      </w:r>
    </w:p>
    <w:p w14:paraId="08D10A90" w14:textId="3D892351" w:rsidR="005E106C" w:rsidRPr="00DB7DFC" w:rsidRDefault="00DB7DFC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częściowo</w:t>
      </w:r>
      <w:r w:rsidR="00966540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w zakresie poz. ……………….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Formularz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a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ofertowo-cenow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ego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,</w:t>
      </w:r>
    </w:p>
    <w:p w14:paraId="72DD3E6B" w14:textId="691E67D4" w:rsidR="005E106C" w:rsidRPr="00DB7DFC" w:rsidRDefault="005E106C" w:rsidP="005E106C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Czas pracy wynosi:</w:t>
      </w:r>
    </w:p>
    <w:p w14:paraId="2CB08928" w14:textId="71A65B5A" w:rsidR="005E106C" w:rsidRPr="00DB7DFC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</w:t>
      </w:r>
      <w:r w:rsidR="00966540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od godz. 09.00 do godz. 19.00</w:t>
      </w:r>
      <w:r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,</w:t>
      </w:r>
    </w:p>
    <w:p w14:paraId="0B8A87CB" w14:textId="7B729948" w:rsidR="005E106C" w:rsidRPr="00DB7DFC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24 godz. na dobę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,</w:t>
      </w:r>
    </w:p>
    <w:p w14:paraId="5C883C6E" w14:textId="77777777" w:rsidR="005E106C" w:rsidRPr="00DB7DFC" w:rsidRDefault="005E106C" w:rsidP="005E106C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 dniu złożenia oferty realizuję:</w:t>
      </w:r>
    </w:p>
    <w:p w14:paraId="4E474C0F" w14:textId="3A5642A4" w:rsidR="005E106C" w:rsidRPr="00DB7DFC" w:rsidRDefault="00DB7DF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od 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2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lat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14:paraId="203DB7FD" w14:textId="37E0FB63" w:rsidR="005E106C" w:rsidRPr="00DB7DF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od 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6 miesięcy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14:paraId="7AC824E5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</w:pPr>
      <w:r w:rsidRPr="00DB7DFC">
        <w:rPr>
          <w:rFonts w:ascii="Arial Narrow" w:eastAsia="Calibri" w:hAnsi="Arial Narrow" w:cs="Arial"/>
          <w:i/>
          <w:sz w:val="24"/>
          <w:szCs w:val="24"/>
          <w:lang w:eastAsia="pl-PL"/>
        </w:rPr>
        <w:t xml:space="preserve">       </w:t>
      </w:r>
      <w:r w:rsidRPr="00DB7DFC"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  <w:t xml:space="preserve">  (□  zaznaczyć odpowiednio „X”)</w:t>
      </w:r>
    </w:p>
    <w:p w14:paraId="6B3C6A0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14:paraId="07BCDD6C" w14:textId="77777777" w:rsidR="005E106C" w:rsidRPr="00DB7DFC" w:rsidRDefault="005E106C" w:rsidP="005E106C">
      <w:pPr>
        <w:numPr>
          <w:ilvl w:val="2"/>
          <w:numId w:val="1"/>
        </w:numPr>
        <w:tabs>
          <w:tab w:val="clear" w:pos="360"/>
          <w:tab w:val="num" w:pos="0"/>
        </w:tabs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Oświadczam w imieniu Oferenta, iż:</w:t>
      </w:r>
    </w:p>
    <w:p w14:paraId="73873F57" w14:textId="77777777" w:rsidR="00B61E29" w:rsidRPr="00DB7DFC" w:rsidRDefault="00B61E29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</w:pPr>
      <w:bookmarkStart w:id="0" w:name="_GoBack"/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minimalna liczba osób udzielających świadczeń zdrowotnych:</w:t>
      </w:r>
      <w:r w:rsidR="00E50E62"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…………</w:t>
      </w:r>
    </w:p>
    <w:p w14:paraId="2695D4E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treścią ogłoszenia oraz Szczegółowych Warunków Konkursu Ofert na udzielanie świadczeń zdrowotnych, i nie wnoszę do nich zastrzeżeń;</w:t>
      </w:r>
    </w:p>
    <w:p w14:paraId="5D159C2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ustawą z dnia 15 kwietnia 2011r. o działalności leczniczej;</w:t>
      </w:r>
    </w:p>
    <w:p w14:paraId="21135B4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jestem uprawniony do udzielania świadczeń zdrowotnych w zakresie wykonywania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diagnostyki obrazowej za pomocą rezonansu magnetycznego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 będących przedmiotem niniejszego konkursu, zgodnie z ustawą z dnia 15 kwietnia 2011 r. o działalności leczniczej oraz ustawy z dnia 27 lipca 2001 r. o diagnostyce laboratoryjnej;</w:t>
      </w:r>
    </w:p>
    <w:p w14:paraId="7EA1A2F5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jestem zarejestrowany we właściwym rejestrze działalności leczniczej, a także rejestrze (ewidencji) prowadzonej działalności gospodarczej;</w:t>
      </w:r>
    </w:p>
    <w:p w14:paraId="19F58DFD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wiedzą i doświadczeniem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niezbędnym do wykonywania świadczenia zdrowotnego będące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go przedmiotem konkursu ofert,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na dowód czego przedkładam wraz z ofertą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WYKAZ DOŚWIADCZENIA -załącznik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5 do SWKO;</w:t>
      </w:r>
    </w:p>
    <w:p w14:paraId="7C54D57C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osobowym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uprawnionym do wykonywania czynności badań będących przedmiotem niniejszego konkursu ofert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na dowód czego przedkładam wraz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 ofertą WYKAZ OSÓB -załącznik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4 do SWKO;</w:t>
      </w:r>
    </w:p>
    <w:p w14:paraId="5D8EE73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technicznym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spełniającym wszelkie wymagania przewidziane w obowiązującym porządku prawnym dla pomieszczeń i urządzeń,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na dowód czego przedkładam wraz z ofertą WYKAZ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PRACOWNI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/PODMIOTÓW i WYKAZ SPRZĘTU/WYPOSAŻENIA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- załącznik nr 6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i 7 do SWKO;</w:t>
      </w:r>
    </w:p>
    <w:p w14:paraId="4E480111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kern w:val="144"/>
          <w:sz w:val="24"/>
          <w:szCs w:val="24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nie znajduję się w upadłości ani nie została w stosunku do firmy otwarta likwidacja,</w:t>
      </w:r>
    </w:p>
    <w:p w14:paraId="3B5DC0D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kern w:val="144"/>
          <w:sz w:val="24"/>
          <w:szCs w:val="24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znajduję się w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sytuacji finansowej i ekonomicznej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zapewniającej należyte wykonanie zamówienia, w tym nie zalegam </w:t>
      </w:r>
      <w:bookmarkEnd w:id="0"/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na dzień składania oferty, w płaceniu składek, opłat i podatków w ZUS i w Urzędzie Skarbowym,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na d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owód czego przedkładam stosowne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zaświadczenia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;</w:t>
      </w:r>
    </w:p>
    <w:p w14:paraId="16BBE5E1" w14:textId="77777777" w:rsidR="005E106C" w:rsidRPr="00DB7DF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posiadam aktualne ubezpieczenie odpowiedzialności cywilnej w zakresie prowadzonej działalności związanej z przedmiotem konkursu</w:t>
      </w:r>
      <w:r w:rsidRPr="00DB7DFC">
        <w:rPr>
          <w:rFonts w:ascii="Arial Narrow" w:eastAsia="Times New Roman" w:hAnsi="Arial Narrow" w:cs="Times New Roman"/>
          <w:color w:val="FF0000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(z zakresu diagnostyki laboratoryjnej), na kwotę określoną zgodnie z Rozporządzeniem Ministra Finansów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 xml:space="preserve">w sprawie obowiązkowego ubezpieczenia odpowiedzialności cywilnej podmiotu wykonującego działalność leczniczą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29 kwietnia 2019 r.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oraz oświadczam,że będę kontynuował to ubezpieczenie w całym okresie obowiązywania umowy zawartej z Udzielającym zamówienia na realizację świadczeń zdrowotnych, a kopię polisy bądź innego dokumentu potwierdzającego posiadanie ubezpiecznia przekażę Udzielajacemu zamówienie na każde jego wezwanie przed podpisaniem umowy oraz w trakcie jej obowiązywania;</w:t>
      </w:r>
    </w:p>
    <w:p w14:paraId="416EA02F" w14:textId="77777777" w:rsidR="005E106C" w:rsidRPr="00DB7DF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warunkami umowy, w tym z warunkami płatności i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 wnoszę żadnych zastrzeżeń;</w:t>
      </w:r>
    </w:p>
    <w:p w14:paraId="4C0414CC" w14:textId="77777777" w:rsidR="005E106C" w:rsidRPr="00DB7DF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w przypadku wybrania mojej oferty jako najkorzystniejszej, w terminie wyznaczonym przez Udzielającego Zamówienia podpiszę umowę na warunkach określonych w ogłoszeniu i Szczegółowych Warunkach Konkursu Ofert, za cenę wskazaną w ofercie i w załącznikach do niej;</w:t>
      </w:r>
    </w:p>
    <w:p w14:paraId="539EBB43" w14:textId="77777777" w:rsidR="005E106C" w:rsidRPr="00DB7DF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zobowiązuje się realizować umowę z należytą starannością, zgodnie z SWKO oraz treścią umowy;</w:t>
      </w:r>
    </w:p>
    <w:p w14:paraId="0B82DB6D" w14:textId="77777777" w:rsidR="005E106C" w:rsidRPr="00DB7DF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uważam się za związanego niniejszą ofertą przez okres 30 dni, licząc od terminu składania ofert.</w:t>
      </w:r>
    </w:p>
    <w:p w14:paraId="36288F28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Tahoma"/>
          <w:snapToGrid w:val="0"/>
          <w:sz w:val="24"/>
          <w:szCs w:val="24"/>
          <w:lang w:eastAsia="pl-PL"/>
        </w:rPr>
      </w:pPr>
    </w:p>
    <w:p w14:paraId="4D08D1F7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napToGrid w:val="0"/>
          <w:sz w:val="24"/>
          <w:szCs w:val="24"/>
          <w:lang w:eastAsia="pl-PL"/>
        </w:rPr>
      </w:pPr>
    </w:p>
    <w:p w14:paraId="666BC1CD" w14:textId="77777777" w:rsidR="005E106C" w:rsidRPr="00DB7DFC" w:rsidRDefault="005E106C" w:rsidP="005E106C">
      <w:pPr>
        <w:widowControl w:val="0"/>
        <w:numPr>
          <w:ilvl w:val="2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napToGrid w:val="0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Arial"/>
          <w:snapToGrid w:val="0"/>
          <w:sz w:val="24"/>
          <w:szCs w:val="24"/>
          <w:lang w:eastAsia="pl-PL"/>
        </w:rPr>
        <w:t>Załączniki do oferty:</w:t>
      </w:r>
    </w:p>
    <w:p w14:paraId="4EF6C3D7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Formularz ofertowo-cenowy</w:t>
      </w:r>
    </w:p>
    <w:p w14:paraId="6BC3FE4C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osób</w:t>
      </w:r>
    </w:p>
    <w:p w14:paraId="58FF98BA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doświadczenia</w:t>
      </w:r>
    </w:p>
    <w:p w14:paraId="6092FFCB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Wykaz </w:t>
      </w:r>
      <w:r w:rsidR="00967CB7"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pracowni</w:t>
      </w:r>
    </w:p>
    <w:p w14:paraId="026C01FD" w14:textId="2531B722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sprzętu/wyposażenia laboratorium</w:t>
      </w:r>
    </w:p>
    <w:p w14:paraId="7F4B4A0C" w14:textId="765B87B4" w:rsidR="00966540" w:rsidRPr="00DB7DFC" w:rsidRDefault="00966540" w:rsidP="00966540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  <w:t>Certyfikat/certyfikaty jakości wydany przez jednostkę uprawnioną dla świadczeń objętych przedmiotem postępowania</w:t>
      </w:r>
    </w:p>
    <w:p w14:paraId="04950854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646D2195" w14:textId="77777777" w:rsidR="005E106C" w:rsidRPr="00DB7DF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</w:p>
    <w:p w14:paraId="49AE424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3D30D98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                 ………………………………………………</w:t>
      </w:r>
    </w:p>
    <w:p w14:paraId="1616246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data i podpis oferenta</w:t>
      </w:r>
    </w:p>
    <w:p w14:paraId="6A7F4FC5" w14:textId="77777777" w:rsidR="005E106C" w:rsidRDefault="005E106C">
      <w:pPr>
        <w:rPr>
          <w:rFonts w:ascii="Arial Narrow" w:eastAsia="Times New Roman" w:hAnsi="Arial Narrow" w:cs="Times New Roman"/>
          <w:b/>
          <w:lang w:eastAsia="pl-PL"/>
        </w:rPr>
      </w:pPr>
      <w:r>
        <w:rPr>
          <w:rFonts w:ascii="Arial Narrow" w:eastAsia="Times New Roman" w:hAnsi="Arial Narrow" w:cs="Times New Roman"/>
          <w:b/>
          <w:lang w:eastAsia="pl-PL"/>
        </w:rPr>
        <w:br w:type="page"/>
      </w:r>
    </w:p>
    <w:p w14:paraId="312415E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Załącznik nr </w:t>
      </w:r>
      <w:r w:rsidR="007820D9">
        <w:rPr>
          <w:rFonts w:ascii="Arial Narrow" w:eastAsia="Times New Roman" w:hAnsi="Arial Narrow" w:cs="Times New Roman"/>
          <w:b/>
          <w:lang w:eastAsia="pl-PL"/>
        </w:rPr>
        <w:t>3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SWKO</w:t>
      </w:r>
    </w:p>
    <w:p w14:paraId="506A0B6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0F433965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20FD912A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AB6B7F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0EBBA7E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50249BA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7748753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C78485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6D7B9BCD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OSÓB </w:t>
      </w:r>
    </w:p>
    <w:p w14:paraId="3A14E6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"/>
        <w:gridCol w:w="1722"/>
        <w:gridCol w:w="1896"/>
        <w:gridCol w:w="1985"/>
        <w:gridCol w:w="2693"/>
      </w:tblGrid>
      <w:tr w:rsidR="005E106C" w:rsidRPr="005E106C" w14:paraId="24AF3E3A" w14:textId="77777777" w:rsidTr="00223B47">
        <w:trPr>
          <w:trHeight w:val="414"/>
        </w:trPr>
        <w:tc>
          <w:tcPr>
            <w:tcW w:w="278" w:type="pct"/>
            <w:shd w:val="clear" w:color="auto" w:fill="auto"/>
          </w:tcPr>
          <w:p w14:paraId="4EE6624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Lp.</w:t>
            </w:r>
          </w:p>
        </w:tc>
        <w:tc>
          <w:tcPr>
            <w:tcW w:w="980" w:type="pct"/>
            <w:shd w:val="clear" w:color="auto" w:fill="auto"/>
          </w:tcPr>
          <w:p w14:paraId="7755B6B4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Oferent dysponuje:</w:t>
            </w:r>
          </w:p>
        </w:tc>
        <w:tc>
          <w:tcPr>
            <w:tcW w:w="1079" w:type="pct"/>
            <w:shd w:val="clear" w:color="auto" w:fill="auto"/>
          </w:tcPr>
          <w:p w14:paraId="2E4F00F7" w14:textId="77777777" w:rsidR="005E106C" w:rsidRPr="005E106C" w:rsidRDefault="005E106C" w:rsidP="005E106C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Imię i nazwisko osoby</w:t>
            </w:r>
          </w:p>
        </w:tc>
        <w:tc>
          <w:tcPr>
            <w:tcW w:w="1130" w:type="pct"/>
            <w:shd w:val="clear" w:color="auto" w:fill="auto"/>
          </w:tcPr>
          <w:p w14:paraId="27E4DB06" w14:textId="77777777" w:rsidR="005E106C" w:rsidRPr="005E106C" w:rsidRDefault="005E106C" w:rsidP="00E50E62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Kwalifikacje zawodowe </w:t>
            </w:r>
            <w:r w:rsidR="00E50E62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(wykształcenie, </w:t>
            </w: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specjalizacje, inne)</w:t>
            </w:r>
          </w:p>
        </w:tc>
        <w:tc>
          <w:tcPr>
            <w:tcW w:w="1533" w:type="pct"/>
            <w:shd w:val="clear" w:color="auto" w:fill="auto"/>
          </w:tcPr>
          <w:p w14:paraId="11B3401C" w14:textId="77777777" w:rsidR="005E106C" w:rsidRPr="005E106C" w:rsidRDefault="005E106C" w:rsidP="00782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Doświadczenie – lata pracy w </w:t>
            </w:r>
            <w:r w:rsidRPr="005E106C">
              <w:rPr>
                <w:rFonts w:ascii="Arial Narrow" w:eastAsia="Times New Roman" w:hAnsi="Arial Narrow" w:cs="Times New Roman"/>
                <w:lang w:eastAsia="pl-PL"/>
              </w:rPr>
              <w:t xml:space="preserve">pracowniach </w:t>
            </w:r>
            <w:r w:rsidR="007820D9">
              <w:rPr>
                <w:rFonts w:ascii="Arial Narrow" w:eastAsia="Times New Roman" w:hAnsi="Arial Narrow" w:cs="Times New Roman"/>
                <w:lang w:eastAsia="pl-PL"/>
              </w:rPr>
              <w:t>MRI</w:t>
            </w:r>
          </w:p>
        </w:tc>
      </w:tr>
      <w:tr w:rsidR="005E106C" w:rsidRPr="005E106C" w14:paraId="1CA51853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71F2F88E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1.</w:t>
            </w:r>
          </w:p>
        </w:tc>
        <w:tc>
          <w:tcPr>
            <w:tcW w:w="980" w:type="pct"/>
          </w:tcPr>
          <w:p w14:paraId="1136565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6C9B6A6C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214EA62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6147DAE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5A9BA49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04A2E42D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2.</w:t>
            </w:r>
          </w:p>
        </w:tc>
        <w:tc>
          <w:tcPr>
            <w:tcW w:w="980" w:type="pct"/>
          </w:tcPr>
          <w:p w14:paraId="7818326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535302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32A004F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3FEA2C1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62911096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2B5C2CC8" w14:textId="77777777" w:rsidR="005E106C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</w:t>
            </w:r>
            <w:r w:rsidR="005E106C" w:rsidRPr="005E106C"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980" w:type="pct"/>
          </w:tcPr>
          <w:p w14:paraId="0A2EB938" w14:textId="77777777" w:rsidR="005E106C" w:rsidRPr="005E106C" w:rsidRDefault="005E106C" w:rsidP="00E50E6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3D84548A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18ABF8A5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186E827F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72362B2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32236C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Zobowiązuję się, że przez cały okres obowiązywania umowy z Udzielającym niniejszego zamówienia, usługi zamówione w niniejszym postępowaniu, świadczone będą przez personel o ww. wskazanych kwalifikacjach i doświadczeniu.</w:t>
      </w:r>
    </w:p>
    <w:p w14:paraId="729C78B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77D0BB9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DB9239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62961C7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3CEA9D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A56882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Data i podpis oferenta:………………………………</w:t>
      </w:r>
    </w:p>
    <w:p w14:paraId="04B315D8" w14:textId="77777777" w:rsidR="005E106C" w:rsidRDefault="005E106C">
      <w:pPr>
        <w:rPr>
          <w:rFonts w:ascii="Arial Narrow" w:eastAsia="Times New Roman" w:hAnsi="Arial Narrow" w:cs="Times New Roman"/>
          <w:color w:val="FF0000"/>
          <w:lang w:eastAsia="pl-PL"/>
        </w:rPr>
      </w:pPr>
      <w:r>
        <w:rPr>
          <w:rFonts w:ascii="Arial Narrow" w:eastAsia="Times New Roman" w:hAnsi="Arial Narrow" w:cs="Times New Roman"/>
          <w:color w:val="FF0000"/>
          <w:lang w:eastAsia="pl-PL"/>
        </w:rPr>
        <w:br w:type="page"/>
      </w:r>
    </w:p>
    <w:p w14:paraId="6559BDB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4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3ED0ACF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6688472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151DE78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747E968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CD1F992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7E60381E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4C55CE2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12D3C183" w14:textId="77777777" w:rsidR="005E106C" w:rsidRPr="005E106C" w:rsidRDefault="005E106C" w:rsidP="005E106C">
      <w:pPr>
        <w:keepNext/>
        <w:suppressAutoHyphen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  <w:r w:rsidRPr="005E106C">
        <w:rPr>
          <w:rFonts w:ascii="Arial Narrow" w:eastAsia="Times New Roman" w:hAnsi="Arial Narrow" w:cs="Times New Roman"/>
          <w:b/>
          <w:bCs/>
          <w:lang w:eastAsia="ar-SA"/>
        </w:rPr>
        <w:t>WYKAZ DOŚWIADCZENIA</w:t>
      </w:r>
    </w:p>
    <w:p w14:paraId="60B3694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ar-SA"/>
        </w:rPr>
      </w:pP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314"/>
        <w:gridCol w:w="2834"/>
        <w:gridCol w:w="3118"/>
      </w:tblGrid>
      <w:tr w:rsidR="005E106C" w:rsidRPr="005E106C" w14:paraId="786029D5" w14:textId="77777777" w:rsidTr="00223B47">
        <w:tc>
          <w:tcPr>
            <w:tcW w:w="328" w:type="pct"/>
            <w:shd w:val="clear" w:color="auto" w:fill="BFBFBF"/>
            <w:vAlign w:val="center"/>
          </w:tcPr>
          <w:p w14:paraId="5DDB76FA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L.p.</w:t>
            </w:r>
          </w:p>
        </w:tc>
        <w:tc>
          <w:tcPr>
            <w:tcW w:w="1671" w:type="pct"/>
            <w:shd w:val="clear" w:color="auto" w:fill="BFBFBF"/>
            <w:vAlign w:val="center"/>
          </w:tcPr>
          <w:p w14:paraId="47704404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Przedmiot świadczenia-opis rodzaju zrealizowanych świadczeń</w:t>
            </w:r>
          </w:p>
        </w:tc>
        <w:tc>
          <w:tcPr>
            <w:tcW w:w="1429" w:type="pct"/>
            <w:shd w:val="clear" w:color="auto" w:fill="BFBFBF"/>
            <w:vAlign w:val="center"/>
          </w:tcPr>
          <w:p w14:paraId="38EE1636" w14:textId="77777777" w:rsidR="00E50E62" w:rsidRDefault="005E106C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Odbiorca</w:t>
            </w:r>
          </w:p>
          <w:p w14:paraId="20D6D768" w14:textId="77777777" w:rsidR="005E106C" w:rsidRPr="005E106C" w:rsidRDefault="00E50E62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(</w:t>
            </w:r>
            <w:r w:rsidR="005E106C"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dokładna nazwa i adres oraz tel. kontaktowy) </w:t>
            </w:r>
          </w:p>
        </w:tc>
        <w:tc>
          <w:tcPr>
            <w:tcW w:w="1572" w:type="pct"/>
            <w:shd w:val="clear" w:color="auto" w:fill="BFBFBF"/>
            <w:vAlign w:val="center"/>
          </w:tcPr>
          <w:p w14:paraId="6D1276B0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Okres wykonywania świadczenia, od dzień-miesiąc-rok do dzień-miesiąc-rok) - oferent dokładnie określa jak długo kontrakt jest wyk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onywany- jeśli nie zakończony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lub w jakim czasie został wykonany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- jeśli zakończony</w:t>
            </w:r>
          </w:p>
        </w:tc>
      </w:tr>
      <w:tr w:rsidR="005E106C" w:rsidRPr="005E106C" w14:paraId="3B9B68E4" w14:textId="77777777" w:rsidTr="00223B47">
        <w:trPr>
          <w:trHeight w:val="254"/>
        </w:trPr>
        <w:tc>
          <w:tcPr>
            <w:tcW w:w="328" w:type="pct"/>
            <w:shd w:val="clear" w:color="auto" w:fill="BFBFBF"/>
          </w:tcPr>
          <w:p w14:paraId="1C31BFCD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1</w:t>
            </w:r>
          </w:p>
        </w:tc>
        <w:tc>
          <w:tcPr>
            <w:tcW w:w="1671" w:type="pct"/>
            <w:shd w:val="clear" w:color="auto" w:fill="BFBFBF"/>
          </w:tcPr>
          <w:p w14:paraId="3B97D2D8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2</w:t>
            </w:r>
          </w:p>
        </w:tc>
        <w:tc>
          <w:tcPr>
            <w:tcW w:w="1429" w:type="pct"/>
            <w:shd w:val="clear" w:color="auto" w:fill="BFBFBF"/>
          </w:tcPr>
          <w:p w14:paraId="4A808B39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3</w:t>
            </w:r>
          </w:p>
        </w:tc>
        <w:tc>
          <w:tcPr>
            <w:tcW w:w="1572" w:type="pct"/>
            <w:shd w:val="clear" w:color="auto" w:fill="BFBFBF"/>
          </w:tcPr>
          <w:p w14:paraId="4069F2F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4</w:t>
            </w:r>
          </w:p>
        </w:tc>
      </w:tr>
      <w:tr w:rsidR="005E106C" w:rsidRPr="005E106C" w14:paraId="517AA0BC" w14:textId="77777777" w:rsidTr="00E50E62">
        <w:trPr>
          <w:trHeight w:val="668"/>
        </w:trPr>
        <w:tc>
          <w:tcPr>
            <w:tcW w:w="328" w:type="pct"/>
          </w:tcPr>
          <w:p w14:paraId="5413C745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15D0971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E41B60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39F0445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46164A04" w14:textId="77777777" w:rsidTr="00E50E62">
        <w:trPr>
          <w:trHeight w:val="668"/>
        </w:trPr>
        <w:tc>
          <w:tcPr>
            <w:tcW w:w="328" w:type="pct"/>
          </w:tcPr>
          <w:p w14:paraId="6875320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30DE9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7D019F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581228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54A1FE43" w14:textId="77777777" w:rsidTr="00E50E62">
        <w:trPr>
          <w:trHeight w:val="668"/>
        </w:trPr>
        <w:tc>
          <w:tcPr>
            <w:tcW w:w="328" w:type="pct"/>
          </w:tcPr>
          <w:p w14:paraId="6022656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2298F41D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60D9D240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1F63D9A9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4983C82" w14:textId="77777777" w:rsidTr="00E50E62">
        <w:trPr>
          <w:trHeight w:val="668"/>
        </w:trPr>
        <w:tc>
          <w:tcPr>
            <w:tcW w:w="328" w:type="pct"/>
          </w:tcPr>
          <w:p w14:paraId="65A43052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6DEADC7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07BD8C0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DB1AF2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5397BDC" w14:textId="77777777" w:rsidTr="00E50E62">
        <w:trPr>
          <w:trHeight w:val="668"/>
        </w:trPr>
        <w:tc>
          <w:tcPr>
            <w:tcW w:w="328" w:type="pct"/>
          </w:tcPr>
          <w:p w14:paraId="0F5637E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9AC1366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597138DF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79FB6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029DFF91" w14:textId="77777777" w:rsidTr="00E50E62">
        <w:trPr>
          <w:trHeight w:val="668"/>
        </w:trPr>
        <w:tc>
          <w:tcPr>
            <w:tcW w:w="328" w:type="pct"/>
          </w:tcPr>
          <w:p w14:paraId="395197FD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A40A28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6CA6B6F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2C5A028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97883C3" w14:textId="77777777" w:rsidTr="00E50E62">
        <w:trPr>
          <w:trHeight w:val="668"/>
        </w:trPr>
        <w:tc>
          <w:tcPr>
            <w:tcW w:w="328" w:type="pct"/>
          </w:tcPr>
          <w:p w14:paraId="026219C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88367F9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343877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755D5AF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20D165DF" w14:textId="77777777" w:rsidTr="00E50E62">
        <w:trPr>
          <w:trHeight w:val="668"/>
        </w:trPr>
        <w:tc>
          <w:tcPr>
            <w:tcW w:w="328" w:type="pct"/>
          </w:tcPr>
          <w:p w14:paraId="3F63A063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C0CD9E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4410F20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922A2EE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361F33D7" w14:textId="77777777" w:rsidTr="00E50E62">
        <w:trPr>
          <w:trHeight w:val="668"/>
        </w:trPr>
        <w:tc>
          <w:tcPr>
            <w:tcW w:w="328" w:type="pct"/>
          </w:tcPr>
          <w:p w14:paraId="1C3DD49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B11374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2E82DF96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DC83ED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66149D70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3FE8C5D4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W załączeniu dokumenty potwierdzające, że </w:t>
      </w:r>
      <w:r w:rsidRPr="005E106C">
        <w:rPr>
          <w:rFonts w:ascii="Arial Narrow" w:eastAsia="Times New Roman" w:hAnsi="Arial Narrow" w:cs="Times New Roman"/>
          <w:b/>
          <w:lang w:eastAsia="pl-PL"/>
        </w:rPr>
        <w:t>ww</w:t>
      </w:r>
      <w:r w:rsidRPr="005E106C">
        <w:rPr>
          <w:rFonts w:ascii="Arial Narrow" w:eastAsia="Times New Roman" w:hAnsi="Arial Narrow" w:cs="Times New Roman"/>
          <w:lang w:eastAsia="pl-PL"/>
        </w:rPr>
        <w:t xml:space="preserve">.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świadczenia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zostały wykonane z należytą starannością, podpisane przez osoby uprawnione do reprezentacji odbiorcy ww. świadczeń. </w:t>
      </w:r>
    </w:p>
    <w:p w14:paraId="5FFA1E52" w14:textId="77777777" w:rsidR="005E106C" w:rsidRPr="005E106C" w:rsidRDefault="005E106C" w:rsidP="005E10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eastAsia="pl-PL"/>
        </w:rPr>
      </w:pPr>
    </w:p>
    <w:p w14:paraId="196A147F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15A1046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D32F36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06B1A126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</w:t>
      </w:r>
      <w:r w:rsidRPr="005E106C">
        <w:rPr>
          <w:rFonts w:ascii="Times New Roman" w:eastAsia="Times New Roman" w:hAnsi="Times New Roman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</w:t>
      </w:r>
    </w:p>
    <w:p w14:paraId="677FEEA4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</w:p>
    <w:p w14:paraId="31F3007E" w14:textId="77777777" w:rsidR="005E106C" w:rsidRDefault="005E106C">
      <w:pPr>
        <w:rPr>
          <w:rFonts w:ascii="Arial Narrow" w:eastAsia="Times New Roman" w:hAnsi="Arial Narrow" w:cs="Tahoma"/>
          <w:b/>
          <w:lang w:eastAsia="pl-PL"/>
        </w:rPr>
      </w:pPr>
      <w:r>
        <w:rPr>
          <w:rFonts w:ascii="Arial Narrow" w:eastAsia="Times New Roman" w:hAnsi="Arial Narrow" w:cs="Tahoma"/>
          <w:b/>
          <w:lang w:eastAsia="pl-PL"/>
        </w:rPr>
        <w:br w:type="page"/>
      </w:r>
    </w:p>
    <w:p w14:paraId="52669F5D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5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45FC9876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0671D35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57C6713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72F27AC2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B5C699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034CF06D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p w14:paraId="39B03C25" w14:textId="77777777" w:rsidR="005E106C" w:rsidRPr="005E106C" w:rsidRDefault="005E106C" w:rsidP="005E106C">
      <w:pPr>
        <w:tabs>
          <w:tab w:val="left" w:pos="781"/>
        </w:tabs>
        <w:spacing w:after="0" w:line="240" w:lineRule="auto"/>
        <w:rPr>
          <w:rFonts w:ascii="Arial Narrow" w:eastAsia="Arial Narrow" w:hAnsi="Arial Narrow" w:cs="Tahoma"/>
          <w:b/>
        </w:rPr>
      </w:pPr>
    </w:p>
    <w:p w14:paraId="39003A46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  <w:r w:rsidRPr="005E106C">
        <w:rPr>
          <w:rFonts w:ascii="Arial Narrow" w:eastAsia="Arial Narrow" w:hAnsi="Arial Narrow" w:cs="Tahoma"/>
          <w:b/>
        </w:rPr>
        <w:t xml:space="preserve">WYKAZ </w:t>
      </w:r>
      <w:r w:rsidR="007820D9">
        <w:rPr>
          <w:rFonts w:ascii="Arial Narrow" w:eastAsia="Arial Narrow" w:hAnsi="Arial Narrow" w:cs="Tahoma"/>
          <w:b/>
        </w:rPr>
        <w:t>PRACOWNI</w:t>
      </w:r>
      <w:r w:rsidRPr="005E106C">
        <w:rPr>
          <w:rFonts w:ascii="Arial Narrow" w:eastAsia="Arial Narrow" w:hAnsi="Arial Narrow" w:cs="Tahoma"/>
          <w:b/>
        </w:rPr>
        <w:t>/PODMIOTÓW</w:t>
      </w:r>
    </w:p>
    <w:p w14:paraId="58C87050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tbl>
      <w:tblPr>
        <w:tblW w:w="492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2"/>
        <w:gridCol w:w="1704"/>
        <w:gridCol w:w="1279"/>
        <w:gridCol w:w="1845"/>
        <w:gridCol w:w="1559"/>
      </w:tblGrid>
      <w:tr w:rsidR="00686610" w:rsidRPr="005E106C" w14:paraId="3B95A5B7" w14:textId="77777777" w:rsidTr="00686610">
        <w:trPr>
          <w:trHeight w:val="1852"/>
        </w:trPr>
        <w:tc>
          <w:tcPr>
            <w:tcW w:w="314" w:type="pct"/>
            <w:shd w:val="clear" w:color="auto" w:fill="C0C0C0"/>
            <w:vAlign w:val="center"/>
          </w:tcPr>
          <w:p w14:paraId="1C89819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Lp.</w:t>
            </w:r>
          </w:p>
        </w:tc>
        <w:tc>
          <w:tcPr>
            <w:tcW w:w="1110" w:type="pct"/>
            <w:shd w:val="clear" w:color="auto" w:fill="C0C0C0"/>
            <w:vAlign w:val="center"/>
          </w:tcPr>
          <w:p w14:paraId="623D06C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Pełna nazwa wyznaczonego do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realizacji zamówienia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 (czas pracy od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do)</w:t>
            </w:r>
          </w:p>
          <w:p w14:paraId="5A39A50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54" w:type="pct"/>
            <w:shd w:val="clear" w:color="auto" w:fill="C0C0C0"/>
            <w:vAlign w:val="center"/>
          </w:tcPr>
          <w:p w14:paraId="707C17B6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Adres wskazanego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kol. Nr 1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</w:t>
            </w:r>
          </w:p>
        </w:tc>
        <w:tc>
          <w:tcPr>
            <w:tcW w:w="716" w:type="pct"/>
            <w:shd w:val="clear" w:color="auto" w:fill="C0C0C0"/>
            <w:vAlign w:val="center"/>
          </w:tcPr>
          <w:p w14:paraId="0B64EE82" w14:textId="77777777" w:rsidR="00686610" w:rsidRPr="005E106C" w:rsidRDefault="00686610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Nr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rejestrze podmiotów leczniczych</w:t>
            </w:r>
          </w:p>
        </w:tc>
        <w:tc>
          <w:tcPr>
            <w:tcW w:w="1033" w:type="pct"/>
            <w:shd w:val="clear" w:color="auto" w:fill="C0C0C0"/>
            <w:vAlign w:val="center"/>
          </w:tcPr>
          <w:p w14:paraId="3A1E99D7" w14:textId="6B3173A7" w:rsidR="00686610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Czy Oferent wykonuje pełen zakres badań według zamówienia:</w:t>
            </w:r>
          </w:p>
          <w:p w14:paraId="430091D1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TAK / NIE</w:t>
            </w:r>
          </w:p>
        </w:tc>
        <w:tc>
          <w:tcPr>
            <w:tcW w:w="873" w:type="pct"/>
            <w:shd w:val="clear" w:color="auto" w:fill="C0C0C0"/>
            <w:vAlign w:val="center"/>
          </w:tcPr>
          <w:p w14:paraId="07E6C80F" w14:textId="632EC208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Jeśli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pracownia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nie jest własnością oferenta wskazać podstawę prawn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ą dysponowania nim</w:t>
            </w:r>
          </w:p>
        </w:tc>
      </w:tr>
      <w:tr w:rsidR="00686610" w:rsidRPr="005E106C" w14:paraId="2DE5B145" w14:textId="77777777" w:rsidTr="00686610">
        <w:trPr>
          <w:trHeight w:val="381"/>
        </w:trPr>
        <w:tc>
          <w:tcPr>
            <w:tcW w:w="314" w:type="pct"/>
            <w:shd w:val="clear" w:color="auto" w:fill="C0C0C0"/>
          </w:tcPr>
          <w:p w14:paraId="770335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0</w:t>
            </w:r>
          </w:p>
        </w:tc>
        <w:tc>
          <w:tcPr>
            <w:tcW w:w="1110" w:type="pct"/>
            <w:shd w:val="clear" w:color="auto" w:fill="C0C0C0"/>
          </w:tcPr>
          <w:p w14:paraId="511ABA3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1</w:t>
            </w:r>
          </w:p>
        </w:tc>
        <w:tc>
          <w:tcPr>
            <w:tcW w:w="954" w:type="pct"/>
            <w:shd w:val="clear" w:color="auto" w:fill="C0C0C0"/>
          </w:tcPr>
          <w:p w14:paraId="0966878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2</w:t>
            </w:r>
          </w:p>
        </w:tc>
        <w:tc>
          <w:tcPr>
            <w:tcW w:w="716" w:type="pct"/>
            <w:shd w:val="clear" w:color="auto" w:fill="C0C0C0"/>
          </w:tcPr>
          <w:p w14:paraId="06847A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4</w:t>
            </w:r>
          </w:p>
        </w:tc>
        <w:tc>
          <w:tcPr>
            <w:tcW w:w="1033" w:type="pct"/>
            <w:shd w:val="clear" w:color="auto" w:fill="C0C0C0"/>
          </w:tcPr>
          <w:p w14:paraId="23691F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5</w:t>
            </w:r>
          </w:p>
        </w:tc>
        <w:tc>
          <w:tcPr>
            <w:tcW w:w="873" w:type="pct"/>
            <w:shd w:val="clear" w:color="auto" w:fill="C0C0C0"/>
          </w:tcPr>
          <w:p w14:paraId="12F722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6</w:t>
            </w:r>
          </w:p>
        </w:tc>
      </w:tr>
      <w:tr w:rsidR="00686610" w:rsidRPr="005E106C" w14:paraId="7F623E45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5FCE770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0EB88ADB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58B3A216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BC40B2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AECD978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5FA5A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42991940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76FBD80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369B3A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7C2E24A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EB28D4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2E35602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0667439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56F512BA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066A8FD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411CA13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026195B9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0D4C667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47030D2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1BDC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1F5F92CD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12DC60DC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2B7C91F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64F98E58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4BD1366F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34222F72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1E82EA34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2CA8F203" w14:textId="77777777" w:rsidTr="00686610">
        <w:trPr>
          <w:trHeight w:val="1196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8802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7DC9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3F50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1F1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774B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4C18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85926E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5F5CF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1423DF2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432DB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508FE009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2084B9CF" w14:textId="77777777" w:rsidR="00686610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Arial Narrow" w:hAnsi="Arial Narrow" w:cs="Tahoma"/>
        </w:rPr>
      </w:pPr>
      <w:r w:rsidRPr="005E106C">
        <w:rPr>
          <w:rFonts w:ascii="Arial Narrow" w:eastAsia="Arial Narrow" w:hAnsi="Arial Narrow" w:cs="Tahoma"/>
        </w:rPr>
        <w:t>Data i podpis oferenta  ………………………………</w:t>
      </w:r>
    </w:p>
    <w:p w14:paraId="3F65EC05" w14:textId="77777777" w:rsidR="00686610" w:rsidRDefault="00686610">
      <w:pPr>
        <w:rPr>
          <w:rFonts w:ascii="Arial Narrow" w:eastAsia="Arial Narrow" w:hAnsi="Arial Narrow" w:cs="Tahoma"/>
        </w:rPr>
      </w:pPr>
      <w:r>
        <w:rPr>
          <w:rFonts w:ascii="Arial Narrow" w:eastAsia="Arial Narrow" w:hAnsi="Arial Narrow" w:cs="Tahoma"/>
        </w:rPr>
        <w:br w:type="page"/>
      </w:r>
    </w:p>
    <w:p w14:paraId="2D488926" w14:textId="03005913" w:rsidR="005E106C" w:rsidRPr="005E106C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06C">
        <w:rPr>
          <w:rFonts w:ascii="Arial Narrow" w:eastAsia="Times New Roman" w:hAnsi="Arial Narrow" w:cs="Times New Roman"/>
          <w:b/>
          <w:bCs/>
          <w:lang w:eastAsia="pl-PL"/>
        </w:rPr>
        <w:t xml:space="preserve">Załącznik nr </w:t>
      </w:r>
      <w:r w:rsidR="007820D9">
        <w:rPr>
          <w:rFonts w:ascii="Arial Narrow" w:eastAsia="Times New Roman" w:hAnsi="Arial Narrow" w:cs="Times New Roman"/>
          <w:b/>
          <w:bCs/>
          <w:lang w:eastAsia="pl-PL"/>
        </w:rPr>
        <w:t>6</w:t>
      </w:r>
      <w:r w:rsidRPr="005E106C">
        <w:rPr>
          <w:rFonts w:ascii="Arial Narrow" w:eastAsia="Times New Roman" w:hAnsi="Arial Narrow" w:cs="Times New Roman"/>
          <w:b/>
          <w:bCs/>
          <w:lang w:eastAsia="pl-PL"/>
        </w:rPr>
        <w:t xml:space="preserve"> do SWKO </w:t>
      </w:r>
    </w:p>
    <w:p w14:paraId="028B80D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CDB82FD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4C3D028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5B978F26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605B79E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306139C3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SPRZĘTU/WYPOSAŻENIA </w:t>
      </w:r>
    </w:p>
    <w:p w14:paraId="1CF1BE51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011EE00D" w14:textId="1440EAD6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Oświadczamy, że dla celów realizacji świadczeń będących przedmiotem niniejszego konkursu posłużymy się niżej wymienionym sprzętem:</w:t>
      </w:r>
    </w:p>
    <w:p w14:paraId="1886162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635"/>
        <w:gridCol w:w="2394"/>
        <w:gridCol w:w="4961"/>
      </w:tblGrid>
      <w:tr w:rsidR="007820D9" w:rsidRPr="005E106C" w14:paraId="75CD3F5D" w14:textId="77777777" w:rsidTr="007820D9">
        <w:tc>
          <w:tcPr>
            <w:tcW w:w="644" w:type="dxa"/>
            <w:vAlign w:val="center"/>
          </w:tcPr>
          <w:p w14:paraId="6B0CE8A7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L.p.</w:t>
            </w:r>
          </w:p>
        </w:tc>
        <w:tc>
          <w:tcPr>
            <w:tcW w:w="1635" w:type="dxa"/>
            <w:vAlign w:val="center"/>
          </w:tcPr>
          <w:p w14:paraId="69463821" w14:textId="77777777" w:rsidR="007820D9" w:rsidRPr="005E106C" w:rsidRDefault="007820D9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Nazwa sprzętu</w:t>
            </w:r>
            <w:r>
              <w:rPr>
                <w:rFonts w:ascii="Arial Narrow" w:eastAsia="Times New Roman" w:hAnsi="Arial Narrow" w:cs="Tahoma"/>
                <w:lang w:eastAsia="pl-PL"/>
              </w:rPr>
              <w:t>,</w:t>
            </w:r>
            <w:r w:rsidRPr="005E106C">
              <w:rPr>
                <w:rFonts w:ascii="Arial Narrow" w:eastAsia="Times New Roman" w:hAnsi="Arial Narrow" w:cs="Tahoma"/>
                <w:lang w:eastAsia="pl-PL"/>
              </w:rPr>
              <w:t xml:space="preserve"> /typ/producent</w:t>
            </w:r>
          </w:p>
        </w:tc>
        <w:tc>
          <w:tcPr>
            <w:tcW w:w="2394" w:type="dxa"/>
            <w:vAlign w:val="center"/>
          </w:tcPr>
          <w:p w14:paraId="45E429F9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Ilość sztuk</w:t>
            </w:r>
          </w:p>
        </w:tc>
        <w:tc>
          <w:tcPr>
            <w:tcW w:w="4961" w:type="dxa"/>
            <w:vAlign w:val="center"/>
          </w:tcPr>
          <w:p w14:paraId="56221D5C" w14:textId="05D9AA2A" w:rsidR="007820D9" w:rsidRPr="005E106C" w:rsidRDefault="008F754A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>
              <w:rPr>
                <w:rFonts w:ascii="Arial Narrow" w:eastAsia="Times New Roman" w:hAnsi="Arial Narrow" w:cs="Tahoma"/>
                <w:lang w:eastAsia="pl-PL"/>
              </w:rPr>
              <w:t>Lokalizacja aparatu</w:t>
            </w:r>
          </w:p>
        </w:tc>
      </w:tr>
      <w:tr w:rsidR="007820D9" w:rsidRPr="005E106C" w14:paraId="52821860" w14:textId="77777777" w:rsidTr="007820D9">
        <w:trPr>
          <w:trHeight w:val="1159"/>
        </w:trPr>
        <w:tc>
          <w:tcPr>
            <w:tcW w:w="644" w:type="dxa"/>
          </w:tcPr>
          <w:p w14:paraId="5E04D708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7ABA3EA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603347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54015761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401899AE" w14:textId="77777777" w:rsidTr="007820D9">
        <w:trPr>
          <w:trHeight w:val="1159"/>
        </w:trPr>
        <w:tc>
          <w:tcPr>
            <w:tcW w:w="644" w:type="dxa"/>
          </w:tcPr>
          <w:p w14:paraId="63EE098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3DF0FE33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6154C929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0CB6138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7F688631" w14:textId="77777777" w:rsidTr="007820D9">
        <w:trPr>
          <w:trHeight w:val="1159"/>
        </w:trPr>
        <w:tc>
          <w:tcPr>
            <w:tcW w:w="644" w:type="dxa"/>
          </w:tcPr>
          <w:p w14:paraId="0ACC8E6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6480490E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287F820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EAC9F50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0677A7AC" w14:textId="77777777" w:rsidTr="007820D9">
        <w:trPr>
          <w:trHeight w:val="1159"/>
        </w:trPr>
        <w:tc>
          <w:tcPr>
            <w:tcW w:w="644" w:type="dxa"/>
          </w:tcPr>
          <w:p w14:paraId="67F1069A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24972514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5762FA7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20F0D22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3D6524C4" w14:textId="77777777" w:rsidTr="007820D9">
        <w:trPr>
          <w:trHeight w:val="1159"/>
        </w:trPr>
        <w:tc>
          <w:tcPr>
            <w:tcW w:w="644" w:type="dxa"/>
          </w:tcPr>
          <w:p w14:paraId="37682E8D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32CEB27D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3EA22207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6D003E5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C4048D8" w14:textId="77777777" w:rsidR="005E106C" w:rsidRPr="005E106C" w:rsidRDefault="005E106C" w:rsidP="00AC3EE4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93777E8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FFFFF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B04894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81338A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71C3E0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 ……………………………………..</w:t>
      </w:r>
    </w:p>
    <w:p w14:paraId="6B74346D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color w:val="FF0000"/>
          <w:lang w:eastAsia="pl-PL"/>
        </w:rPr>
      </w:pPr>
    </w:p>
    <w:sectPr w:rsidR="005E106C" w:rsidRPr="005E106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D3FD3" w14:textId="77777777" w:rsidR="00967CB7" w:rsidRDefault="00967CB7" w:rsidP="005E106C">
      <w:pPr>
        <w:spacing w:after="0" w:line="240" w:lineRule="auto"/>
      </w:pPr>
      <w:r>
        <w:separator/>
      </w:r>
    </w:p>
  </w:endnote>
  <w:endnote w:type="continuationSeparator" w:id="0">
    <w:p w14:paraId="2E148205" w14:textId="77777777" w:rsidR="00967CB7" w:rsidRDefault="00967CB7" w:rsidP="005E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8"/>
        <w:szCs w:val="18"/>
      </w:rPr>
      <w:id w:val="20231966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AE8B318" w14:textId="77777777" w:rsidR="00967CB7" w:rsidRDefault="00967CB7" w:rsidP="005E106C">
            <w:pPr>
              <w:pStyle w:val="Stopka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Postępowanie 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konkursowe nr: 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DZ.0610.0</w:t>
            </w:r>
            <w:r>
              <w:rPr>
                <w:rFonts w:ascii="Arial Narrow" w:hAnsi="Arial Narrow"/>
                <w:i/>
                <w:sz w:val="18"/>
                <w:szCs w:val="18"/>
              </w:rPr>
              <w:t>2.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 xml:space="preserve">2024.SZ.UCMMiT </w:t>
            </w:r>
          </w:p>
          <w:p w14:paraId="3C2B5E36" w14:textId="77777777" w:rsidR="00967CB7" w:rsidRPr="00214861" w:rsidRDefault="00967CB7" w:rsidP="005E106C">
            <w:pPr>
              <w:pStyle w:val="Stopka"/>
              <w:jc w:val="right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Strona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DB7DFC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6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DB7DFC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14:paraId="66CA03D3" w14:textId="77777777" w:rsidR="00967CB7" w:rsidRDefault="00967C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4CE67" w14:textId="77777777" w:rsidR="00967CB7" w:rsidRDefault="00967CB7" w:rsidP="005E106C">
      <w:pPr>
        <w:spacing w:after="0" w:line="240" w:lineRule="auto"/>
      </w:pPr>
      <w:r>
        <w:separator/>
      </w:r>
    </w:p>
  </w:footnote>
  <w:footnote w:type="continuationSeparator" w:id="0">
    <w:p w14:paraId="39B7E321" w14:textId="77777777" w:rsidR="00967CB7" w:rsidRDefault="00967CB7" w:rsidP="005E1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27BF14C9"/>
    <w:multiLevelType w:val="hybridMultilevel"/>
    <w:tmpl w:val="45346C84"/>
    <w:lvl w:ilvl="0" w:tplc="1EC860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22ECD"/>
    <w:multiLevelType w:val="multilevel"/>
    <w:tmpl w:val="147E7DBA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674"/>
        </w:tabs>
        <w:ind w:left="1674" w:hanging="360"/>
      </w:pPr>
    </w:lvl>
    <w:lvl w:ilvl="2">
      <w:start w:val="1"/>
      <w:numFmt w:val="lowerRoman"/>
      <w:lvlText w:val="%3)"/>
      <w:lvlJc w:val="left"/>
      <w:pPr>
        <w:tabs>
          <w:tab w:val="num" w:pos="2034"/>
        </w:tabs>
        <w:ind w:left="2034" w:hanging="360"/>
      </w:pPr>
    </w:lvl>
    <w:lvl w:ilvl="3">
      <w:start w:val="1"/>
      <w:numFmt w:val="decimal"/>
      <w:lvlText w:val="(%4)"/>
      <w:lvlJc w:val="left"/>
      <w:pPr>
        <w:tabs>
          <w:tab w:val="num" w:pos="2394"/>
        </w:tabs>
        <w:ind w:left="2394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114"/>
        </w:tabs>
        <w:ind w:left="3114" w:hanging="360"/>
      </w:pPr>
    </w:lvl>
    <w:lvl w:ilvl="6">
      <w:start w:val="1"/>
      <w:numFmt w:val="decimal"/>
      <w:lvlText w:val="%7."/>
      <w:lvlJc w:val="left"/>
      <w:pPr>
        <w:tabs>
          <w:tab w:val="num" w:pos="3474"/>
        </w:tabs>
        <w:ind w:left="3474" w:hanging="360"/>
      </w:pPr>
    </w:lvl>
    <w:lvl w:ilvl="7">
      <w:start w:val="1"/>
      <w:numFmt w:val="lowerLetter"/>
      <w:lvlText w:val="%8."/>
      <w:lvlJc w:val="left"/>
      <w:pPr>
        <w:tabs>
          <w:tab w:val="num" w:pos="3834"/>
        </w:tabs>
        <w:ind w:left="3834" w:hanging="360"/>
      </w:pPr>
    </w:lvl>
    <w:lvl w:ilvl="8">
      <w:start w:val="1"/>
      <w:numFmt w:val="lowerRoman"/>
      <w:lvlText w:val="%9."/>
      <w:lvlJc w:val="left"/>
      <w:pPr>
        <w:tabs>
          <w:tab w:val="num" w:pos="4194"/>
        </w:tabs>
        <w:ind w:left="4194" w:hanging="360"/>
      </w:pPr>
    </w:lvl>
  </w:abstractNum>
  <w:abstractNum w:abstractNumId="3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6C"/>
    <w:rsid w:val="00093100"/>
    <w:rsid w:val="00142161"/>
    <w:rsid w:val="00223B47"/>
    <w:rsid w:val="00530BE1"/>
    <w:rsid w:val="005E106C"/>
    <w:rsid w:val="00686610"/>
    <w:rsid w:val="007820D9"/>
    <w:rsid w:val="00810A99"/>
    <w:rsid w:val="008F754A"/>
    <w:rsid w:val="00966540"/>
    <w:rsid w:val="00967CB7"/>
    <w:rsid w:val="009E15B8"/>
    <w:rsid w:val="00AC3EE4"/>
    <w:rsid w:val="00AF4EBE"/>
    <w:rsid w:val="00B0024B"/>
    <w:rsid w:val="00B61E29"/>
    <w:rsid w:val="00CF31F4"/>
    <w:rsid w:val="00DB7DFC"/>
    <w:rsid w:val="00E50E62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50E2"/>
  <w15:chartTrackingRefBased/>
  <w15:docId w15:val="{A66EFBCB-38DF-46CE-B8FD-0754C8A8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106C"/>
  </w:style>
  <w:style w:type="paragraph" w:styleId="Akapitzlist">
    <w:name w:val="List Paragraph"/>
    <w:basedOn w:val="Normalny"/>
    <w:uiPriority w:val="34"/>
    <w:qFormat/>
    <w:rsid w:val="00B61E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E6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75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75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75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75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75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63E17D4A.dotm</Template>
  <TotalTime>12</TotalTime>
  <Pages>7</Pages>
  <Words>1327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4</cp:revision>
  <cp:lastPrinted>2024-04-29T11:46:00Z</cp:lastPrinted>
  <dcterms:created xsi:type="dcterms:W3CDTF">2024-04-29T11:52:00Z</dcterms:created>
  <dcterms:modified xsi:type="dcterms:W3CDTF">2024-04-29T12:04:00Z</dcterms:modified>
</cp:coreProperties>
</file>