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E098AE" w14:textId="77777777" w:rsidR="0059335D" w:rsidRDefault="0059335D"/>
    <w:tbl>
      <w:tblPr>
        <w:tblW w:w="10886" w:type="dxa"/>
        <w:tblInd w:w="-856" w:type="dxa"/>
        <w:tblBorders>
          <w:top w:val="single" w:sz="4" w:space="0" w:color="7F7F7F"/>
          <w:bottom w:val="single" w:sz="4" w:space="0" w:color="7F7F7F"/>
        </w:tblBorders>
        <w:tblLayout w:type="fixed"/>
        <w:tblLook w:val="0020" w:firstRow="1" w:lastRow="0" w:firstColumn="0" w:lastColumn="0" w:noHBand="0" w:noVBand="0"/>
      </w:tblPr>
      <w:tblGrid>
        <w:gridCol w:w="993"/>
        <w:gridCol w:w="5528"/>
        <w:gridCol w:w="1418"/>
        <w:gridCol w:w="1417"/>
        <w:gridCol w:w="1530"/>
      </w:tblGrid>
      <w:tr w:rsidR="007338DD" w:rsidRPr="0066017E" w14:paraId="52B337FC" w14:textId="77777777" w:rsidTr="0059335D">
        <w:tc>
          <w:tcPr>
            <w:tcW w:w="993" w:type="dxa"/>
            <w:tcBorders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559F15DF" w14:textId="77777777" w:rsidR="0059335D" w:rsidRPr="0059335D" w:rsidRDefault="0059335D" w:rsidP="0059335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3BAC07F7" w14:textId="5316F6A2" w:rsidR="007338DD" w:rsidRPr="0059335D" w:rsidRDefault="0059335D" w:rsidP="0059335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b/>
                <w:sz w:val="22"/>
                <w:szCs w:val="22"/>
              </w:rPr>
              <w:t>L.p.</w:t>
            </w:r>
          </w:p>
        </w:tc>
        <w:tc>
          <w:tcPr>
            <w:tcW w:w="5528" w:type="dxa"/>
            <w:tcBorders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51BA730F" w14:textId="77777777" w:rsidR="007338DD" w:rsidRPr="0059335D" w:rsidRDefault="007338DD" w:rsidP="00B4126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78DCE89A" w14:textId="77777777" w:rsidR="007338DD" w:rsidRPr="0059335D" w:rsidRDefault="007338DD" w:rsidP="00B4126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b/>
                <w:sz w:val="22"/>
                <w:szCs w:val="22"/>
              </w:rPr>
              <w:t>PARAMETR</w:t>
            </w:r>
          </w:p>
          <w:p w14:paraId="4DD45A33" w14:textId="77777777" w:rsidR="007338DD" w:rsidRPr="0059335D" w:rsidRDefault="007338DD" w:rsidP="00B4126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669532E9" w14:textId="77777777" w:rsidR="007338DD" w:rsidRPr="0059335D" w:rsidRDefault="007338DD" w:rsidP="00B4126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b/>
                <w:sz w:val="22"/>
                <w:szCs w:val="22"/>
              </w:rPr>
              <w:t>Wymagany parametr (spełnienie wymagań) TAK/NIE</w:t>
            </w:r>
          </w:p>
        </w:tc>
        <w:tc>
          <w:tcPr>
            <w:tcW w:w="1417" w:type="dxa"/>
            <w:tcBorders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04CF136D" w14:textId="77777777" w:rsidR="007338DD" w:rsidRPr="0059335D" w:rsidRDefault="007338DD" w:rsidP="00B4126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b/>
                <w:sz w:val="22"/>
                <w:szCs w:val="22"/>
              </w:rPr>
              <w:t>Zasady oceny punktowej w kryterium jakość</w:t>
            </w:r>
          </w:p>
        </w:tc>
        <w:tc>
          <w:tcPr>
            <w:tcW w:w="1530" w:type="dxa"/>
            <w:tcBorders>
              <w:left w:val="single" w:sz="4" w:space="0" w:color="7F7F7F"/>
              <w:bottom w:val="single" w:sz="4" w:space="0" w:color="auto"/>
              <w:right w:val="single" w:sz="4" w:space="0" w:color="7F7F7F"/>
            </w:tcBorders>
          </w:tcPr>
          <w:p w14:paraId="1728FCF7" w14:textId="77777777" w:rsidR="007338DD" w:rsidRPr="0059335D" w:rsidRDefault="007338DD" w:rsidP="00B4126B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Parametr oferowany/</w:t>
            </w:r>
          </w:p>
          <w:p w14:paraId="1A7D4455" w14:textId="77777777" w:rsidR="007338DD" w:rsidRPr="0059335D" w:rsidRDefault="007338DD" w:rsidP="00B4126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podać/opisać</w:t>
            </w:r>
          </w:p>
        </w:tc>
      </w:tr>
      <w:tr w:rsidR="007338DD" w:rsidRPr="00421AB5" w14:paraId="2B5F449B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4077A6D9" w14:textId="1A74BBF5" w:rsidR="007338DD" w:rsidRPr="0059335D" w:rsidRDefault="007338DD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4948A6AD" w14:textId="77777777" w:rsidR="007338DD" w:rsidRPr="0059335D" w:rsidRDefault="007338DD" w:rsidP="00B4126B">
            <w:pPr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Zasilanie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032F1E82" w14:textId="77777777" w:rsidR="007338DD" w:rsidRPr="0059335D" w:rsidRDefault="007338DD" w:rsidP="00B4126B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41B204AB" w14:textId="77777777" w:rsidR="007338DD" w:rsidRPr="0059335D" w:rsidRDefault="007338DD" w:rsidP="00B4126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</w:tcPr>
          <w:p w14:paraId="6569EABD" w14:textId="26EB31F8" w:rsidR="007338DD" w:rsidRPr="0059335D" w:rsidRDefault="007338DD" w:rsidP="00B4126B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7338DD" w:rsidRPr="00421AB5" w14:paraId="7FF21D5C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00D7B006" w14:textId="0B5B5EBA" w:rsidR="007338DD" w:rsidRPr="0059335D" w:rsidRDefault="007338DD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6D88951E" w14:textId="77777777" w:rsidR="007338DD" w:rsidRPr="0059335D" w:rsidRDefault="007338DD" w:rsidP="00B4126B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sz w:val="22"/>
                <w:szCs w:val="22"/>
              </w:rPr>
              <w:t>Zasilanie akumulatorowe z akumulatorów bez efektu pamięci</w:t>
            </w: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2BCD8FEB" w14:textId="77777777" w:rsidR="007338DD" w:rsidRPr="0059335D" w:rsidRDefault="007338DD" w:rsidP="00B4126B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0816FEAB" w14:textId="77777777" w:rsidR="007338DD" w:rsidRPr="0059335D" w:rsidRDefault="007338DD" w:rsidP="00B4126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</w:tcPr>
          <w:p w14:paraId="7534A6DB" w14:textId="27E8B1FD" w:rsidR="007338DD" w:rsidRPr="0059335D" w:rsidRDefault="007338DD" w:rsidP="00B4126B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7338DD" w:rsidRPr="00421AB5" w14:paraId="3504A79F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065D51BB" w14:textId="4B4DCC4D" w:rsidR="007338DD" w:rsidRPr="0059335D" w:rsidRDefault="007338DD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4515176C" w14:textId="77777777" w:rsidR="007338DD" w:rsidRPr="0059335D" w:rsidRDefault="007338DD" w:rsidP="00B4126B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sz w:val="22"/>
                <w:szCs w:val="22"/>
              </w:rPr>
              <w:t>Czas pracy urządzenia na jednym akumulatorze – min. 180 minut monitorowania lub min. 200 defibrylacji x 200J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553075AE" w14:textId="77777777" w:rsidR="007338DD" w:rsidRPr="0059335D" w:rsidRDefault="007338DD" w:rsidP="00B4126B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3F1F802F" w14:textId="77777777" w:rsidR="007338DD" w:rsidRPr="0059335D" w:rsidRDefault="007338DD" w:rsidP="00B4126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</w:tcPr>
          <w:p w14:paraId="36855B19" w14:textId="250107E9" w:rsidR="007338DD" w:rsidRPr="0059335D" w:rsidRDefault="007338DD" w:rsidP="00B4126B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7338DD" w:rsidRPr="00421AB5" w14:paraId="272B7DF7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0E9F5AED" w14:textId="02A391CC" w:rsidR="007338DD" w:rsidRPr="0059335D" w:rsidRDefault="007338DD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126FF99C" w14:textId="4A432A84" w:rsidR="007338DD" w:rsidRPr="0059335D" w:rsidRDefault="007338DD" w:rsidP="00B4126B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bookmarkStart w:id="0" w:name="_Hlk80909770"/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Ilość defibrylacji z energią min. 200 J przy pracy z dwóch akumulatorów - min. 300</w:t>
            </w:r>
            <w:bookmarkEnd w:id="0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6CC7A265" w14:textId="77777777" w:rsidR="007338DD" w:rsidRPr="0059335D" w:rsidRDefault="007338DD" w:rsidP="00B4126B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TAK/NIE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41ADFCE5" w14:textId="1FC02545" w:rsidR="007338DD" w:rsidRPr="0059335D" w:rsidRDefault="007338DD" w:rsidP="00B4126B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TAK  - </w:t>
            </w:r>
            <w:r w:rsidR="00801787"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</w:t>
            </w: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pkt.</w:t>
            </w:r>
          </w:p>
          <w:p w14:paraId="4ACBAEF0" w14:textId="77777777" w:rsidR="007338DD" w:rsidRPr="0059335D" w:rsidRDefault="007338DD" w:rsidP="00B4126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NIE – 0 pkt.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</w:tcPr>
          <w:p w14:paraId="03030D8D" w14:textId="339936AF" w:rsidR="007338DD" w:rsidRPr="0059335D" w:rsidRDefault="007338DD" w:rsidP="00B4126B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7338DD" w:rsidRPr="00421AB5" w14:paraId="64BD5AD1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4A8C38DC" w14:textId="581D0132" w:rsidR="007338DD" w:rsidRPr="0059335D" w:rsidRDefault="007338DD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006E2F62" w14:textId="40B4E577" w:rsidR="007338DD" w:rsidRPr="0059335D" w:rsidRDefault="007338DD" w:rsidP="00B4126B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Możliwość ładowania akumulatorów z AC 220 V 50 </w:t>
            </w:r>
            <w:proofErr w:type="spellStart"/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Hz</w:t>
            </w:r>
            <w:proofErr w:type="spellEnd"/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+/- 10% </w:t>
            </w:r>
            <w:r w:rsidR="0010476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lub </w:t>
            </w:r>
            <w:r w:rsidR="00230A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zewnętrznej ładowarki </w:t>
            </w:r>
            <w:r w:rsidR="008A00DD" w:rsidRPr="008A00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230 V AC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1E1C85D1" w14:textId="77777777" w:rsidR="007338DD" w:rsidRPr="0059335D" w:rsidRDefault="007338DD" w:rsidP="00B4126B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474653C8" w14:textId="77777777" w:rsidR="007338DD" w:rsidRPr="0059335D" w:rsidRDefault="007338DD" w:rsidP="00B4126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</w:tcPr>
          <w:p w14:paraId="21CA30C3" w14:textId="17D3A487" w:rsidR="007338DD" w:rsidRPr="0059335D" w:rsidRDefault="007338DD" w:rsidP="00B4126B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7338DD" w:rsidRPr="00421AB5" w14:paraId="41C8D911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4F51E3AF" w14:textId="6BC3BCF2" w:rsidR="007338DD" w:rsidRPr="0059335D" w:rsidRDefault="007338DD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13988FA9" w14:textId="77777777" w:rsidR="007338DD" w:rsidRPr="0059335D" w:rsidRDefault="007338DD" w:rsidP="00B4126B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Funkcje / cechy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5ECC0D20" w14:textId="77777777" w:rsidR="007338DD" w:rsidRPr="0059335D" w:rsidRDefault="007338DD" w:rsidP="00B4126B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55207072" w14:textId="77777777" w:rsidR="007338DD" w:rsidRPr="0059335D" w:rsidRDefault="007338DD" w:rsidP="00B4126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</w:tcPr>
          <w:p w14:paraId="5886ADDD" w14:textId="2D5B976D" w:rsidR="007338DD" w:rsidRPr="0059335D" w:rsidRDefault="007338DD" w:rsidP="00B4126B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7338DD" w:rsidRPr="00421AB5" w14:paraId="5E9104BE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513C3C96" w14:textId="4F348254" w:rsidR="007338DD" w:rsidRPr="0059335D" w:rsidRDefault="007338DD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0EED376A" w14:textId="77777777" w:rsidR="007338DD" w:rsidRPr="0059335D" w:rsidRDefault="007338DD" w:rsidP="00B4126B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Urządzenie przenośne, </w:t>
            </w:r>
            <w:r w:rsidRPr="0059335D">
              <w:rPr>
                <w:rFonts w:asciiTheme="minorHAnsi" w:hAnsiTheme="minorHAnsi" w:cstheme="minorHAnsi"/>
                <w:sz w:val="22"/>
                <w:szCs w:val="22"/>
              </w:rPr>
              <w:t>z torbą transportową, testerem wyładowań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3D7386B8" w14:textId="77777777" w:rsidR="007338DD" w:rsidRPr="0059335D" w:rsidRDefault="007338DD" w:rsidP="00B4126B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140416F0" w14:textId="77777777" w:rsidR="007338DD" w:rsidRPr="0059335D" w:rsidRDefault="007338DD" w:rsidP="00B4126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</w:tcPr>
          <w:p w14:paraId="7BF0C3B6" w14:textId="2DCCF5E8" w:rsidR="007338DD" w:rsidRPr="0059335D" w:rsidRDefault="007338DD" w:rsidP="00B4126B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7338DD" w:rsidRPr="00421AB5" w14:paraId="7FD435E6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7C6FCEF4" w14:textId="2C78B871" w:rsidR="007338DD" w:rsidRPr="0059335D" w:rsidRDefault="007338DD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68634FFD" w14:textId="39EB2B71" w:rsidR="007338DD" w:rsidRPr="0059335D" w:rsidRDefault="007338DD" w:rsidP="00B4126B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Ciężar  defibrylatora w kg. max.13kg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450085BC" w14:textId="77777777" w:rsidR="007338DD" w:rsidRPr="0059335D" w:rsidRDefault="007338DD" w:rsidP="00B4126B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40175B8F" w14:textId="77777777" w:rsidR="007338DD" w:rsidRPr="0059335D" w:rsidRDefault="007338DD" w:rsidP="00B4126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</w:tcPr>
          <w:p w14:paraId="5B2043C1" w14:textId="2B029FCC" w:rsidR="007338DD" w:rsidRPr="0059335D" w:rsidRDefault="007338DD" w:rsidP="00B4126B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7338DD" w:rsidRPr="00421AB5" w14:paraId="1A72E6E1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0B24C340" w14:textId="2E489E6B" w:rsidR="007338DD" w:rsidRPr="0059335D" w:rsidRDefault="007338DD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1C632A1F" w14:textId="31CF838D" w:rsidR="007338DD" w:rsidRPr="0059335D" w:rsidRDefault="007338DD" w:rsidP="00B4126B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Monitorowanie funkcji życiowych: EKG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23539FC2" w14:textId="77777777" w:rsidR="007338DD" w:rsidRPr="0059335D" w:rsidRDefault="007338DD" w:rsidP="00B4126B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5A24ADAA" w14:textId="77777777" w:rsidR="007338DD" w:rsidRPr="0059335D" w:rsidRDefault="007338DD" w:rsidP="00B4126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vAlign w:val="center"/>
          </w:tcPr>
          <w:p w14:paraId="4C274AF1" w14:textId="1EB918C6" w:rsidR="007338DD" w:rsidRPr="0059335D" w:rsidRDefault="007338DD" w:rsidP="00B4126B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7338DD" w:rsidRPr="00421AB5" w14:paraId="3D369ED0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45100BB9" w14:textId="32F240C5" w:rsidR="007338DD" w:rsidRPr="0059335D" w:rsidRDefault="007338DD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139E84B6" w14:textId="77777777" w:rsidR="007338DD" w:rsidRPr="0059335D" w:rsidRDefault="007338DD" w:rsidP="00B4126B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sz w:val="22"/>
                <w:szCs w:val="22"/>
              </w:rPr>
              <w:t xml:space="preserve">Odczyt 3 i 12 </w:t>
            </w:r>
            <w:proofErr w:type="spellStart"/>
            <w:r w:rsidRPr="0059335D">
              <w:rPr>
                <w:rFonts w:asciiTheme="minorHAnsi" w:hAnsiTheme="minorHAnsi" w:cstheme="minorHAnsi"/>
                <w:sz w:val="22"/>
                <w:szCs w:val="22"/>
              </w:rPr>
              <w:t>odprowadzeń</w:t>
            </w:r>
            <w:proofErr w:type="spellEnd"/>
            <w:r w:rsidRPr="0059335D">
              <w:rPr>
                <w:rFonts w:asciiTheme="minorHAnsi" w:hAnsiTheme="minorHAnsi" w:cstheme="minorHAnsi"/>
                <w:sz w:val="22"/>
                <w:szCs w:val="22"/>
              </w:rPr>
              <w:t xml:space="preserve"> EKG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4355FF0D" w14:textId="77777777" w:rsidR="007338DD" w:rsidRPr="0059335D" w:rsidRDefault="007338DD" w:rsidP="00B4126B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552673C2" w14:textId="77777777" w:rsidR="007338DD" w:rsidRPr="0059335D" w:rsidRDefault="007338DD" w:rsidP="00B4126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vAlign w:val="center"/>
          </w:tcPr>
          <w:p w14:paraId="3F33B1BE" w14:textId="3DF8183B" w:rsidR="007338DD" w:rsidRPr="0059335D" w:rsidRDefault="007338DD" w:rsidP="00B4126B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7338DD" w:rsidRPr="00421AB5" w14:paraId="7A0702DD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737774C4" w14:textId="12AB8D80" w:rsidR="007338DD" w:rsidRPr="0059335D" w:rsidRDefault="007338DD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48C76FED" w14:textId="77777777" w:rsidR="007338DD" w:rsidRPr="0059335D" w:rsidRDefault="007338DD" w:rsidP="00B4126B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sz w:val="22"/>
                <w:szCs w:val="22"/>
              </w:rPr>
              <w:t>Automatyczna interpretacja i diagnoza 12-odprowadzeniowego badania EKG uwzględniająca wiek i płeć pacjenta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261DA028" w14:textId="77777777" w:rsidR="007338DD" w:rsidRPr="0059335D" w:rsidRDefault="007338DD" w:rsidP="00B4126B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5995D5D4" w14:textId="22F3B0B0" w:rsidR="007338DD" w:rsidRPr="0059335D" w:rsidRDefault="00801787" w:rsidP="00B4126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bCs/>
                <w:sz w:val="22"/>
                <w:szCs w:val="22"/>
              </w:rPr>
              <w:t>TAK – 5 pkt</w:t>
            </w:r>
            <w:r w:rsidR="00C4035A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  <w:r w:rsidRPr="0059335D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NIE– 0 pkt</w:t>
            </w:r>
            <w:r w:rsidR="00C4035A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vAlign w:val="center"/>
          </w:tcPr>
          <w:p w14:paraId="643901CD" w14:textId="71C66107" w:rsidR="007338DD" w:rsidRPr="0059335D" w:rsidRDefault="007338DD" w:rsidP="00B4126B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7338DD" w:rsidRPr="00421AB5" w14:paraId="539C36AF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7A05DFFA" w14:textId="5A60295C" w:rsidR="007338DD" w:rsidRPr="0059335D" w:rsidRDefault="007338DD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4E6E7839" w14:textId="77777777" w:rsidR="007338DD" w:rsidRPr="0059335D" w:rsidRDefault="007338DD" w:rsidP="00B4126B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sz w:val="22"/>
                <w:szCs w:val="22"/>
              </w:rPr>
              <w:t>Wydruku trendów czasowych mierzonych parametrów oraz pomiarów uniesienia odcinka ST na każdym odprowadzeniu EKG</w:t>
            </w: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7F070D07" w14:textId="77777777" w:rsidR="007338DD" w:rsidRPr="0059335D" w:rsidRDefault="007338DD" w:rsidP="00B4126B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4C8BBC14" w14:textId="77777777" w:rsidR="007338DD" w:rsidRPr="0059335D" w:rsidRDefault="007338DD" w:rsidP="00B4126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</w:tcPr>
          <w:p w14:paraId="27BB32E5" w14:textId="62854253" w:rsidR="007338DD" w:rsidRPr="0059335D" w:rsidRDefault="007338DD" w:rsidP="00B4126B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7338DD" w:rsidRPr="00421AB5" w14:paraId="3081D779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2AEAB9F5" w14:textId="361FA1AA" w:rsidR="007338DD" w:rsidRPr="0059335D" w:rsidRDefault="007338DD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09ECB271" w14:textId="77777777" w:rsidR="007338DD" w:rsidRPr="0059335D" w:rsidRDefault="007338DD" w:rsidP="00B4126B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sz w:val="22"/>
                <w:szCs w:val="22"/>
              </w:rPr>
              <w:t>Zakres wzmocnienia sygnału EKG min. od 0,5 do 4cm/</w:t>
            </w:r>
            <w:proofErr w:type="spellStart"/>
            <w:r w:rsidRPr="0059335D">
              <w:rPr>
                <w:rFonts w:asciiTheme="minorHAnsi" w:hAnsiTheme="minorHAnsi" w:cstheme="minorHAnsi"/>
                <w:sz w:val="22"/>
                <w:szCs w:val="22"/>
              </w:rPr>
              <w:t>Mv</w:t>
            </w:r>
            <w:proofErr w:type="spellEnd"/>
            <w:r w:rsidRPr="0059335D">
              <w:rPr>
                <w:rFonts w:asciiTheme="minorHAnsi" w:hAnsiTheme="minorHAnsi" w:cstheme="minorHAnsi"/>
                <w:sz w:val="22"/>
                <w:szCs w:val="22"/>
              </w:rPr>
              <w:t>, minimum 7 poziomów wzmocnienia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588642A3" w14:textId="77777777" w:rsidR="007338DD" w:rsidRPr="0059335D" w:rsidRDefault="007338DD" w:rsidP="00B4126B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bCs/>
                <w:sz w:val="22"/>
                <w:szCs w:val="22"/>
              </w:rPr>
              <w:t>TAK/NIE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31B739C9" w14:textId="0F060395" w:rsidR="007338DD" w:rsidRPr="0059335D" w:rsidRDefault="007338DD" w:rsidP="00B4126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TAK – </w:t>
            </w:r>
            <w:r w:rsidR="00801787" w:rsidRPr="0059335D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  <w:r w:rsidRPr="0059335D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pkt</w:t>
            </w:r>
            <w:r w:rsidR="00C4035A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  <w:r w:rsidRPr="0059335D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NIE– 0 pkt</w:t>
            </w:r>
            <w:r w:rsidR="00C4035A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</w:tcPr>
          <w:p w14:paraId="5D30B44D" w14:textId="2D4E62DD" w:rsidR="007338DD" w:rsidRPr="0059335D" w:rsidRDefault="007338DD" w:rsidP="00B4126B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7338DD" w:rsidRPr="00421AB5" w14:paraId="740A10D4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00340D36" w14:textId="7689B82B" w:rsidR="007338DD" w:rsidRPr="0059335D" w:rsidRDefault="007338DD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40D1DCD9" w14:textId="77777777" w:rsidR="007338DD" w:rsidRPr="0059335D" w:rsidRDefault="007338DD" w:rsidP="00B4126B">
            <w:pPr>
              <w:pStyle w:val="Nagwek1"/>
              <w:numPr>
                <w:ilvl w:val="12"/>
                <w:numId w:val="0"/>
              </w:num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Monitorowanie funkcji życiowych: </w:t>
            </w:r>
          </w:p>
          <w:p w14:paraId="4E8E1D0B" w14:textId="3B79F338" w:rsidR="007338DD" w:rsidRPr="0059335D" w:rsidRDefault="007338DD" w:rsidP="007338DD">
            <w:pPr>
              <w:pStyle w:val="Nagwek1"/>
              <w:numPr>
                <w:ilvl w:val="12"/>
                <w:numId w:val="0"/>
              </w:num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SpO2 </w:t>
            </w:r>
            <w:r w:rsidRPr="0059335D"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  <w:t xml:space="preserve">- </w:t>
            </w:r>
            <w:r w:rsidRPr="0059335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Pomiar saturacji krwi tętniczej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3CFD0204" w14:textId="77777777" w:rsidR="007338DD" w:rsidRPr="0059335D" w:rsidRDefault="007338DD" w:rsidP="00B4126B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5143372F" w14:textId="77777777" w:rsidR="007338DD" w:rsidRPr="0059335D" w:rsidRDefault="007338DD" w:rsidP="00B4126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vAlign w:val="center"/>
          </w:tcPr>
          <w:p w14:paraId="5A471554" w14:textId="333383AA" w:rsidR="007338DD" w:rsidRPr="0059335D" w:rsidRDefault="007338DD" w:rsidP="00B4126B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7338DD" w:rsidRPr="00421AB5" w14:paraId="63DDA134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413482A3" w14:textId="1C6B396B" w:rsidR="007338DD" w:rsidRPr="0059335D" w:rsidRDefault="007338DD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1684772B" w14:textId="77777777" w:rsidR="007338DD" w:rsidRPr="0059335D" w:rsidRDefault="007338DD" w:rsidP="00B4126B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Technologia </w:t>
            </w:r>
            <w:proofErr w:type="spellStart"/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Masimo</w:t>
            </w:r>
            <w:proofErr w:type="spellEnd"/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72DC58D3" w14:textId="2004379E" w:rsidR="007338DD" w:rsidRPr="0059335D" w:rsidRDefault="007338DD" w:rsidP="00B4126B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bCs/>
                <w:sz w:val="22"/>
                <w:szCs w:val="22"/>
              </w:rPr>
              <w:t>T</w:t>
            </w:r>
            <w:r w:rsidR="000A0B7A">
              <w:rPr>
                <w:rFonts w:asciiTheme="minorHAnsi" w:hAnsiTheme="minorHAnsi" w:cstheme="minorHAnsi"/>
                <w:bCs/>
                <w:sz w:val="22"/>
                <w:szCs w:val="22"/>
              </w:rPr>
              <w:t>ak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1EC75630" w14:textId="035BC9FF" w:rsidR="007338DD" w:rsidRPr="0059335D" w:rsidRDefault="007338DD" w:rsidP="00B4126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vAlign w:val="center"/>
          </w:tcPr>
          <w:p w14:paraId="6042204A" w14:textId="5A4EE041" w:rsidR="007338DD" w:rsidRPr="0059335D" w:rsidRDefault="007338DD" w:rsidP="00B4126B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7338DD" w:rsidRPr="00421AB5" w14:paraId="69BEBEAA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487E3E6D" w14:textId="588671A5" w:rsidR="007338DD" w:rsidRPr="0059335D" w:rsidRDefault="007338DD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2E2DC313" w14:textId="77777777" w:rsidR="007338DD" w:rsidRPr="0059335D" w:rsidRDefault="007338DD" w:rsidP="00B4126B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Zakres pomiaru min. 50 -100%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2CA183D3" w14:textId="77777777" w:rsidR="007338DD" w:rsidRPr="0059335D" w:rsidRDefault="007338DD" w:rsidP="00B4126B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4B4AF9E9" w14:textId="77777777" w:rsidR="007338DD" w:rsidRPr="0059335D" w:rsidRDefault="007338DD" w:rsidP="00B4126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</w:tcPr>
          <w:p w14:paraId="53FE9C4B" w14:textId="1EFE131A" w:rsidR="007338DD" w:rsidRPr="0059335D" w:rsidRDefault="007338DD" w:rsidP="00B4126B">
            <w:pPr>
              <w:autoSpaceDE w:val="0"/>
              <w:autoSpaceDN w:val="0"/>
              <w:adjustRightInd w:val="0"/>
              <w:jc w:val="center"/>
              <w:rPr>
                <w:rFonts w:asciiTheme="minorHAnsi" w:eastAsia="HelveticaNeueLTPro-Roman" w:hAnsiTheme="minorHAnsi" w:cstheme="minorHAnsi"/>
                <w:b/>
                <w:sz w:val="22"/>
                <w:szCs w:val="22"/>
              </w:rPr>
            </w:pPr>
          </w:p>
        </w:tc>
      </w:tr>
      <w:tr w:rsidR="007338DD" w:rsidRPr="00421AB5" w14:paraId="292D1DC0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55A55C4B" w14:textId="38C2B47D" w:rsidR="007338DD" w:rsidRPr="0059335D" w:rsidRDefault="007338DD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43D28F99" w14:textId="77777777" w:rsidR="007338DD" w:rsidRPr="0059335D" w:rsidRDefault="007338DD" w:rsidP="00B4126B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Czujnik wielorazowego użytku typu klips na palec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7FDBBF10" w14:textId="77777777" w:rsidR="007338DD" w:rsidRPr="0059335D" w:rsidRDefault="007338DD" w:rsidP="00B4126B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Tak</w:t>
            </w:r>
          </w:p>
          <w:p w14:paraId="2C3DCAE4" w14:textId="77777777" w:rsidR="007338DD" w:rsidRPr="0059335D" w:rsidRDefault="007338DD" w:rsidP="00B4126B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599D4CE4" w14:textId="77777777" w:rsidR="007338DD" w:rsidRPr="0059335D" w:rsidRDefault="007338DD" w:rsidP="00B4126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</w:tcPr>
          <w:p w14:paraId="029BAC49" w14:textId="142F9F18" w:rsidR="007338DD" w:rsidRPr="0059335D" w:rsidRDefault="007338DD" w:rsidP="00B4126B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7338DD" w:rsidRPr="00421AB5" w14:paraId="26118D48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42DB0F31" w14:textId="2092E851" w:rsidR="007338DD" w:rsidRPr="0059335D" w:rsidRDefault="007338DD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053B4A17" w14:textId="680A8228" w:rsidR="007338DD" w:rsidRPr="0059335D" w:rsidRDefault="007338DD" w:rsidP="00B4126B">
            <w:pPr>
              <w:pStyle w:val="Nagwek1"/>
              <w:numPr>
                <w:ilvl w:val="12"/>
                <w:numId w:val="0"/>
              </w:num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b/>
                <w:sz w:val="22"/>
                <w:szCs w:val="22"/>
              </w:rPr>
              <w:t>Monitorowanie funkcji życiowych</w:t>
            </w:r>
            <w:r w:rsidR="00263BCA"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  <w:t>:</w:t>
            </w:r>
            <w:r w:rsidRPr="0059335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58BC25CB" w14:textId="7F93D134" w:rsidR="007338DD" w:rsidRPr="0059335D" w:rsidRDefault="007338DD" w:rsidP="007338DD">
            <w:pPr>
              <w:pStyle w:val="Nagwek1"/>
              <w:numPr>
                <w:ilvl w:val="12"/>
                <w:numId w:val="0"/>
              </w:num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NIBP </w:t>
            </w:r>
            <w:r w:rsidRPr="0059335D"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  <w:t xml:space="preserve">- </w:t>
            </w:r>
            <w:r w:rsidRPr="0059335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Pomiar ciśnienia metodą nieinwazyjną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4502C63F" w14:textId="77777777" w:rsidR="007338DD" w:rsidRPr="0059335D" w:rsidRDefault="007338DD" w:rsidP="00B4126B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167C2F23" w14:textId="77777777" w:rsidR="007338DD" w:rsidRPr="0059335D" w:rsidRDefault="007338DD" w:rsidP="00B4126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</w:tcPr>
          <w:p w14:paraId="04CF76E9" w14:textId="01F71C9C" w:rsidR="007338DD" w:rsidRPr="0059335D" w:rsidRDefault="007338DD" w:rsidP="00B4126B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7338DD" w:rsidRPr="00421AB5" w14:paraId="50558467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0A65C552" w14:textId="3EE73B26" w:rsidR="007338DD" w:rsidRPr="0059335D" w:rsidRDefault="007338DD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7D4F9D2C" w14:textId="77777777" w:rsidR="007338DD" w:rsidRPr="0059335D" w:rsidRDefault="007338DD" w:rsidP="00B4126B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Zakres pomiaru min. 40 – 210 mm Hg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724D9EA3" w14:textId="77777777" w:rsidR="007338DD" w:rsidRPr="0059335D" w:rsidRDefault="007338DD" w:rsidP="00B4126B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26CBC495" w14:textId="77777777" w:rsidR="007338DD" w:rsidRPr="0059335D" w:rsidRDefault="007338DD" w:rsidP="00B4126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</w:tcPr>
          <w:p w14:paraId="72415B39" w14:textId="00114BB1" w:rsidR="007338DD" w:rsidRPr="0059335D" w:rsidRDefault="007338DD" w:rsidP="00B4126B">
            <w:pPr>
              <w:autoSpaceDE w:val="0"/>
              <w:autoSpaceDN w:val="0"/>
              <w:adjustRightInd w:val="0"/>
              <w:jc w:val="center"/>
              <w:rPr>
                <w:rFonts w:asciiTheme="minorHAnsi" w:eastAsia="HelveticaNeueLTPro-Roman" w:hAnsiTheme="minorHAnsi" w:cstheme="minorHAnsi"/>
                <w:b/>
                <w:sz w:val="22"/>
                <w:szCs w:val="22"/>
              </w:rPr>
            </w:pPr>
          </w:p>
        </w:tc>
      </w:tr>
      <w:tr w:rsidR="007338DD" w:rsidRPr="00421AB5" w14:paraId="3D9E9414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7BC5566E" w14:textId="47D504D5" w:rsidR="007338DD" w:rsidRPr="0059335D" w:rsidRDefault="007338DD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5C91B332" w14:textId="77777777" w:rsidR="007338DD" w:rsidRPr="0059335D" w:rsidRDefault="007338DD" w:rsidP="00B4126B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Tryb ręczny i automatyczny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5C945B1B" w14:textId="77777777" w:rsidR="007338DD" w:rsidRPr="0059335D" w:rsidRDefault="007338DD" w:rsidP="00B4126B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427801C3" w14:textId="77777777" w:rsidR="007338DD" w:rsidRPr="0059335D" w:rsidRDefault="007338DD" w:rsidP="00B4126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</w:tcPr>
          <w:p w14:paraId="10E85F59" w14:textId="32916F90" w:rsidR="007338DD" w:rsidRPr="0059335D" w:rsidRDefault="007338DD" w:rsidP="00B4126B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7338DD" w:rsidRPr="00421AB5" w14:paraId="411EC771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07A38655" w14:textId="52274C06" w:rsidR="007338DD" w:rsidRPr="0059335D" w:rsidRDefault="007338DD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27650DCC" w14:textId="77777777" w:rsidR="007338DD" w:rsidRPr="0059335D" w:rsidRDefault="007338DD" w:rsidP="00B4126B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Metoda pomiaru : oscylometryczna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6ACF174F" w14:textId="77777777" w:rsidR="007338DD" w:rsidRPr="0059335D" w:rsidRDefault="007338DD" w:rsidP="00B4126B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25BE277D" w14:textId="77777777" w:rsidR="007338DD" w:rsidRPr="0059335D" w:rsidRDefault="007338DD" w:rsidP="00B4126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</w:tcPr>
          <w:p w14:paraId="0AFDAE92" w14:textId="1071C2DF" w:rsidR="007338DD" w:rsidRPr="0059335D" w:rsidRDefault="007338DD" w:rsidP="00B4126B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7338DD" w:rsidRPr="00421AB5" w14:paraId="1272D464" w14:textId="77777777" w:rsidTr="0059335D">
        <w:trPr>
          <w:trHeight w:val="340"/>
        </w:trPr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54D620ED" w14:textId="489C6A8E" w:rsidR="007338DD" w:rsidRPr="0059335D" w:rsidRDefault="007338DD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4ECD7594" w14:textId="77777777" w:rsidR="00263BCA" w:rsidRPr="0059335D" w:rsidRDefault="00263BCA" w:rsidP="00263BCA">
            <w:pPr>
              <w:pStyle w:val="Nagwek1"/>
              <w:numPr>
                <w:ilvl w:val="12"/>
                <w:numId w:val="0"/>
              </w:num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b/>
                <w:sz w:val="22"/>
                <w:szCs w:val="22"/>
              </w:rPr>
              <w:t>Monitorowanie funkcji życiowych</w:t>
            </w:r>
            <w:r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  <w:t>:</w:t>
            </w:r>
            <w:r w:rsidRPr="0059335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35BA0D00" w14:textId="1A331AA1" w:rsidR="00801787" w:rsidRPr="0059335D" w:rsidRDefault="007338DD" w:rsidP="0059335D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IBP</w:t>
            </w:r>
            <w:r w:rsidR="0059335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335EE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–</w:t>
            </w:r>
            <w:r w:rsidR="0059335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335EE8">
              <w:rPr>
                <w:rFonts w:asciiTheme="minorHAnsi" w:eastAsia="HelveticaNeueLTPro-Roman" w:hAnsiTheme="minorHAnsi" w:cstheme="minorHAnsi"/>
                <w:b/>
                <w:bCs/>
                <w:sz w:val="22"/>
                <w:szCs w:val="22"/>
                <w:lang w:eastAsia="en-US"/>
              </w:rPr>
              <w:t>Inwazyjny pomiar ciśnieni</w:t>
            </w:r>
            <w:r w:rsidR="00B12C21">
              <w:rPr>
                <w:rFonts w:asciiTheme="minorHAnsi" w:eastAsia="HelveticaNeueLTPro-Roman" w:hAnsiTheme="minorHAnsi" w:cstheme="minorHAnsi"/>
                <w:b/>
                <w:bCs/>
                <w:sz w:val="22"/>
                <w:szCs w:val="22"/>
                <w:lang w:eastAsia="en-US"/>
              </w:rPr>
              <w:t>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3D9177DE" w14:textId="77777777" w:rsidR="007338DD" w:rsidRPr="0059335D" w:rsidRDefault="007338DD" w:rsidP="00B4126B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  <w:p w14:paraId="10B04256" w14:textId="77777777" w:rsidR="007338DD" w:rsidRPr="0059335D" w:rsidRDefault="007338DD" w:rsidP="00B4126B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54EDAA0B" w14:textId="77777777" w:rsidR="007338DD" w:rsidRPr="0059335D" w:rsidRDefault="007338DD" w:rsidP="00B4126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vAlign w:val="center"/>
          </w:tcPr>
          <w:p w14:paraId="3CA148CE" w14:textId="774DAC87" w:rsidR="007338DD" w:rsidRPr="0059335D" w:rsidRDefault="007338DD" w:rsidP="00B4126B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59335D" w:rsidRPr="00421AB5" w14:paraId="705F48B2" w14:textId="77777777" w:rsidTr="0059335D">
        <w:trPr>
          <w:trHeight w:val="603"/>
        </w:trPr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16D6699C" w14:textId="77777777" w:rsidR="0059335D" w:rsidRPr="0059335D" w:rsidRDefault="0059335D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3A9E364D" w14:textId="795B02D8" w:rsidR="0059335D" w:rsidRPr="00B12C21" w:rsidRDefault="0059335D" w:rsidP="0059335D">
            <w:pPr>
              <w:autoSpaceDE w:val="0"/>
              <w:autoSpaceDN w:val="0"/>
              <w:adjustRightInd w:val="0"/>
              <w:rPr>
                <w:rFonts w:asciiTheme="minorHAnsi" w:eastAsia="MinionPro-Regular" w:hAnsiTheme="minorHAnsi" w:cstheme="minorHAnsi"/>
                <w:sz w:val="22"/>
                <w:szCs w:val="22"/>
                <w:lang w:eastAsia="en-US"/>
              </w:rPr>
            </w:pPr>
            <w:r w:rsidRPr="0059335D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Zakres ciśnienia</w:t>
            </w:r>
            <w:r w:rsidRPr="0059335D"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  <w:t xml:space="preserve"> </w:t>
            </w:r>
            <w:r w:rsidRPr="0059335D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min.</w:t>
            </w:r>
            <w:r w:rsidRPr="0059335D">
              <w:rPr>
                <w:rFonts w:asciiTheme="minorHAnsi" w:eastAsia="MinionPro-Regular" w:hAnsiTheme="minorHAnsi" w:cstheme="minorHAnsi"/>
                <w:sz w:val="22"/>
                <w:szCs w:val="22"/>
                <w:lang w:eastAsia="en-US"/>
              </w:rPr>
              <w:t>-</w:t>
            </w:r>
            <w:r>
              <w:rPr>
                <w:rFonts w:asciiTheme="minorHAnsi" w:eastAsia="MinionPro-Regular" w:hAnsiTheme="minorHAnsi" w:cstheme="minorHAnsi"/>
                <w:sz w:val="22"/>
                <w:szCs w:val="22"/>
                <w:lang w:eastAsia="en-US"/>
              </w:rPr>
              <w:t>2</w:t>
            </w:r>
            <w:r w:rsidRPr="0059335D">
              <w:rPr>
                <w:rFonts w:asciiTheme="minorHAnsi" w:eastAsia="MinionPro-Regular" w:hAnsiTheme="minorHAnsi" w:cstheme="minorHAnsi"/>
                <w:sz w:val="22"/>
                <w:szCs w:val="22"/>
                <w:lang w:eastAsia="en-US"/>
              </w:rPr>
              <w:t xml:space="preserve">0 do </w:t>
            </w:r>
            <w:r>
              <w:rPr>
                <w:rFonts w:asciiTheme="minorHAnsi" w:eastAsia="MinionPro-Regular" w:hAnsiTheme="minorHAnsi" w:cstheme="minorHAnsi"/>
                <w:sz w:val="22"/>
                <w:szCs w:val="22"/>
                <w:lang w:eastAsia="en-US"/>
              </w:rPr>
              <w:t>250</w:t>
            </w:r>
            <w:r w:rsidRPr="0059335D">
              <w:rPr>
                <w:rFonts w:asciiTheme="minorHAnsi" w:eastAsia="MinionPro-Regular" w:hAnsiTheme="minorHAnsi" w:cstheme="minorHAnsi"/>
                <w:sz w:val="22"/>
                <w:szCs w:val="22"/>
                <w:lang w:eastAsia="en-US"/>
              </w:rPr>
              <w:t xml:space="preserve"> mmHg w </w:t>
            </w:r>
            <w:proofErr w:type="spellStart"/>
            <w:r w:rsidR="00822BFA">
              <w:rPr>
                <w:rFonts w:asciiTheme="minorHAnsi" w:eastAsia="MinionPro-Regular" w:hAnsiTheme="minorHAnsi" w:cstheme="minorHAnsi"/>
                <w:sz w:val="22"/>
                <w:szCs w:val="22"/>
                <w:lang w:eastAsia="en-US"/>
              </w:rPr>
              <w:t>min.</w:t>
            </w:r>
            <w:r w:rsidRPr="0059335D">
              <w:rPr>
                <w:rFonts w:asciiTheme="minorHAnsi" w:eastAsia="MinionPro-Regular" w:hAnsiTheme="minorHAnsi" w:cstheme="minorHAnsi"/>
                <w:sz w:val="22"/>
                <w:szCs w:val="22"/>
                <w:lang w:eastAsia="en-US"/>
              </w:rPr>
              <w:t>sześciu</w:t>
            </w:r>
            <w:proofErr w:type="spellEnd"/>
            <w:r w:rsidRPr="0059335D">
              <w:rPr>
                <w:rFonts w:asciiTheme="minorHAnsi" w:eastAsia="MinionPro-Regular" w:hAnsiTheme="minorHAnsi" w:cstheme="minorHAnsi"/>
                <w:sz w:val="22"/>
                <w:szCs w:val="22"/>
                <w:lang w:eastAsia="en-US"/>
              </w:rPr>
              <w:t xml:space="preserve"> przedziałach do wyboru przez użytkownika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6295FD64" w14:textId="62A3F0B8" w:rsidR="0059335D" w:rsidRPr="0059335D" w:rsidRDefault="0059335D" w:rsidP="00B4126B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2F26C1DE" w14:textId="77777777" w:rsidR="0059335D" w:rsidRPr="0059335D" w:rsidRDefault="0059335D" w:rsidP="00B4126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vAlign w:val="center"/>
          </w:tcPr>
          <w:p w14:paraId="7CE821A2" w14:textId="77777777" w:rsidR="0059335D" w:rsidRPr="0059335D" w:rsidRDefault="0059335D" w:rsidP="00B4126B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59335D" w:rsidRPr="00421AB5" w14:paraId="2EBC0B7C" w14:textId="77777777" w:rsidTr="00822BFA">
        <w:trPr>
          <w:trHeight w:val="483"/>
        </w:trPr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0322B193" w14:textId="77777777" w:rsidR="0059335D" w:rsidRPr="0059335D" w:rsidRDefault="0059335D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6502FE0F" w14:textId="222D48B4" w:rsidR="0059335D" w:rsidRPr="0059335D" w:rsidRDefault="0059335D" w:rsidP="0059335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59335D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Wyświetlacz ciśnienia inwazyjnego:</w:t>
            </w:r>
            <w:r w:rsidRPr="0059335D"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  <w:t xml:space="preserve"> </w:t>
            </w:r>
            <w:r w:rsidRPr="0059335D">
              <w:rPr>
                <w:rFonts w:asciiTheme="minorHAnsi" w:eastAsia="MinionPro-Regular" w:hAnsiTheme="minorHAnsi" w:cstheme="minorHAnsi"/>
                <w:sz w:val="22"/>
                <w:szCs w:val="22"/>
                <w:lang w:eastAsia="en-US"/>
              </w:rPr>
              <w:t>krzywa IP oraz wartości liczbowe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3ED9855B" w14:textId="205B428B" w:rsidR="0059335D" w:rsidRPr="0059335D" w:rsidRDefault="0059335D" w:rsidP="00B4126B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39DDC0DC" w14:textId="77777777" w:rsidR="0059335D" w:rsidRPr="0059335D" w:rsidRDefault="0059335D" w:rsidP="00B4126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vAlign w:val="center"/>
          </w:tcPr>
          <w:p w14:paraId="0B3C98BC" w14:textId="77777777" w:rsidR="0059335D" w:rsidRPr="0059335D" w:rsidRDefault="0059335D" w:rsidP="00B4126B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59335D" w:rsidRPr="00421AB5" w14:paraId="078CA491" w14:textId="77777777" w:rsidTr="0059335D">
        <w:trPr>
          <w:trHeight w:val="540"/>
        </w:trPr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0A0E8587" w14:textId="77777777" w:rsidR="0059335D" w:rsidRPr="0059335D" w:rsidRDefault="0059335D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78968489" w14:textId="77777777" w:rsidR="0059335D" w:rsidRPr="0059335D" w:rsidRDefault="0059335D" w:rsidP="0059335D">
            <w:pPr>
              <w:autoSpaceDE w:val="0"/>
              <w:autoSpaceDN w:val="0"/>
              <w:adjustRightInd w:val="0"/>
              <w:rPr>
                <w:rFonts w:asciiTheme="minorHAnsi" w:eastAsia="MinionPro-Regular" w:hAnsiTheme="minorHAnsi" w:cstheme="minorHAnsi"/>
                <w:sz w:val="22"/>
                <w:szCs w:val="22"/>
                <w:lang w:eastAsia="en-US"/>
              </w:rPr>
            </w:pPr>
            <w:r w:rsidRPr="0059335D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Oznaczenia:</w:t>
            </w:r>
            <w:r w:rsidRPr="0059335D"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  <w:t xml:space="preserve"> </w:t>
            </w:r>
            <w:r w:rsidRPr="0059335D">
              <w:rPr>
                <w:rFonts w:asciiTheme="minorHAnsi" w:eastAsia="MinionPro-Regular" w:hAnsiTheme="minorHAnsi" w:cstheme="minorHAnsi"/>
                <w:sz w:val="22"/>
                <w:szCs w:val="22"/>
                <w:lang w:eastAsia="en-US"/>
              </w:rPr>
              <w:t>P1 lub P2, ART, PA, CVP, ICP, LAP</w:t>
            </w:r>
          </w:p>
          <w:p w14:paraId="6A253434" w14:textId="4DC40C6F" w:rsidR="0059335D" w:rsidRPr="0059335D" w:rsidRDefault="0059335D" w:rsidP="0059335D">
            <w:pPr>
              <w:autoSpaceDE w:val="0"/>
              <w:autoSpaceDN w:val="0"/>
              <w:adjustRightInd w:val="0"/>
              <w:rPr>
                <w:rFonts w:asciiTheme="minorHAnsi" w:eastAsia="MinionPro-Regular" w:hAnsiTheme="minorHAnsi" w:cstheme="minorHAnsi"/>
                <w:sz w:val="22"/>
                <w:szCs w:val="22"/>
                <w:lang w:eastAsia="en-US"/>
              </w:rPr>
            </w:pPr>
            <w:r w:rsidRPr="0059335D">
              <w:rPr>
                <w:rFonts w:asciiTheme="minorHAnsi" w:eastAsia="MinionPro-Regular" w:hAnsiTheme="minorHAnsi" w:cstheme="minorHAnsi"/>
                <w:sz w:val="22"/>
                <w:szCs w:val="22"/>
                <w:lang w:eastAsia="en-US"/>
              </w:rPr>
              <w:t>(do wyboru przez użytkownika)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30509685" w14:textId="4E03534B" w:rsidR="0059335D" w:rsidRPr="0059335D" w:rsidRDefault="0059335D" w:rsidP="00B4126B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1EAB27D0" w14:textId="77777777" w:rsidR="0059335D" w:rsidRPr="0059335D" w:rsidRDefault="0059335D" w:rsidP="00B4126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vAlign w:val="center"/>
          </w:tcPr>
          <w:p w14:paraId="27231295" w14:textId="77777777" w:rsidR="0059335D" w:rsidRPr="0059335D" w:rsidRDefault="0059335D" w:rsidP="00B4126B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59335D" w:rsidRPr="00421AB5" w14:paraId="42A41B61" w14:textId="77777777" w:rsidTr="0059335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7709DE88" w14:textId="77777777" w:rsidR="0059335D" w:rsidRPr="0059335D" w:rsidRDefault="0059335D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50AB0942" w14:textId="02244E3F" w:rsidR="0059335D" w:rsidRPr="0059335D" w:rsidRDefault="0059335D" w:rsidP="00B4126B">
            <w:pPr>
              <w:numPr>
                <w:ilvl w:val="12"/>
                <w:numId w:val="0"/>
              </w:numPr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59335D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Kabel IBP do przetworników, min.1szt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4C8EFA93" w14:textId="2A510942" w:rsidR="0059335D" w:rsidRPr="0059335D" w:rsidRDefault="0059335D" w:rsidP="00B4126B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242FABD3" w14:textId="77777777" w:rsidR="0059335D" w:rsidRPr="0059335D" w:rsidRDefault="0059335D" w:rsidP="00B4126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vAlign w:val="center"/>
          </w:tcPr>
          <w:p w14:paraId="53DF8FFF" w14:textId="77777777" w:rsidR="0059335D" w:rsidRPr="0059335D" w:rsidRDefault="0059335D" w:rsidP="00B4126B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59335D" w:rsidRPr="00421AB5" w14:paraId="68D313DE" w14:textId="77777777" w:rsidTr="0059335D">
        <w:trPr>
          <w:trHeight w:val="545"/>
        </w:trPr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3D10DFDF" w14:textId="77777777" w:rsidR="0059335D" w:rsidRPr="0059335D" w:rsidRDefault="0059335D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4B695377" w14:textId="5BE84F61" w:rsidR="0059335D" w:rsidRPr="0059335D" w:rsidRDefault="0059335D" w:rsidP="00801787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59335D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Przetwornik jednorazowego użytku IBP, jedno-kanałowy, min.</w:t>
            </w:r>
            <w:r w:rsidR="004F32AA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5 </w:t>
            </w:r>
            <w:proofErr w:type="spellStart"/>
            <w:r w:rsidRPr="0059335D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szt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22B3D3D3" w14:textId="1F01B9EF" w:rsidR="0059335D" w:rsidRPr="0059335D" w:rsidRDefault="0059335D" w:rsidP="00B4126B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67D20617" w14:textId="77777777" w:rsidR="0059335D" w:rsidRPr="0059335D" w:rsidRDefault="0059335D" w:rsidP="00B4126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vAlign w:val="center"/>
          </w:tcPr>
          <w:p w14:paraId="7F408249" w14:textId="77777777" w:rsidR="0059335D" w:rsidRPr="0059335D" w:rsidRDefault="0059335D" w:rsidP="00B4126B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59335D" w:rsidRPr="00421AB5" w14:paraId="1BF87789" w14:textId="77777777" w:rsidTr="0059335D">
        <w:trPr>
          <w:trHeight w:val="240"/>
        </w:trPr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45C8AA06" w14:textId="77777777" w:rsidR="0059335D" w:rsidRPr="0059335D" w:rsidRDefault="0059335D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3E2F7D4C" w14:textId="58AA0AE5" w:rsidR="0059335D" w:rsidRPr="0059335D" w:rsidRDefault="0059335D" w:rsidP="00801787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59335D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Imadło do umocowania płytki na stojaku, min.1szt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3EE6B3A3" w14:textId="4E1161E2" w:rsidR="0059335D" w:rsidRPr="0059335D" w:rsidRDefault="0059335D" w:rsidP="00B4126B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338644B0" w14:textId="77777777" w:rsidR="0059335D" w:rsidRPr="0059335D" w:rsidRDefault="0059335D" w:rsidP="00B4126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vAlign w:val="center"/>
          </w:tcPr>
          <w:p w14:paraId="4105F0EC" w14:textId="77777777" w:rsidR="0059335D" w:rsidRPr="0059335D" w:rsidRDefault="0059335D" w:rsidP="00B4126B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59335D" w:rsidRPr="00421AB5" w14:paraId="030EC2DE" w14:textId="77777777" w:rsidTr="0059335D">
        <w:trPr>
          <w:trHeight w:val="620"/>
        </w:trPr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4629977F" w14:textId="77777777" w:rsidR="0059335D" w:rsidRPr="0059335D" w:rsidRDefault="0059335D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44A5B782" w14:textId="66A3A12D" w:rsidR="0059335D" w:rsidRPr="0059335D" w:rsidRDefault="0059335D" w:rsidP="00801787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59335D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Płytka mocująca do 2 przetwornik w do pomiaru ciśnienia, min.1szt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247DBDEF" w14:textId="5EA4055F" w:rsidR="0059335D" w:rsidRPr="0059335D" w:rsidRDefault="0059335D" w:rsidP="00B4126B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06EC4D26" w14:textId="77777777" w:rsidR="0059335D" w:rsidRPr="0059335D" w:rsidRDefault="0059335D" w:rsidP="00B4126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vAlign w:val="center"/>
          </w:tcPr>
          <w:p w14:paraId="32585DAF" w14:textId="77777777" w:rsidR="0059335D" w:rsidRPr="0059335D" w:rsidRDefault="0059335D" w:rsidP="00B4126B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7338DD" w:rsidRPr="00421AB5" w14:paraId="28C0A8CF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46273735" w14:textId="1A9FBC97" w:rsidR="007338DD" w:rsidRPr="0059335D" w:rsidRDefault="007338DD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697DD261" w14:textId="77777777" w:rsidR="007338DD" w:rsidRPr="0059335D" w:rsidRDefault="007338DD" w:rsidP="00B4126B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Monitorowanie EtCO2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1AFCC32F" w14:textId="77777777" w:rsidR="007338DD" w:rsidRPr="0059335D" w:rsidRDefault="007338DD" w:rsidP="00B4126B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6DD8A3C9" w14:textId="77777777" w:rsidR="007338DD" w:rsidRPr="0059335D" w:rsidRDefault="007338DD" w:rsidP="00B4126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</w:tcPr>
          <w:p w14:paraId="2B103B53" w14:textId="3C2C35CF" w:rsidR="007338DD" w:rsidRPr="0059335D" w:rsidRDefault="007338DD" w:rsidP="00B4126B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7338DD" w:rsidRPr="00421AB5" w14:paraId="2223CE1F" w14:textId="77777777" w:rsidTr="00280EED">
        <w:trPr>
          <w:trHeight w:val="236"/>
        </w:trPr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0218D5E2" w14:textId="7D12B708" w:rsidR="007338DD" w:rsidRPr="0059335D" w:rsidRDefault="007338DD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0DD1F9EC" w14:textId="7AA680A7" w:rsidR="007338DD" w:rsidRPr="0059335D" w:rsidRDefault="007338DD" w:rsidP="00B4126B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sz w:val="22"/>
                <w:szCs w:val="22"/>
              </w:rPr>
              <w:t>Zakres pomiaru EtCO2 : min. od 0 do 99 mmHg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4B6D9CC4" w14:textId="77777777" w:rsidR="007338DD" w:rsidRPr="0059335D" w:rsidRDefault="007338DD" w:rsidP="00B4126B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4723E75D" w14:textId="77777777" w:rsidR="007338DD" w:rsidRPr="0059335D" w:rsidRDefault="007338DD" w:rsidP="00B4126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</w:tcPr>
          <w:p w14:paraId="77200319" w14:textId="07191C4C" w:rsidR="007338DD" w:rsidRPr="0059335D" w:rsidRDefault="007338DD" w:rsidP="00B4126B">
            <w:pPr>
              <w:autoSpaceDE w:val="0"/>
              <w:autoSpaceDN w:val="0"/>
              <w:adjustRightInd w:val="0"/>
              <w:jc w:val="center"/>
              <w:rPr>
                <w:rFonts w:asciiTheme="minorHAnsi" w:eastAsia="HelveticaNeueLTPro-Roman" w:hAnsiTheme="minorHAnsi" w:cstheme="minorHAnsi"/>
                <w:b/>
                <w:sz w:val="22"/>
                <w:szCs w:val="22"/>
              </w:rPr>
            </w:pPr>
          </w:p>
        </w:tc>
      </w:tr>
      <w:tr w:rsidR="007338DD" w:rsidRPr="00421AB5" w14:paraId="6895FCDB" w14:textId="77777777" w:rsidTr="0059335D">
        <w:trPr>
          <w:trHeight w:val="302"/>
        </w:trPr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20E03127" w14:textId="5204A75D" w:rsidR="007338DD" w:rsidRPr="0059335D" w:rsidRDefault="007338DD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53CA647B" w14:textId="2BE0FD82" w:rsidR="007338DD" w:rsidRPr="0059335D" w:rsidRDefault="007338DD" w:rsidP="007338DD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sz w:val="22"/>
                <w:szCs w:val="22"/>
              </w:rPr>
              <w:t>Akcesoria do pomiaru E</w:t>
            </w:r>
            <w:r w:rsidR="000115CB"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 w:rsidRPr="0059335D">
              <w:rPr>
                <w:rFonts w:asciiTheme="minorHAnsi" w:hAnsiTheme="minorHAnsi" w:cstheme="minorHAnsi"/>
                <w:sz w:val="22"/>
                <w:szCs w:val="22"/>
              </w:rPr>
              <w:t>CO2  - kapnografia -  PACJENCI ZAINTUBOWANI – zestaw min</w:t>
            </w:r>
            <w:r w:rsidR="000115CB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59335D">
              <w:rPr>
                <w:rFonts w:asciiTheme="minorHAnsi" w:hAnsiTheme="minorHAnsi" w:cstheme="minorHAnsi"/>
                <w:sz w:val="22"/>
                <w:szCs w:val="22"/>
              </w:rPr>
              <w:t>20 szt. kaniul pomiarowych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167DAF2F" w14:textId="1A84810E" w:rsidR="007338DD" w:rsidRPr="0059335D" w:rsidRDefault="007338DD" w:rsidP="007338DD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6EB65226" w14:textId="77777777" w:rsidR="007338DD" w:rsidRPr="0059335D" w:rsidRDefault="007338DD" w:rsidP="007338D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</w:tcPr>
          <w:p w14:paraId="637A5EDC" w14:textId="77777777" w:rsidR="007338DD" w:rsidRPr="0059335D" w:rsidRDefault="007338DD" w:rsidP="007338DD">
            <w:pPr>
              <w:autoSpaceDE w:val="0"/>
              <w:autoSpaceDN w:val="0"/>
              <w:adjustRightInd w:val="0"/>
              <w:jc w:val="center"/>
              <w:rPr>
                <w:rFonts w:asciiTheme="minorHAnsi" w:eastAsia="HelveticaNeueLTPro-Roman" w:hAnsiTheme="minorHAnsi" w:cstheme="minorHAnsi"/>
                <w:b/>
                <w:sz w:val="22"/>
                <w:szCs w:val="22"/>
              </w:rPr>
            </w:pPr>
          </w:p>
        </w:tc>
      </w:tr>
      <w:tr w:rsidR="007338DD" w:rsidRPr="00421AB5" w14:paraId="0D2F73B6" w14:textId="77777777" w:rsidTr="0059335D">
        <w:trPr>
          <w:trHeight w:val="700"/>
        </w:trPr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121D0E9A" w14:textId="17958590" w:rsidR="007338DD" w:rsidRPr="0059335D" w:rsidRDefault="007338DD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7FC5F625" w14:textId="6971D1B5" w:rsidR="007338DD" w:rsidRPr="0059335D" w:rsidRDefault="007338DD" w:rsidP="007338DD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sz w:val="22"/>
                <w:szCs w:val="22"/>
              </w:rPr>
              <w:t>Akcesoria do pomiaru E</w:t>
            </w:r>
            <w:r w:rsidR="000115CB"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 w:rsidRPr="0059335D">
              <w:rPr>
                <w:rFonts w:asciiTheme="minorHAnsi" w:hAnsiTheme="minorHAnsi" w:cstheme="minorHAnsi"/>
                <w:sz w:val="22"/>
                <w:szCs w:val="22"/>
              </w:rPr>
              <w:t>CO2  - kapnografia - PACJENCI NIEZAINTUBOWANI – zestaw min</w:t>
            </w:r>
            <w:r w:rsidR="000115CB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59335D">
              <w:rPr>
                <w:rFonts w:asciiTheme="minorHAnsi" w:hAnsiTheme="minorHAnsi" w:cstheme="minorHAnsi"/>
                <w:sz w:val="22"/>
                <w:szCs w:val="22"/>
              </w:rPr>
              <w:t>20 szt. kaniul pomiarowych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6880EABA" w14:textId="7A7BD9AF" w:rsidR="007338DD" w:rsidRPr="0059335D" w:rsidRDefault="007338DD" w:rsidP="007338DD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34B9DEC7" w14:textId="77777777" w:rsidR="007338DD" w:rsidRPr="0059335D" w:rsidRDefault="007338DD" w:rsidP="007338D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</w:tcPr>
          <w:p w14:paraId="59A43FC6" w14:textId="77777777" w:rsidR="007338DD" w:rsidRPr="0059335D" w:rsidRDefault="007338DD" w:rsidP="007338DD">
            <w:pPr>
              <w:autoSpaceDE w:val="0"/>
              <w:autoSpaceDN w:val="0"/>
              <w:adjustRightInd w:val="0"/>
              <w:jc w:val="center"/>
              <w:rPr>
                <w:rFonts w:asciiTheme="minorHAnsi" w:eastAsia="HelveticaNeueLTPro-Roman" w:hAnsiTheme="minorHAnsi" w:cstheme="minorHAnsi"/>
                <w:b/>
                <w:sz w:val="22"/>
                <w:szCs w:val="22"/>
              </w:rPr>
            </w:pPr>
          </w:p>
        </w:tc>
      </w:tr>
      <w:tr w:rsidR="007338DD" w:rsidRPr="00421AB5" w14:paraId="3A41C9CA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52A72E70" w14:textId="5E319291" w:rsidR="007338DD" w:rsidRPr="0059335D" w:rsidRDefault="007338DD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72AD5AD9" w14:textId="77777777" w:rsidR="007338DD" w:rsidRPr="0059335D" w:rsidRDefault="007338DD" w:rsidP="007338DD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sz w:val="22"/>
                <w:szCs w:val="22"/>
              </w:rPr>
              <w:t xml:space="preserve">Zakres pomiaru częstości oddechu : min. 1 -60 </w:t>
            </w:r>
            <w:proofErr w:type="spellStart"/>
            <w:r w:rsidRPr="0059335D">
              <w:rPr>
                <w:rFonts w:asciiTheme="minorHAnsi" w:hAnsiTheme="minorHAnsi" w:cstheme="minorHAnsi"/>
                <w:sz w:val="22"/>
                <w:szCs w:val="22"/>
              </w:rPr>
              <w:t>odd</w:t>
            </w:r>
            <w:proofErr w:type="spellEnd"/>
            <w:r w:rsidRPr="0059335D">
              <w:rPr>
                <w:rFonts w:asciiTheme="minorHAnsi" w:hAnsiTheme="minorHAnsi" w:cstheme="minorHAnsi"/>
                <w:sz w:val="22"/>
                <w:szCs w:val="22"/>
              </w:rPr>
              <w:t>./min.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7F8320B4" w14:textId="77777777" w:rsidR="007338DD" w:rsidRPr="0059335D" w:rsidRDefault="007338DD" w:rsidP="007338DD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648A8C8E" w14:textId="77777777" w:rsidR="007338DD" w:rsidRPr="0059335D" w:rsidRDefault="007338DD" w:rsidP="007338D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</w:tcPr>
          <w:p w14:paraId="7D90E22D" w14:textId="695F37C5" w:rsidR="007338DD" w:rsidRPr="0059335D" w:rsidRDefault="007338DD" w:rsidP="007338DD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7338DD" w:rsidRPr="00421AB5" w14:paraId="13496567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08E72486" w14:textId="2ED0B9CA" w:rsidR="007338DD" w:rsidRPr="0059335D" w:rsidRDefault="007338DD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2670EFDD" w14:textId="77777777" w:rsidR="007338DD" w:rsidRPr="0059335D" w:rsidRDefault="007338DD" w:rsidP="007338DD">
            <w:pPr>
              <w:pStyle w:val="Nagwek1"/>
              <w:numPr>
                <w:ilvl w:val="12"/>
                <w:numId w:val="0"/>
              </w:num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Monitorowanie funkcji życiowych </w:t>
            </w:r>
            <w:proofErr w:type="spellStart"/>
            <w:r w:rsidRPr="0059335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SpCO</w:t>
            </w:r>
            <w:proofErr w:type="spellEnd"/>
            <w:r w:rsidRPr="0059335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i </w:t>
            </w:r>
            <w:proofErr w:type="spellStart"/>
            <w:r w:rsidRPr="0059335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SpMeth</w:t>
            </w:r>
            <w:proofErr w:type="spellEnd"/>
            <w:r w:rsidRPr="0059335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/ pomiar  karboksyhemoglobiny i methemoglobiny/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55AEBA30" w14:textId="77777777" w:rsidR="007338DD" w:rsidRPr="0059335D" w:rsidRDefault="007338DD" w:rsidP="007338DD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2B29B987" w14:textId="77777777" w:rsidR="007338DD" w:rsidRPr="0059335D" w:rsidRDefault="007338DD" w:rsidP="007338D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</w:tcPr>
          <w:p w14:paraId="7ABF2DB5" w14:textId="04EB6832" w:rsidR="007338DD" w:rsidRPr="0059335D" w:rsidRDefault="007338DD" w:rsidP="007338DD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7338DD" w:rsidRPr="00421AB5" w14:paraId="26A5821B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01C3E295" w14:textId="1874508E" w:rsidR="007338DD" w:rsidRPr="0059335D" w:rsidRDefault="007338DD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52D83084" w14:textId="77777777" w:rsidR="007338DD" w:rsidRPr="0059335D" w:rsidRDefault="007338DD" w:rsidP="007338DD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sz w:val="22"/>
                <w:szCs w:val="22"/>
              </w:rPr>
              <w:t xml:space="preserve">Pomiar frakcji karboksyhemoglobiny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4ACA0F3F" w14:textId="77777777" w:rsidR="007338DD" w:rsidRPr="0059335D" w:rsidRDefault="007338DD" w:rsidP="007338DD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44B7C5D1" w14:textId="77777777" w:rsidR="007338DD" w:rsidRPr="0059335D" w:rsidRDefault="007338DD" w:rsidP="007338D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</w:tcPr>
          <w:p w14:paraId="592CCC46" w14:textId="560901A8" w:rsidR="007338DD" w:rsidRPr="0059335D" w:rsidRDefault="007338DD" w:rsidP="007338DD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7338DD" w:rsidRPr="00421AB5" w14:paraId="4D15CC59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367D1622" w14:textId="414306B7" w:rsidR="007338DD" w:rsidRPr="0059335D" w:rsidRDefault="007338DD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77C6E566" w14:textId="77777777" w:rsidR="007338DD" w:rsidRPr="0059335D" w:rsidRDefault="007338DD" w:rsidP="007338DD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sz w:val="22"/>
                <w:szCs w:val="22"/>
              </w:rPr>
              <w:t>Pomiar frakcji methemoglobiny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245B6C19" w14:textId="77777777" w:rsidR="007338DD" w:rsidRPr="0059335D" w:rsidRDefault="007338DD" w:rsidP="007338DD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624EC03D" w14:textId="77777777" w:rsidR="007338DD" w:rsidRPr="0059335D" w:rsidRDefault="007338DD" w:rsidP="007338D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</w:tcPr>
          <w:p w14:paraId="0231D71B" w14:textId="32916C6A" w:rsidR="007338DD" w:rsidRPr="0059335D" w:rsidRDefault="007338DD" w:rsidP="007338DD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7338DD" w:rsidRPr="00421AB5" w14:paraId="0E0C52EE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584D4C3F" w14:textId="43657DFC" w:rsidR="007338DD" w:rsidRPr="0059335D" w:rsidRDefault="007338DD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2872FC88" w14:textId="77777777" w:rsidR="007338DD" w:rsidRPr="0059335D" w:rsidRDefault="007338DD" w:rsidP="007338DD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Defibrylacja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5E4EB99B" w14:textId="77777777" w:rsidR="007338DD" w:rsidRPr="0059335D" w:rsidRDefault="007338DD" w:rsidP="007338DD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0D336519" w14:textId="77777777" w:rsidR="007338DD" w:rsidRPr="0059335D" w:rsidRDefault="007338DD" w:rsidP="007338D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</w:tcPr>
          <w:p w14:paraId="07BA383E" w14:textId="0FF8E4F2" w:rsidR="007338DD" w:rsidRPr="0059335D" w:rsidRDefault="007338DD" w:rsidP="007338DD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7338DD" w:rsidRPr="00421AB5" w14:paraId="76DB11CD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09D634FA" w14:textId="279F0EC8" w:rsidR="007338DD" w:rsidRPr="0059335D" w:rsidRDefault="007338DD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79BB1D5A" w14:textId="77777777" w:rsidR="007338DD" w:rsidRPr="0059335D" w:rsidRDefault="007338DD" w:rsidP="007338DD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sz w:val="22"/>
                <w:szCs w:val="22"/>
              </w:rPr>
              <w:t xml:space="preserve">Defibrylacja przez łyżki </w:t>
            </w:r>
            <w:proofErr w:type="spellStart"/>
            <w:r w:rsidRPr="0059335D">
              <w:rPr>
                <w:rFonts w:asciiTheme="minorHAnsi" w:hAnsiTheme="minorHAnsi" w:cstheme="minorHAnsi"/>
                <w:sz w:val="22"/>
                <w:szCs w:val="22"/>
              </w:rPr>
              <w:t>defibrylacyjne</w:t>
            </w:r>
            <w:proofErr w:type="spellEnd"/>
            <w:r w:rsidRPr="0059335D">
              <w:rPr>
                <w:rFonts w:asciiTheme="minorHAnsi" w:hAnsiTheme="minorHAnsi" w:cstheme="minorHAnsi"/>
                <w:sz w:val="22"/>
                <w:szCs w:val="22"/>
              </w:rPr>
              <w:t xml:space="preserve"> zewnętrzne oraz jednorazowe elektrody naklejane dla dorosłych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1A62114A" w14:textId="77777777" w:rsidR="007338DD" w:rsidRPr="0059335D" w:rsidRDefault="007338DD" w:rsidP="007338D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3F3E06A5" w14:textId="77777777" w:rsidR="007338DD" w:rsidRPr="0059335D" w:rsidRDefault="007338DD" w:rsidP="007338D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</w:tcPr>
          <w:p w14:paraId="4991BBB6" w14:textId="5A73C17F" w:rsidR="007338DD" w:rsidRPr="0059335D" w:rsidRDefault="007338DD" w:rsidP="007338DD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7338DD" w:rsidRPr="00421AB5" w14:paraId="09BC140B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4D46D9C3" w14:textId="1C06C728" w:rsidR="007338DD" w:rsidRPr="0059335D" w:rsidRDefault="007338DD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321CE415" w14:textId="77777777" w:rsidR="007338DD" w:rsidRPr="0059335D" w:rsidRDefault="007338DD" w:rsidP="007338D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sz w:val="22"/>
                <w:szCs w:val="22"/>
              </w:rPr>
              <w:t>Łyżki twarde z regulacją energii defibrylacji, wyposażone w przycisk umożliwiający drukowanie na żądanie. Mocowanie łyżek twardych bezpośrednio w obudowie urządzenia spełniające normę PN-EN 1789.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1966D618" w14:textId="77777777" w:rsidR="007338DD" w:rsidRPr="0059335D" w:rsidRDefault="007338DD" w:rsidP="007338D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19300FBE" w14:textId="77777777" w:rsidR="007338DD" w:rsidRPr="0059335D" w:rsidRDefault="007338DD" w:rsidP="007338D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</w:tcPr>
          <w:p w14:paraId="63D8A844" w14:textId="25D31E13" w:rsidR="007338DD" w:rsidRPr="0059335D" w:rsidRDefault="007338DD" w:rsidP="007338DD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7338DD" w:rsidRPr="00421AB5" w14:paraId="7217CAE8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0F59AD96" w14:textId="4B12FB5C" w:rsidR="007338DD" w:rsidRPr="0059335D" w:rsidRDefault="007338DD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7E6500D2" w14:textId="77777777" w:rsidR="007338DD" w:rsidRPr="0059335D" w:rsidRDefault="007338DD" w:rsidP="007338DD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sz w:val="22"/>
                <w:szCs w:val="22"/>
              </w:rPr>
              <w:t xml:space="preserve">Pełna obsługa defibrylatora z łyżek </w:t>
            </w:r>
            <w:proofErr w:type="spellStart"/>
            <w:r w:rsidRPr="0059335D">
              <w:rPr>
                <w:rFonts w:asciiTheme="minorHAnsi" w:hAnsiTheme="minorHAnsi" w:cstheme="minorHAnsi"/>
                <w:sz w:val="22"/>
                <w:szCs w:val="22"/>
              </w:rPr>
              <w:t>defibrylacyjnych</w:t>
            </w:r>
            <w:proofErr w:type="spellEnd"/>
            <w:r w:rsidRPr="0059335D">
              <w:rPr>
                <w:rFonts w:asciiTheme="minorHAnsi" w:hAnsiTheme="minorHAnsi" w:cstheme="minorHAnsi"/>
                <w:sz w:val="22"/>
                <w:szCs w:val="22"/>
              </w:rPr>
              <w:t xml:space="preserve"> zewnętrznych (wybór energii, defibrylacja, wydruk start/stop na żądanie), także przy zainstalowanych nakładkach pediatrycznych/neonatologicznych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03DD7460" w14:textId="77777777" w:rsidR="007338DD" w:rsidRPr="0059335D" w:rsidRDefault="007338DD" w:rsidP="007338D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61C6328E" w14:textId="77777777" w:rsidR="007338DD" w:rsidRPr="0059335D" w:rsidRDefault="007338DD" w:rsidP="007338D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</w:tcPr>
          <w:p w14:paraId="0B8E6DD2" w14:textId="2F3578D3" w:rsidR="007338DD" w:rsidRPr="0059335D" w:rsidRDefault="007338DD" w:rsidP="007338DD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7338DD" w:rsidRPr="00421AB5" w14:paraId="530ADFD5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15D01A46" w14:textId="3241CA3F" w:rsidR="007338DD" w:rsidRPr="0059335D" w:rsidRDefault="007338DD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6B8CA9CC" w14:textId="4851327D" w:rsidR="007338DD" w:rsidRPr="0059335D" w:rsidRDefault="007338DD" w:rsidP="007338DD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Elektrody defibrylująco-stymulująco- monitorujące min. 10 </w:t>
            </w:r>
            <w:proofErr w:type="spellStart"/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kpl</w:t>
            </w:r>
            <w:proofErr w:type="spellEnd"/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0E5AE40F" w14:textId="77777777" w:rsidR="007338DD" w:rsidRPr="0059335D" w:rsidRDefault="007338DD" w:rsidP="007338D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4FEBCB1F" w14:textId="77777777" w:rsidR="007338DD" w:rsidRPr="0059335D" w:rsidRDefault="007338DD" w:rsidP="007338D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</w:tcPr>
          <w:p w14:paraId="23DC3C87" w14:textId="3168F9CA" w:rsidR="007338DD" w:rsidRPr="0059335D" w:rsidRDefault="007338DD" w:rsidP="007338DD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7338DD" w:rsidRPr="00421AB5" w14:paraId="50E21C27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6339D195" w14:textId="20F893DA" w:rsidR="007338DD" w:rsidRPr="0059335D" w:rsidRDefault="007338DD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3C2A2DDA" w14:textId="77777777" w:rsidR="007338DD" w:rsidRPr="0059335D" w:rsidRDefault="007338DD" w:rsidP="007338DD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Defibrylacja ręczna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392DCD2D" w14:textId="77777777" w:rsidR="007338DD" w:rsidRPr="0059335D" w:rsidRDefault="007338DD" w:rsidP="007338D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2D250E0B" w14:textId="77777777" w:rsidR="007338DD" w:rsidRPr="0059335D" w:rsidRDefault="007338DD" w:rsidP="007338D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vAlign w:val="center"/>
          </w:tcPr>
          <w:p w14:paraId="0198758C" w14:textId="23438AA2" w:rsidR="007338DD" w:rsidRPr="0059335D" w:rsidRDefault="007338DD" w:rsidP="007338DD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7338DD" w:rsidRPr="00421AB5" w14:paraId="596E178F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0D5EE907" w14:textId="7B4CD82D" w:rsidR="007338DD" w:rsidRPr="0059335D" w:rsidRDefault="007338DD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0D1E5CDB" w14:textId="77777777" w:rsidR="007338DD" w:rsidRPr="0059335D" w:rsidRDefault="007338DD" w:rsidP="007338DD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Defibrylacja półautomatyczna AED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60DCF095" w14:textId="77777777" w:rsidR="007338DD" w:rsidRPr="0059335D" w:rsidRDefault="007338DD" w:rsidP="007338D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170678B8" w14:textId="77777777" w:rsidR="007338DD" w:rsidRPr="0059335D" w:rsidRDefault="007338DD" w:rsidP="007338D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vAlign w:val="center"/>
          </w:tcPr>
          <w:p w14:paraId="6E51F698" w14:textId="712A30EE" w:rsidR="007338DD" w:rsidRPr="0059335D" w:rsidRDefault="007338DD" w:rsidP="007338DD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7338DD" w:rsidRPr="00421AB5" w14:paraId="0C7EB971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6F8AA9FB" w14:textId="4E0E2936" w:rsidR="007338DD" w:rsidRPr="0059335D" w:rsidRDefault="007338DD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35A7E4A4" w14:textId="77777777" w:rsidR="007338DD" w:rsidRPr="0059335D" w:rsidRDefault="007338DD" w:rsidP="007338DD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Zakres dostarczanej energii min. 5 – 360 J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04FB3522" w14:textId="77777777" w:rsidR="007338DD" w:rsidRPr="0059335D" w:rsidRDefault="007338DD" w:rsidP="007338D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34320CC1" w14:textId="77777777" w:rsidR="007338DD" w:rsidRPr="0059335D" w:rsidRDefault="007338DD" w:rsidP="007338D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</w:tcPr>
          <w:p w14:paraId="7F2012D0" w14:textId="7AA4109F" w:rsidR="007338DD" w:rsidRPr="0059335D" w:rsidRDefault="007338DD" w:rsidP="007338DD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7338DD" w:rsidRPr="00421AB5" w14:paraId="2BAE5A75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749CCB89" w14:textId="104FE7FE" w:rsidR="007338DD" w:rsidRPr="0059335D" w:rsidRDefault="007338DD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3E393C68" w14:textId="3AC18140" w:rsidR="007338DD" w:rsidRPr="0059335D" w:rsidRDefault="007338DD" w:rsidP="007338DD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Ilość poziomów energetycznych dla defibrylacji zewnętrznej: min 2</w:t>
            </w:r>
            <w:r w:rsidR="00801787"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34CF4284" w14:textId="77777777" w:rsidR="007338DD" w:rsidRPr="0059335D" w:rsidRDefault="007338DD" w:rsidP="007338DD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bCs/>
                <w:sz w:val="22"/>
                <w:szCs w:val="22"/>
              </w:rPr>
              <w:t>TAK/NIE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0E37888A" w14:textId="45E43C76" w:rsidR="007338DD" w:rsidRPr="0059335D" w:rsidRDefault="007338DD" w:rsidP="004A74B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TAK – </w:t>
            </w:r>
            <w:r w:rsidR="00801787" w:rsidRPr="0059335D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  <w:r w:rsidRPr="0059335D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pkt</w:t>
            </w:r>
            <w:r w:rsidR="00753495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  <w:p w14:paraId="037DCDA9" w14:textId="281EEFDA" w:rsidR="007338DD" w:rsidRPr="0059335D" w:rsidRDefault="007338DD" w:rsidP="004A74B9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bCs/>
                <w:sz w:val="22"/>
                <w:szCs w:val="22"/>
              </w:rPr>
              <w:t>NIE – 0 pkt</w:t>
            </w:r>
            <w:r w:rsidR="00753495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</w:tcPr>
          <w:p w14:paraId="0C47705D" w14:textId="031E8ED7" w:rsidR="007338DD" w:rsidRPr="0059335D" w:rsidRDefault="007338DD" w:rsidP="007338DD">
            <w:pPr>
              <w:autoSpaceDE w:val="0"/>
              <w:autoSpaceDN w:val="0"/>
              <w:adjustRightInd w:val="0"/>
              <w:jc w:val="center"/>
              <w:rPr>
                <w:rFonts w:asciiTheme="minorHAnsi" w:eastAsia="MinionPro-Regular" w:hAnsiTheme="minorHAnsi" w:cstheme="minorHAnsi"/>
                <w:b/>
                <w:sz w:val="22"/>
                <w:szCs w:val="22"/>
              </w:rPr>
            </w:pPr>
          </w:p>
        </w:tc>
      </w:tr>
      <w:tr w:rsidR="007338DD" w:rsidRPr="00421AB5" w14:paraId="6116A89D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5AD0F698" w14:textId="6483B9E9" w:rsidR="007338DD" w:rsidRPr="0059335D" w:rsidRDefault="007338DD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1D9118FC" w14:textId="77777777" w:rsidR="007338DD" w:rsidRPr="0059335D" w:rsidRDefault="007338DD" w:rsidP="007338DD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Dwufazowa fala defibrylacji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6278475F" w14:textId="77777777" w:rsidR="007338DD" w:rsidRPr="0059335D" w:rsidRDefault="007338DD" w:rsidP="007338D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3B5700D2" w14:textId="77777777" w:rsidR="007338DD" w:rsidRPr="0059335D" w:rsidRDefault="007338DD" w:rsidP="007338D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vAlign w:val="center"/>
          </w:tcPr>
          <w:p w14:paraId="13C7550E" w14:textId="465A70F2" w:rsidR="007338DD" w:rsidRPr="0059335D" w:rsidRDefault="007338DD" w:rsidP="007338DD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7338DD" w:rsidRPr="00421AB5" w14:paraId="4485711D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3D4F8785" w14:textId="2C801A27" w:rsidR="007338DD" w:rsidRPr="0059335D" w:rsidRDefault="007338DD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2F0ED627" w14:textId="77777777" w:rsidR="007338DD" w:rsidRPr="0059335D" w:rsidRDefault="007338DD" w:rsidP="007338DD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Kardiowersja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673A7207" w14:textId="77777777" w:rsidR="007338DD" w:rsidRPr="0059335D" w:rsidRDefault="007338DD" w:rsidP="007338D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48356AE8" w14:textId="77777777" w:rsidR="007338DD" w:rsidRPr="0059335D" w:rsidRDefault="007338DD" w:rsidP="007338D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vAlign w:val="center"/>
          </w:tcPr>
          <w:p w14:paraId="4453237E" w14:textId="16ABDF84" w:rsidR="007338DD" w:rsidRPr="0059335D" w:rsidRDefault="007338DD" w:rsidP="007338DD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7338DD" w:rsidRPr="00421AB5" w14:paraId="53EFA65C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4E51454B" w14:textId="49782355" w:rsidR="007338DD" w:rsidRPr="0059335D" w:rsidRDefault="007338DD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1EDC2D55" w14:textId="77777777" w:rsidR="007338DD" w:rsidRPr="0059335D" w:rsidRDefault="007338DD" w:rsidP="007338DD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sz w:val="22"/>
                <w:szCs w:val="22"/>
              </w:rPr>
              <w:t>Stymulacja przezskórna serca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7FC3DC9C" w14:textId="77777777" w:rsidR="007338DD" w:rsidRPr="0059335D" w:rsidRDefault="007338DD" w:rsidP="007338D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17F3387F" w14:textId="77777777" w:rsidR="007338DD" w:rsidRPr="0059335D" w:rsidRDefault="007338DD" w:rsidP="007338D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vAlign w:val="center"/>
          </w:tcPr>
          <w:p w14:paraId="68CB224C" w14:textId="5AAA8F23" w:rsidR="007338DD" w:rsidRPr="0059335D" w:rsidRDefault="007338DD" w:rsidP="007338DD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801787" w:rsidRPr="00421AB5" w14:paraId="092C60F5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2BCDEEB7" w14:textId="20F05391" w:rsidR="00801787" w:rsidRPr="0059335D" w:rsidRDefault="00801787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164BAD69" w14:textId="77777777" w:rsidR="00801787" w:rsidRPr="0059335D" w:rsidRDefault="00801787" w:rsidP="00801787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Tryb stymulacji na żądanie i asynchroniczna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70486132" w14:textId="77777777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23C5A304" w14:textId="77777777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vAlign w:val="center"/>
          </w:tcPr>
          <w:p w14:paraId="700BA100" w14:textId="5C4216CB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801787" w:rsidRPr="00421AB5" w14:paraId="02270DE9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06905679" w14:textId="3EC2936E" w:rsidR="00801787" w:rsidRPr="0059335D" w:rsidRDefault="00801787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6A520DA9" w14:textId="77777777" w:rsidR="00801787" w:rsidRPr="0059335D" w:rsidRDefault="00801787" w:rsidP="00801787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sz w:val="22"/>
                <w:szCs w:val="22"/>
              </w:rPr>
              <w:t>Częstość stymulacji min. 40-170 impulsów/minutę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68E304F4" w14:textId="77777777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6841E871" w14:textId="77777777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</w:tcPr>
          <w:p w14:paraId="437F3528" w14:textId="6E7144DB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801787" w:rsidRPr="00421AB5" w14:paraId="6DBA0923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2F4D56F9" w14:textId="499EADD0" w:rsidR="00801787" w:rsidRPr="0059335D" w:rsidRDefault="00801787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450E5232" w14:textId="77777777" w:rsidR="00801787" w:rsidRPr="0059335D" w:rsidRDefault="00801787" w:rsidP="00801787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Zakres regulacji amplitudy impulsów stymulujących  min. 0 -170 </w:t>
            </w:r>
            <w:proofErr w:type="spellStart"/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mA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51741A6F" w14:textId="77777777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6E26FF18" w14:textId="77777777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</w:tcPr>
          <w:p w14:paraId="691535B3" w14:textId="0A6B80F8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801787" w:rsidRPr="00421AB5" w14:paraId="7F5889E2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14FD8040" w14:textId="677EF002" w:rsidR="00801787" w:rsidRPr="0059335D" w:rsidRDefault="00801787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5C2DC687" w14:textId="77777777" w:rsidR="00801787" w:rsidRPr="0059335D" w:rsidRDefault="00801787" w:rsidP="00801787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Ekran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63261A7C" w14:textId="77777777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47D2E109" w14:textId="77777777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</w:tcPr>
          <w:p w14:paraId="000FF5E2" w14:textId="593F63DD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801787" w:rsidRPr="00421AB5" w14:paraId="5460B926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02AE9872" w14:textId="0BCA68B4" w:rsidR="00801787" w:rsidRPr="0059335D" w:rsidRDefault="00801787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7F1AF98B" w14:textId="219B192E" w:rsidR="00801787" w:rsidRPr="0059335D" w:rsidRDefault="00753495" w:rsidP="00801787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</w:t>
            </w:r>
            <w:r w:rsidR="00801787"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rzekątna ekranu min. 8 cala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48E4492D" w14:textId="77777777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78D821AE" w14:textId="77777777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</w:tcPr>
          <w:p w14:paraId="1691045A" w14:textId="6FE6F0D8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801787" w:rsidRPr="00421AB5" w14:paraId="6837DBA9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1DABD973" w14:textId="6F1F6B0C" w:rsidR="00801787" w:rsidRPr="0059335D" w:rsidRDefault="00801787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64C1C0CE" w14:textId="77777777" w:rsidR="00801787" w:rsidRPr="0059335D" w:rsidRDefault="00801787" w:rsidP="00801787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Kolorowy LCD TFT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780E893B" w14:textId="77777777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60B399F0" w14:textId="77777777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</w:tcPr>
          <w:p w14:paraId="65256F9E" w14:textId="09B28D53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801787" w:rsidRPr="00421AB5" w14:paraId="5AD9EAE1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41F2C560" w14:textId="235AAB44" w:rsidR="00801787" w:rsidRPr="0059335D" w:rsidRDefault="00801787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198ACBB2" w14:textId="77777777" w:rsidR="00801787" w:rsidRPr="0059335D" w:rsidRDefault="00801787" w:rsidP="00801787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Funkcja  – dobrej widoczności w dużym oświetleniu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7CB51AA4" w14:textId="77777777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TAK/NIE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4ACC0182" w14:textId="5D83E617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</w:t>
            </w:r>
            <w:r w:rsidR="0075349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AK</w:t>
            </w: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– 5 pkt.</w:t>
            </w: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  <w:t>N</w:t>
            </w:r>
            <w:r w:rsidR="0075349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IE</w:t>
            </w: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– 0 pkt.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</w:tcPr>
          <w:p w14:paraId="0F62C2DA" w14:textId="21E47090" w:rsidR="00801787" w:rsidRPr="0059335D" w:rsidRDefault="00801787" w:rsidP="00801787">
            <w:pPr>
              <w:autoSpaceDE w:val="0"/>
              <w:autoSpaceDN w:val="0"/>
              <w:adjustRightInd w:val="0"/>
              <w:jc w:val="center"/>
              <w:rPr>
                <w:rFonts w:asciiTheme="minorHAnsi" w:eastAsia="HelveticaNeueLTPro-Roman" w:hAnsiTheme="minorHAnsi" w:cstheme="minorHAnsi"/>
                <w:b/>
                <w:sz w:val="22"/>
                <w:szCs w:val="22"/>
              </w:rPr>
            </w:pPr>
          </w:p>
        </w:tc>
      </w:tr>
      <w:tr w:rsidR="00801787" w:rsidRPr="00421AB5" w14:paraId="01335694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751490BA" w14:textId="68690593" w:rsidR="00801787" w:rsidRPr="0059335D" w:rsidRDefault="00801787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31012B5A" w14:textId="77777777" w:rsidR="00801787" w:rsidRPr="0059335D" w:rsidRDefault="00801787" w:rsidP="00801787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Reanimacja krążeniowo – oddechowa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14E8F83C" w14:textId="77777777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4887D5C9" w14:textId="77777777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vAlign w:val="center"/>
          </w:tcPr>
          <w:p w14:paraId="1E215E82" w14:textId="53BEFBC2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801787" w:rsidRPr="00421AB5" w14:paraId="2F7568D9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298D2BD5" w14:textId="2007C93F" w:rsidR="00801787" w:rsidRPr="0059335D" w:rsidRDefault="00801787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27D74979" w14:textId="77777777" w:rsidR="00801787" w:rsidRPr="0059335D" w:rsidRDefault="00801787" w:rsidP="00801787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bookmarkStart w:id="1" w:name="_Hlk80910188"/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Metronom do wspierania kompresji klatki piersiowej i oddychania, programowany dla min. czterech grup pacjentów (dorośli, dzieci, zaintubowani, niezaintubowani)</w:t>
            </w:r>
            <w:bookmarkEnd w:id="1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092A63B1" w14:textId="77777777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3A3F2606" w14:textId="3984647C" w:rsidR="00801787" w:rsidRPr="0059335D" w:rsidRDefault="00596784" w:rsidP="0080178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bCs/>
                <w:sz w:val="22"/>
                <w:szCs w:val="22"/>
              </w:rPr>
              <w:t>TAK – 5 pkt</w:t>
            </w:r>
            <w:r w:rsidR="0085017F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  <w:r w:rsidRPr="0059335D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NIE– 0 pkt</w:t>
            </w:r>
            <w:r w:rsidR="0085017F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vAlign w:val="center"/>
          </w:tcPr>
          <w:p w14:paraId="23A29686" w14:textId="60CD2B33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801787" w:rsidRPr="00421AB5" w14:paraId="0496E9AB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46442253" w14:textId="65C03E7E" w:rsidR="00801787" w:rsidRPr="0059335D" w:rsidRDefault="00801787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3EE5ADA8" w14:textId="77777777" w:rsidR="00801787" w:rsidRPr="0059335D" w:rsidRDefault="00801787" w:rsidP="00801787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Alarmy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0C43E844" w14:textId="77777777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24323133" w14:textId="77777777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</w:tcPr>
          <w:p w14:paraId="349649B8" w14:textId="39FF28AE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801787" w:rsidRPr="00421AB5" w14:paraId="552D81CF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2C8F0616" w14:textId="1B2A41FD" w:rsidR="00801787" w:rsidRPr="0059335D" w:rsidRDefault="00801787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05E93FFB" w14:textId="77777777" w:rsidR="00801787" w:rsidRPr="0059335D" w:rsidRDefault="00801787" w:rsidP="00801787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Alarmy wszystkich monitorowanych funkcji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60482652" w14:textId="77777777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4AF30316" w14:textId="77777777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vAlign w:val="center"/>
          </w:tcPr>
          <w:p w14:paraId="67CA4106" w14:textId="0CC87D4C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801787" w:rsidRPr="00421AB5" w14:paraId="393AB993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4DD9BAFD" w14:textId="3F325510" w:rsidR="00801787" w:rsidRPr="0059335D" w:rsidRDefault="00801787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34E75F1E" w14:textId="77777777" w:rsidR="00801787" w:rsidRPr="0059335D" w:rsidRDefault="00801787" w:rsidP="00801787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sz w:val="22"/>
                <w:szCs w:val="22"/>
              </w:rPr>
              <w:t>Drukarka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2B38C842" w14:textId="02A03390" w:rsidR="00801787" w:rsidRPr="0059335D" w:rsidRDefault="0085017F" w:rsidP="0080178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3C6754F5" w14:textId="77777777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vAlign w:val="center"/>
          </w:tcPr>
          <w:p w14:paraId="633311B2" w14:textId="027B772C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801787" w:rsidRPr="00421AB5" w14:paraId="55E7BCF6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1CEE0310" w14:textId="08F60B9A" w:rsidR="00801787" w:rsidRPr="0059335D" w:rsidRDefault="00801787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71F83B4D" w14:textId="77777777" w:rsidR="00801787" w:rsidRPr="0059335D" w:rsidRDefault="00801787" w:rsidP="00801787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Szerokość papieru min. 90 mm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5B07E58B" w14:textId="12CEFC0C" w:rsidR="00801787" w:rsidRPr="0059335D" w:rsidRDefault="0085017F" w:rsidP="0080178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1F92EABA" w14:textId="7952E6B0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</w:tcPr>
          <w:p w14:paraId="6243963E" w14:textId="55978D0E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801787" w:rsidRPr="00421AB5" w14:paraId="6774EA28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36490D8C" w14:textId="6227BCAE" w:rsidR="00801787" w:rsidRPr="0059335D" w:rsidRDefault="00801787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2B998815" w14:textId="77777777" w:rsidR="00801787" w:rsidRPr="0059335D" w:rsidRDefault="00801787" w:rsidP="00801787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sz w:val="22"/>
                <w:szCs w:val="22"/>
              </w:rPr>
              <w:t>Prezentacja zapisu EKG – minimum 3 kanały na ekranie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3C064766" w14:textId="77777777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57EDEF9E" w14:textId="77777777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vAlign w:val="center"/>
          </w:tcPr>
          <w:p w14:paraId="5E0E58E3" w14:textId="320B2329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801787" w:rsidRPr="00421AB5" w14:paraId="3CE1D46D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0B47FDBD" w14:textId="297E3FB8" w:rsidR="00801787" w:rsidRPr="0059335D" w:rsidRDefault="00801787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63DE0324" w14:textId="77777777" w:rsidR="00801787" w:rsidRPr="0059335D" w:rsidRDefault="00801787" w:rsidP="00801787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Prędkość przesuwu papieru: min. 2 (25 i 50 mm/</w:t>
            </w:r>
            <w:proofErr w:type="spellStart"/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sek</w:t>
            </w:r>
            <w:proofErr w:type="spellEnd"/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572B60DB" w14:textId="77777777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362F972A" w14:textId="77777777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</w:tcPr>
          <w:p w14:paraId="1B5C3ECC" w14:textId="7050BAE7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801787" w:rsidRPr="00421AB5" w14:paraId="78552FE6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3E9F3BE7" w14:textId="6B5F4DE2" w:rsidR="00801787" w:rsidRPr="0059335D" w:rsidRDefault="00801787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7DC9F2BE" w14:textId="77777777" w:rsidR="00801787" w:rsidRPr="0059335D" w:rsidRDefault="00801787" w:rsidP="00801787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Inne wymagania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47725D75" w14:textId="77777777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097823DB" w14:textId="77777777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</w:tcPr>
          <w:p w14:paraId="61042D92" w14:textId="641F160B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801787" w:rsidRPr="00421AB5" w14:paraId="6E113D13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771B800A" w14:textId="423BC15A" w:rsidR="00801787" w:rsidRPr="0059335D" w:rsidRDefault="00801787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750BF8A4" w14:textId="77777777" w:rsidR="00801787" w:rsidRPr="0059335D" w:rsidRDefault="00801787" w:rsidP="00801787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Możliwość archiwizacji przebiegu pracy aparatu, stanu pacjenta, odcinków krzywej EKG wykonanych czynności i wydarzeń w pamięci oraz wydruk tych informacji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674E92E7" w14:textId="77777777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4C669457" w14:textId="77777777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</w:tcPr>
          <w:p w14:paraId="1655A114" w14:textId="179D9404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801787" w:rsidRPr="00421AB5" w14:paraId="08FE60F3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266106AD" w14:textId="0975630E" w:rsidR="00801787" w:rsidRPr="0059335D" w:rsidRDefault="00801787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7349EF97" w14:textId="77777777" w:rsidR="00801787" w:rsidRPr="0059335D" w:rsidRDefault="00801787" w:rsidP="00801787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Odporny na wstrząsy (upadki) i drgania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76795E67" w14:textId="77777777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29277AA6" w14:textId="77777777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vAlign w:val="center"/>
          </w:tcPr>
          <w:p w14:paraId="6A98F510" w14:textId="13442623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801787" w:rsidRPr="00421AB5" w14:paraId="03E18B34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21DA009A" w14:textId="7765BCE4" w:rsidR="00801787" w:rsidRPr="0059335D" w:rsidRDefault="00801787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4355E1DF" w14:textId="77777777" w:rsidR="00801787" w:rsidRPr="0059335D" w:rsidRDefault="00801787" w:rsidP="00801787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Odporność na wilgoć i kurz  nie mniejsza niż IP44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50C6FE41" w14:textId="77777777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7D14E012" w14:textId="77777777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vAlign w:val="center"/>
          </w:tcPr>
          <w:p w14:paraId="24E5184A" w14:textId="3877C789" w:rsidR="00801787" w:rsidRPr="0059335D" w:rsidRDefault="00801787" w:rsidP="0080178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801787" w:rsidRPr="00421AB5" w14:paraId="0F6C65A9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7EA605D4" w14:textId="150C687F" w:rsidR="00801787" w:rsidRPr="0059335D" w:rsidRDefault="00801787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423AA235" w14:textId="2E3E40BC" w:rsidR="00801787" w:rsidRPr="0059335D" w:rsidRDefault="00801787" w:rsidP="00801787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highlight w:val="yellow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Możliwość rozbudowy o akcesoria komunikacyjne do transmisji badań będącej systemem odbioru sygnału przez jednostkę zewnętrzną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5E6D9F66" w14:textId="77777777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2E88E539" w14:textId="77777777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</w:tcPr>
          <w:p w14:paraId="54CE7507" w14:textId="662E9CCC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801787" w:rsidRPr="00421AB5" w14:paraId="372BD3B6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4C84CF3F" w14:textId="181198BF" w:rsidR="00801787" w:rsidRPr="0059335D" w:rsidRDefault="00801787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1E0F8F56" w14:textId="77777777" w:rsidR="00801787" w:rsidRPr="0059335D" w:rsidRDefault="00801787" w:rsidP="0080178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sz w:val="22"/>
                <w:szCs w:val="22"/>
              </w:rPr>
              <w:t xml:space="preserve">Codzienny auto test poprawności działania urządzenia bez udziału użytkownika, bez konieczności włączania urządzenia. </w:t>
            </w:r>
          </w:p>
          <w:p w14:paraId="55FA9BD9" w14:textId="77777777" w:rsidR="00801787" w:rsidRPr="0059335D" w:rsidRDefault="00801787" w:rsidP="00801787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59335D">
              <w:rPr>
                <w:rFonts w:asciiTheme="minorHAnsi" w:hAnsiTheme="minorHAnsi" w:cstheme="minorHAnsi"/>
                <w:sz w:val="22"/>
                <w:szCs w:val="22"/>
              </w:rPr>
              <w:t>Potwierdzenie poprawności działania z datą, godziną, numerem aparatu umieszczone na wydruku.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0A39CA39" w14:textId="77777777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660F9FE2" w14:textId="77777777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</w:tcPr>
          <w:p w14:paraId="36535D37" w14:textId="254229A2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801787" w:rsidRPr="00421AB5" w14:paraId="0041B6C9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2765AC0F" w14:textId="761D8B3C" w:rsidR="00801787" w:rsidRPr="0059335D" w:rsidRDefault="00801787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0286851C" w14:textId="7438063B" w:rsidR="00801787" w:rsidRPr="0059335D" w:rsidRDefault="00801787" w:rsidP="00801787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Impregnowana torba z kieszeniami na akcesoria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7DAD257C" w14:textId="77777777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76840D97" w14:textId="77777777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</w:tcPr>
          <w:p w14:paraId="430A6140" w14:textId="7643F86D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801787" w:rsidRPr="00421AB5" w14:paraId="1792418C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740DEB06" w14:textId="6673714F" w:rsidR="00801787" w:rsidRPr="0059335D" w:rsidRDefault="00801787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54FE3340" w14:textId="77777777" w:rsidR="00801787" w:rsidRPr="0059335D" w:rsidRDefault="00801787" w:rsidP="00801787">
            <w:pPr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Warunki gwarancji i serwisu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37010008" w14:textId="77777777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3C6B0E52" w14:textId="77777777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</w:tcPr>
          <w:p w14:paraId="72112A57" w14:textId="289E5FDD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801787" w:rsidRPr="00421AB5" w14:paraId="4E37BA01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60E947BD" w14:textId="75CECEEB" w:rsidR="00801787" w:rsidRPr="0059335D" w:rsidRDefault="00801787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7071FA1E" w14:textId="77777777" w:rsidR="00801787" w:rsidRPr="0059335D" w:rsidRDefault="00801787" w:rsidP="00801787">
            <w:pPr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sz w:val="22"/>
                <w:szCs w:val="22"/>
              </w:rPr>
              <w:t>Wymagany okres gwarancji od momentu dostawy min. 24 miesiące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5F9556A5" w14:textId="77777777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7F29DA9E" w14:textId="77777777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</w:tcPr>
          <w:p w14:paraId="03B4E812" w14:textId="5ED07B46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801787" w:rsidRPr="00421AB5" w14:paraId="11B25F5A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4AE78C6F" w14:textId="19E50ACE" w:rsidR="00801787" w:rsidRPr="0059335D" w:rsidRDefault="00801787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30035086" w14:textId="77777777" w:rsidR="00801787" w:rsidRPr="0059335D" w:rsidRDefault="00801787" w:rsidP="00801787">
            <w:pPr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Wymagania dodatkowe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0A34E220" w14:textId="77777777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29D39701" w14:textId="77777777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</w:tcPr>
          <w:p w14:paraId="3554CFBD" w14:textId="7F160C09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801787" w:rsidRPr="00421AB5" w14:paraId="399DD7F2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0300C36F" w14:textId="02DC3703" w:rsidR="00801787" w:rsidRPr="0059335D" w:rsidRDefault="00801787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4F563498" w14:textId="77777777" w:rsidR="00801787" w:rsidRPr="0059335D" w:rsidRDefault="00801787" w:rsidP="00801787">
            <w:pPr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sz w:val="22"/>
                <w:szCs w:val="22"/>
              </w:rPr>
              <w:t>Instrukcja obsługi w języku polskim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392C78B3" w14:textId="77777777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7A1F2E76" w14:textId="77777777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vAlign w:val="center"/>
          </w:tcPr>
          <w:p w14:paraId="194650FE" w14:textId="0BD8ACC9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801787" w:rsidRPr="00421AB5" w14:paraId="692578BD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7772372D" w14:textId="55372E14" w:rsidR="00801787" w:rsidRPr="0059335D" w:rsidRDefault="00801787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73BBB880" w14:textId="77777777" w:rsidR="00801787" w:rsidRPr="0059335D" w:rsidRDefault="00801787" w:rsidP="00801787">
            <w:pPr>
              <w:autoSpaceDE w:val="0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sz w:val="22"/>
                <w:szCs w:val="22"/>
              </w:rPr>
              <w:t>Paszport techniczny z informacjami zawierającymi datę zainstalowania aparatu i termin następnego przeglądu.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03A1E9C9" w14:textId="77777777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75926B0E" w14:textId="77777777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</w:tcPr>
          <w:p w14:paraId="0D21EA48" w14:textId="126943B5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801787" w:rsidRPr="00421AB5" w14:paraId="55C47EC5" w14:textId="77777777" w:rsidTr="0059335D">
        <w:tc>
          <w:tcPr>
            <w:tcW w:w="993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5D95C76B" w14:textId="40EF93C1" w:rsidR="00801787" w:rsidRPr="0059335D" w:rsidRDefault="00801787" w:rsidP="0059335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56104F21" w14:textId="77777777" w:rsidR="00801787" w:rsidRPr="0059335D" w:rsidRDefault="00801787" w:rsidP="0080178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sz w:val="22"/>
                <w:szCs w:val="22"/>
              </w:rPr>
              <w:t xml:space="preserve">Wyrób medyczny oznaczony znakiem CE. </w:t>
            </w:r>
          </w:p>
          <w:p w14:paraId="4AB8771C" w14:textId="77777777" w:rsidR="00801787" w:rsidRPr="0059335D" w:rsidRDefault="00801787" w:rsidP="0080178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sz w:val="22"/>
                <w:szCs w:val="22"/>
              </w:rPr>
              <w:t>Dostarczyć wraz z dostawą przedmiotu zamówienia kopię certyfikatu i deklaracji zgodności.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  <w:vAlign w:val="center"/>
          </w:tcPr>
          <w:p w14:paraId="21BE4A03" w14:textId="77777777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9335D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auto"/>
          </w:tcPr>
          <w:p w14:paraId="1C2A0A97" w14:textId="77777777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7F7F7F"/>
            </w:tcBorders>
          </w:tcPr>
          <w:p w14:paraId="13E510DC" w14:textId="6B57426E" w:rsidR="00801787" w:rsidRPr="0059335D" w:rsidRDefault="00801787" w:rsidP="0080178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14:paraId="2A09843B" w14:textId="1DD4D9F6" w:rsidR="007905B6" w:rsidRDefault="007905B6"/>
    <w:p w14:paraId="3EC04BC4" w14:textId="77777777" w:rsidR="007905B6" w:rsidRPr="007905B6" w:rsidRDefault="007905B6" w:rsidP="007905B6"/>
    <w:p w14:paraId="09BA6446" w14:textId="7227648F" w:rsidR="007905B6" w:rsidRDefault="007905B6" w:rsidP="007905B6"/>
    <w:p w14:paraId="5F0020B8" w14:textId="77777777" w:rsidR="007905B6" w:rsidRPr="00645FCA" w:rsidRDefault="007905B6" w:rsidP="007905B6">
      <w:pPr>
        <w:pStyle w:val="Teksttreci"/>
        <w:shd w:val="clear" w:color="auto" w:fill="auto"/>
        <w:spacing w:before="0" w:after="0" w:line="276" w:lineRule="auto"/>
        <w:jc w:val="right"/>
        <w:rPr>
          <w:rFonts w:ascii="Arial Narrow" w:hAnsi="Arial Narrow" w:cs="Arial"/>
          <w:sz w:val="24"/>
          <w:szCs w:val="24"/>
        </w:rPr>
      </w:pPr>
      <w:r>
        <w:tab/>
      </w:r>
      <w:r w:rsidRPr="00645FCA">
        <w:rPr>
          <w:rFonts w:ascii="Arial Narrow" w:hAnsi="Arial Narrow" w:cs="Arial"/>
          <w:sz w:val="24"/>
          <w:szCs w:val="24"/>
        </w:rPr>
        <w:t>…………………………………………………………..</w:t>
      </w:r>
    </w:p>
    <w:p w14:paraId="22F42EC7" w14:textId="77777777" w:rsidR="007905B6" w:rsidRPr="00645FCA" w:rsidRDefault="007905B6" w:rsidP="007905B6">
      <w:pPr>
        <w:pStyle w:val="Teksttreci"/>
        <w:shd w:val="clear" w:color="auto" w:fill="auto"/>
        <w:spacing w:before="0" w:after="0" w:line="276" w:lineRule="auto"/>
        <w:jc w:val="right"/>
        <w:rPr>
          <w:rFonts w:ascii="Arial Narrow" w:hAnsi="Arial Narrow" w:cs="Arial"/>
          <w:i/>
          <w:sz w:val="24"/>
          <w:szCs w:val="24"/>
        </w:rPr>
      </w:pPr>
      <w:r w:rsidRPr="00645FCA">
        <w:rPr>
          <w:rFonts w:ascii="Arial Narrow" w:hAnsi="Arial Narrow" w:cs="Arial"/>
          <w:sz w:val="24"/>
          <w:szCs w:val="24"/>
        </w:rPr>
        <w:t xml:space="preserve">(data i podpis Wykonawcy lub pełnomocnika) </w:t>
      </w:r>
    </w:p>
    <w:p w14:paraId="6C49B14A" w14:textId="62236116" w:rsidR="00765769" w:rsidRPr="007905B6" w:rsidRDefault="007905B6" w:rsidP="007905B6">
      <w:pPr>
        <w:tabs>
          <w:tab w:val="left" w:pos="6180"/>
        </w:tabs>
      </w:pPr>
      <w:bookmarkStart w:id="2" w:name="_GoBack"/>
      <w:bookmarkEnd w:id="2"/>
    </w:p>
    <w:sectPr w:rsidR="00765769" w:rsidRPr="007905B6" w:rsidSect="007905B6">
      <w:head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A7E2F4" w14:textId="77777777" w:rsidR="007905B6" w:rsidRDefault="007905B6" w:rsidP="007905B6">
      <w:r>
        <w:separator/>
      </w:r>
    </w:p>
  </w:endnote>
  <w:endnote w:type="continuationSeparator" w:id="0">
    <w:p w14:paraId="2E8643D2" w14:textId="77777777" w:rsidR="007905B6" w:rsidRDefault="007905B6" w:rsidP="00790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NeueLTPro-Roman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inionPro-Regular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BE764C" w14:textId="77777777" w:rsidR="007905B6" w:rsidRDefault="007905B6" w:rsidP="007905B6">
      <w:r>
        <w:separator/>
      </w:r>
    </w:p>
  </w:footnote>
  <w:footnote w:type="continuationSeparator" w:id="0">
    <w:p w14:paraId="4BA037D0" w14:textId="77777777" w:rsidR="007905B6" w:rsidRDefault="007905B6" w:rsidP="007905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8D300D" w14:textId="77777777" w:rsidR="007905B6" w:rsidRPr="00FF1032" w:rsidRDefault="007905B6" w:rsidP="007905B6">
    <w:pPr>
      <w:pStyle w:val="NormalnyWeb"/>
      <w:shd w:val="clear" w:color="auto" w:fill="FFFFFF"/>
      <w:spacing w:before="0" w:beforeAutospacing="0" w:after="0" w:afterAutospacing="0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Załącznik nr 1.1 do ZO</w:t>
    </w:r>
  </w:p>
  <w:p w14:paraId="66795B94" w14:textId="77777777" w:rsidR="007905B6" w:rsidRPr="00F54FEF" w:rsidRDefault="007905B6" w:rsidP="007905B6">
    <w:pPr>
      <w:pStyle w:val="NormalnyWeb"/>
      <w:shd w:val="clear" w:color="auto" w:fill="FFFFFF"/>
      <w:spacing w:before="0" w:beforeAutospacing="0" w:after="0" w:afterAutospacing="0"/>
      <w:rPr>
        <w:rFonts w:ascii="Arial" w:hAnsi="Arial" w:cs="Arial"/>
        <w:b/>
      </w:rPr>
    </w:pPr>
  </w:p>
  <w:p w14:paraId="58BB3C84" w14:textId="77777777" w:rsidR="007905B6" w:rsidRDefault="007905B6" w:rsidP="007905B6">
    <w:pPr>
      <w:pStyle w:val="NormalnyWeb"/>
      <w:shd w:val="clear" w:color="auto" w:fill="FFFFFF"/>
      <w:spacing w:before="0" w:beforeAutospacing="0" w:after="0" w:afterAutospacing="0"/>
      <w:jc w:val="center"/>
      <w:rPr>
        <w:rFonts w:ascii="Arial" w:hAnsi="Arial" w:cs="Arial"/>
        <w:b/>
      </w:rPr>
    </w:pPr>
    <w:r w:rsidRPr="00F54FEF">
      <w:rPr>
        <w:rFonts w:ascii="Arial" w:hAnsi="Arial" w:cs="Arial"/>
        <w:b/>
      </w:rPr>
      <w:t>OPIS PRZEDMIOTU ZAMÓWIENIA</w:t>
    </w:r>
  </w:p>
  <w:p w14:paraId="13502E35" w14:textId="7C3C083F" w:rsidR="007905B6" w:rsidRPr="007905B6" w:rsidRDefault="007905B6" w:rsidP="007905B6">
    <w:pPr>
      <w:pStyle w:val="NormalnyWeb"/>
      <w:shd w:val="clear" w:color="auto" w:fill="FFFFFF"/>
      <w:spacing w:before="0" w:beforeAutospacing="0" w:after="0" w:afterAutospacing="0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PARAMETRY TECHNICZNE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417FF1"/>
    <w:multiLevelType w:val="hybridMultilevel"/>
    <w:tmpl w:val="23781B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8DD"/>
    <w:rsid w:val="000115CB"/>
    <w:rsid w:val="00050FD4"/>
    <w:rsid w:val="000A0B7A"/>
    <w:rsid w:val="0010476D"/>
    <w:rsid w:val="00230AE4"/>
    <w:rsid w:val="00263BCA"/>
    <w:rsid w:val="00280EED"/>
    <w:rsid w:val="00282D7B"/>
    <w:rsid w:val="00292B68"/>
    <w:rsid w:val="002A5D62"/>
    <w:rsid w:val="00335EE8"/>
    <w:rsid w:val="003A30EE"/>
    <w:rsid w:val="003C7016"/>
    <w:rsid w:val="004A74B9"/>
    <w:rsid w:val="004F32AA"/>
    <w:rsid w:val="0059335D"/>
    <w:rsid w:val="00596784"/>
    <w:rsid w:val="0060020C"/>
    <w:rsid w:val="00676C6C"/>
    <w:rsid w:val="00695C5A"/>
    <w:rsid w:val="007338DD"/>
    <w:rsid w:val="00753495"/>
    <w:rsid w:val="007905B6"/>
    <w:rsid w:val="00801787"/>
    <w:rsid w:val="00822BFA"/>
    <w:rsid w:val="0085017F"/>
    <w:rsid w:val="0086311A"/>
    <w:rsid w:val="008A00DD"/>
    <w:rsid w:val="00992137"/>
    <w:rsid w:val="00A446A5"/>
    <w:rsid w:val="00A5590E"/>
    <w:rsid w:val="00B12C21"/>
    <w:rsid w:val="00BB45AB"/>
    <w:rsid w:val="00BE6931"/>
    <w:rsid w:val="00BF342D"/>
    <w:rsid w:val="00C064F9"/>
    <w:rsid w:val="00C4035A"/>
    <w:rsid w:val="00F56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9950E"/>
  <w15:chartTrackingRefBased/>
  <w15:docId w15:val="{B5200090-AB60-45E1-90E3-D33DD6C1D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38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7338DD"/>
    <w:pPr>
      <w:keepNext/>
      <w:outlineLvl w:val="0"/>
    </w:pPr>
    <w:rPr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7338D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59335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905B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905B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905B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905B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7905B6"/>
    <w:pPr>
      <w:spacing w:before="100" w:beforeAutospacing="1" w:after="100" w:afterAutospacing="1"/>
    </w:pPr>
  </w:style>
  <w:style w:type="paragraph" w:customStyle="1" w:styleId="Teksttreci">
    <w:name w:val="Tekst treści"/>
    <w:basedOn w:val="Normalny"/>
    <w:rsid w:val="007905B6"/>
    <w:pPr>
      <w:shd w:val="clear" w:color="auto" w:fill="FFFFFF"/>
      <w:spacing w:before="4860" w:after="180" w:line="240" w:lineRule="atLeast"/>
    </w:pPr>
    <w:rPr>
      <w:rFonts w:ascii="Tahoma" w:hAnsi="Tahoma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36E05FB</Template>
  <TotalTime>149</TotalTime>
  <Pages>3</Pages>
  <Words>805</Words>
  <Characters>4832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Natalia Wargacka</cp:lastModifiedBy>
  <cp:revision>45</cp:revision>
  <dcterms:created xsi:type="dcterms:W3CDTF">2021-09-09T17:08:00Z</dcterms:created>
  <dcterms:modified xsi:type="dcterms:W3CDTF">2021-09-13T10:19:00Z</dcterms:modified>
</cp:coreProperties>
</file>