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62E" w:rsidRPr="0015562E" w:rsidRDefault="0015562E" w:rsidP="0015562E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15562E" w:rsidRPr="0015562E" w:rsidRDefault="0015562E" w:rsidP="0015562E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1556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127846-2016 z dnia 2016-05-19 r.</w:t>
        </w:r>
      </w:hyperlink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Gdynia</w:t>
      </w: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niniejszym postępowaniu zamawia się 4 rodzaje usług -cztery części. Poszczególne części obejmują następujące rodzaje ubezpieczeń: 3.1.1. Część 01 zamówienia: (CPV 66515400-7, CPV 66515000-3), (a) Ubezpieczenie mienia od...</w:t>
      </w: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2016-06-01 </w:t>
      </w:r>
    </w:p>
    <w:p w:rsidR="0015562E" w:rsidRPr="0015562E" w:rsidRDefault="0015562E" w:rsidP="001556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15562E" w:rsidRPr="0015562E" w:rsidRDefault="0015562E" w:rsidP="0015562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59575 - 2016; data zamieszczenia: 30.05.2016</w:t>
      </w: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15562E" w:rsidRPr="0015562E" w:rsidRDefault="0015562E" w:rsidP="00155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15562E" w:rsidRPr="0015562E" w:rsidRDefault="0015562E" w:rsidP="00155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127846 - 2016 data 19.05.2016 r.</w:t>
      </w:r>
    </w:p>
    <w:p w:rsidR="0015562E" w:rsidRPr="0015562E" w:rsidRDefault="0015562E" w:rsidP="00155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15562E" w:rsidRPr="0015562E" w:rsidRDefault="0015562E" w:rsidP="00155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Uniwersyteckie Centrum Medycyny Morskiej i Tropikalnej, ul. Powstania Styczniowego 9b, 81-519 Gdynia, woj. pomorskie, tel. 058 6998605, fax. 058 6224871.</w:t>
      </w:r>
    </w:p>
    <w:p w:rsidR="0015562E" w:rsidRPr="0015562E" w:rsidRDefault="0015562E" w:rsidP="00155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15562E" w:rsidRPr="0015562E" w:rsidRDefault="0015562E" w:rsidP="001556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15562E" w:rsidRPr="0015562E" w:rsidRDefault="0015562E" w:rsidP="001556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iv.4.4).</w:t>
      </w:r>
    </w:p>
    <w:p w:rsidR="0015562E" w:rsidRPr="0015562E" w:rsidRDefault="0015562E" w:rsidP="001556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01.06.2016 godzina 10:00, miejsce: Kancelaria EIB SA, ul. Jęczmienna 21, 87-100 Toruń..</w:t>
      </w:r>
    </w:p>
    <w:p w:rsidR="0015562E" w:rsidRPr="0015562E" w:rsidRDefault="0015562E" w:rsidP="001556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56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1556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06.06.2016 godzina 10:00, miejsce: Kancelaria EIB SA, ul. Jęczmienna 21, 87-100 Toruń..</w:t>
      </w:r>
    </w:p>
    <w:p w:rsidR="0015562E" w:rsidRPr="0015562E" w:rsidRDefault="0015562E" w:rsidP="001556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680C" w:rsidRDefault="000C680C">
      <w:bookmarkStart w:id="0" w:name="_GoBack"/>
      <w:bookmarkEnd w:id="0"/>
    </w:p>
    <w:sectPr w:rsidR="000C6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1A751D"/>
    <w:multiLevelType w:val="multilevel"/>
    <w:tmpl w:val="78365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62E"/>
    <w:rsid w:val="000C680C"/>
    <w:rsid w:val="0015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8E25D-0908-4A65-A7C9-A8D3C615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897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2.portal.uzp.gov.pl/index.php?ogloszenie=show&amp;pozycja=127846&amp;rok=2016-05-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CF8F3913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dcterms:created xsi:type="dcterms:W3CDTF">2016-05-30T09:28:00Z</dcterms:created>
  <dcterms:modified xsi:type="dcterms:W3CDTF">2016-05-30T09:28:00Z</dcterms:modified>
</cp:coreProperties>
</file>