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1FEA" w:rsidRPr="00871FEA" w:rsidRDefault="00871FEA" w:rsidP="00871FEA">
      <w:pPr>
        <w:spacing w:after="0" w:line="260" w:lineRule="atLeast"/>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Adres strony internetowej, na której Zamawiający udostępnia Specyfikację Istotnych Warunków Zamówienia:</w:t>
      </w:r>
    </w:p>
    <w:p w:rsidR="00871FEA" w:rsidRPr="00871FEA" w:rsidRDefault="00871FEA" w:rsidP="00871FEA">
      <w:pPr>
        <w:spacing w:after="240" w:line="260" w:lineRule="atLeast"/>
        <w:rPr>
          <w:rFonts w:ascii="Times New Roman" w:eastAsia="Times New Roman" w:hAnsi="Times New Roman" w:cs="Times New Roman"/>
          <w:sz w:val="24"/>
          <w:szCs w:val="24"/>
          <w:lang w:eastAsia="pl-PL"/>
        </w:rPr>
      </w:pPr>
      <w:hyperlink r:id="rId5" w:tgtFrame="_blank" w:history="1">
        <w:r w:rsidRPr="00871FEA">
          <w:rPr>
            <w:rFonts w:ascii="Times New Roman" w:eastAsia="Times New Roman" w:hAnsi="Times New Roman" w:cs="Times New Roman"/>
            <w:color w:val="0000FF"/>
            <w:sz w:val="24"/>
            <w:szCs w:val="24"/>
            <w:u w:val="single"/>
            <w:lang w:eastAsia="pl-PL"/>
          </w:rPr>
          <w:t>www.ucmmit.gdynia.pl</w:t>
        </w:r>
      </w:hyperlink>
    </w:p>
    <w:p w:rsidR="00871FEA" w:rsidRPr="00871FEA" w:rsidRDefault="00871FEA" w:rsidP="00871FEA">
      <w:pPr>
        <w:spacing w:after="0"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pict>
          <v:rect id="_x0000_i1025" style="width:0;height:1.5pt" o:hralign="center" o:hrstd="t" o:hrnoshade="t" o:hr="t" fillcolor="black" stroked="f"/>
        </w:pict>
      </w:r>
    </w:p>
    <w:p w:rsidR="00871FEA" w:rsidRPr="00871FEA" w:rsidRDefault="00871FEA" w:rsidP="00871FEA">
      <w:pPr>
        <w:spacing w:before="100" w:beforeAutospacing="1" w:after="240"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Gdynia: Wykonanie robót budowlanych polegających na budowie rezerwowego zbiornika wody pitnej wraz z niezbędną instalacją, dla budynków użytkowanych przez Uniwersyteckie Centrum Medycyny Morskiej i Tropikalnej w Gdyni</w:t>
      </w:r>
      <w:r w:rsidRPr="00871FEA">
        <w:rPr>
          <w:rFonts w:ascii="Times New Roman" w:eastAsia="Times New Roman" w:hAnsi="Times New Roman" w:cs="Times New Roman"/>
          <w:sz w:val="24"/>
          <w:szCs w:val="24"/>
          <w:lang w:eastAsia="pl-PL"/>
        </w:rPr>
        <w:br/>
      </w:r>
      <w:r w:rsidRPr="00871FEA">
        <w:rPr>
          <w:rFonts w:ascii="Times New Roman" w:eastAsia="Times New Roman" w:hAnsi="Times New Roman" w:cs="Times New Roman"/>
          <w:b/>
          <w:bCs/>
          <w:sz w:val="24"/>
          <w:szCs w:val="24"/>
          <w:lang w:eastAsia="pl-PL"/>
        </w:rPr>
        <w:t>Numer ogłoszenia: 146421 - 2016; data zamieszczenia: 20.07.2016</w:t>
      </w:r>
      <w:r w:rsidRPr="00871FEA">
        <w:rPr>
          <w:rFonts w:ascii="Times New Roman" w:eastAsia="Times New Roman" w:hAnsi="Times New Roman" w:cs="Times New Roman"/>
          <w:sz w:val="24"/>
          <w:szCs w:val="24"/>
          <w:lang w:eastAsia="pl-PL"/>
        </w:rPr>
        <w:br/>
        <w:t>OGŁOSZENIE O ZAMÓWIENIU - roboty budowlane</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Zamieszczanie ogłoszenia:</w:t>
      </w:r>
      <w:r w:rsidRPr="00871FEA">
        <w:rPr>
          <w:rFonts w:ascii="Times New Roman" w:eastAsia="Times New Roman" w:hAnsi="Times New Roman" w:cs="Times New Roman"/>
          <w:sz w:val="24"/>
          <w:szCs w:val="24"/>
          <w:lang w:eastAsia="pl-PL"/>
        </w:rPr>
        <w:t xml:space="preserve"> obowiązkowe.</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Ogłoszenie dotyczy:</w:t>
      </w:r>
      <w:r w:rsidRPr="00871FEA">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9"/>
        <w:gridCol w:w="5248"/>
      </w:tblGrid>
      <w:tr w:rsidR="00871FEA" w:rsidRPr="00871FEA" w:rsidTr="00871FE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71FEA" w:rsidRPr="00871FEA" w:rsidRDefault="00871FEA" w:rsidP="00871FEA">
            <w:pPr>
              <w:spacing w:after="0" w:line="240" w:lineRule="auto"/>
              <w:jc w:val="center"/>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V</w:t>
            </w:r>
          </w:p>
        </w:tc>
        <w:tc>
          <w:tcPr>
            <w:tcW w:w="0" w:type="auto"/>
            <w:vAlign w:val="center"/>
            <w:hideMark/>
          </w:tcPr>
          <w:p w:rsidR="00871FEA" w:rsidRPr="00871FEA" w:rsidRDefault="00871FEA" w:rsidP="00871FEA">
            <w:pPr>
              <w:spacing w:after="0"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zamówienia publicznego</w:t>
            </w:r>
          </w:p>
        </w:tc>
      </w:tr>
      <w:tr w:rsidR="00871FEA" w:rsidRPr="00871FEA" w:rsidTr="00871FE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71FEA" w:rsidRPr="00871FEA" w:rsidRDefault="00871FEA" w:rsidP="00871FEA">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871FEA" w:rsidRPr="00871FEA" w:rsidRDefault="00871FEA" w:rsidP="00871FEA">
            <w:pPr>
              <w:spacing w:after="0"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zawarcia umowy ramowej</w:t>
            </w:r>
          </w:p>
        </w:tc>
      </w:tr>
      <w:tr w:rsidR="00871FEA" w:rsidRPr="00871FEA" w:rsidTr="00871FEA">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rsidR="00871FEA" w:rsidRPr="00871FEA" w:rsidRDefault="00871FEA" w:rsidP="00871FEA">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871FEA" w:rsidRPr="00871FEA" w:rsidRDefault="00871FEA" w:rsidP="00871FEA">
            <w:pPr>
              <w:spacing w:after="0"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ustanowienia dynamicznego systemu zakupów (DSZ)</w:t>
            </w:r>
          </w:p>
        </w:tc>
      </w:tr>
    </w:tbl>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SEKCJA I: ZAMAWIAJĄCY</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 1) NAZWA I ADRES:</w:t>
      </w:r>
      <w:r w:rsidRPr="00871FEA">
        <w:rPr>
          <w:rFonts w:ascii="Times New Roman" w:eastAsia="Times New Roman" w:hAnsi="Times New Roman" w:cs="Times New Roman"/>
          <w:sz w:val="24"/>
          <w:szCs w:val="24"/>
          <w:lang w:eastAsia="pl-PL"/>
        </w:rPr>
        <w:t xml:space="preserve"> Uniwersyteckie Centrum Medycyny Morskiej i Tropikalnej , ul. Powstania Styczniowego 9b, 81-519 Gdynia, woj. pomorskie, tel. 058 6998605, faks 058 6224871.</w:t>
      </w:r>
    </w:p>
    <w:p w:rsidR="00871FEA" w:rsidRPr="00871FEA" w:rsidRDefault="00871FEA" w:rsidP="00871FEA">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Adres strony internetowej zamawiającego:</w:t>
      </w:r>
      <w:r w:rsidRPr="00871FEA">
        <w:rPr>
          <w:rFonts w:ascii="Times New Roman" w:eastAsia="Times New Roman" w:hAnsi="Times New Roman" w:cs="Times New Roman"/>
          <w:sz w:val="24"/>
          <w:szCs w:val="24"/>
          <w:lang w:eastAsia="pl-PL"/>
        </w:rPr>
        <w:t xml:space="preserve"> www.ucmmit.gdynia.pl</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 2) RODZAJ ZAMAWIAJĄCEGO:</w:t>
      </w:r>
      <w:r w:rsidRPr="00871FEA">
        <w:rPr>
          <w:rFonts w:ascii="Times New Roman" w:eastAsia="Times New Roman" w:hAnsi="Times New Roman" w:cs="Times New Roman"/>
          <w:sz w:val="24"/>
          <w:szCs w:val="24"/>
          <w:lang w:eastAsia="pl-PL"/>
        </w:rPr>
        <w:t xml:space="preserve"> Samodzielny publiczny zakład opieki zdrowotnej.</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SEKCJA II: PRZEDMIOT ZAMÓWIENIA</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II.1) OKREŚLENIE PRZEDMIOTU ZAMÓWIENIA</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II.1.1) Nazwa nadana zamówieniu przez zamawiającego:</w:t>
      </w:r>
      <w:r w:rsidRPr="00871FEA">
        <w:rPr>
          <w:rFonts w:ascii="Times New Roman" w:eastAsia="Times New Roman" w:hAnsi="Times New Roman" w:cs="Times New Roman"/>
          <w:sz w:val="24"/>
          <w:szCs w:val="24"/>
          <w:lang w:eastAsia="pl-PL"/>
        </w:rPr>
        <w:t xml:space="preserve"> Wykonanie robót budowlanych polegających na budowie rezerwowego zbiornika wody pitnej wraz z niezbędną instalacją, dla budynków użytkowanych przez Uniwersyteckie Centrum Medycyny Morskiej i Tropikalnej w Gdyni.</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II.1.2) Rodzaj zamówienia:</w:t>
      </w:r>
      <w:r w:rsidRPr="00871FEA">
        <w:rPr>
          <w:rFonts w:ascii="Times New Roman" w:eastAsia="Times New Roman" w:hAnsi="Times New Roman" w:cs="Times New Roman"/>
          <w:sz w:val="24"/>
          <w:szCs w:val="24"/>
          <w:lang w:eastAsia="pl-PL"/>
        </w:rPr>
        <w:t xml:space="preserve"> roboty budowlane.</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II.1.4) Określenie przedmiotu oraz wielkości lub zakresu zamówienia:</w:t>
      </w:r>
      <w:r w:rsidRPr="00871FEA">
        <w:rPr>
          <w:rFonts w:ascii="Times New Roman" w:eastAsia="Times New Roman" w:hAnsi="Times New Roman" w:cs="Times New Roman"/>
          <w:sz w:val="24"/>
          <w:szCs w:val="24"/>
          <w:lang w:eastAsia="pl-PL"/>
        </w:rPr>
        <w:t xml:space="preserve"> Przedmiotem zamówienia jest wykonanie robót budowlanych polegających na budowie rezerwowego zbiornika wody pitnej wraz z niezbędną instalacją, dla budynków użytkowanych przez Uniwersyteckie Centrum Medycyny Morskiej i Tropikalnej w Gdyni.</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b/>
          <w:bCs/>
          <w:sz w:val="24"/>
          <w:szCs w:val="24"/>
          <w:lang w:eastAsia="pl-PL"/>
        </w:rPr>
      </w:pPr>
      <w:r w:rsidRPr="00871FEA">
        <w:rPr>
          <w:rFonts w:ascii="Times New Roman" w:eastAsia="Times New Roman" w:hAnsi="Times New Roman" w:cs="Times New Roman"/>
          <w:b/>
          <w:bCs/>
          <w:sz w:val="24"/>
          <w:szCs w:val="24"/>
          <w:lang w:eastAsia="pl-PL"/>
        </w:rPr>
        <w:t xml:space="preserve">II.1.5)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5448"/>
      </w:tblGrid>
      <w:tr w:rsidR="00871FEA" w:rsidRPr="00871FEA" w:rsidTr="00871FEA">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871FEA" w:rsidRPr="00871FEA" w:rsidRDefault="00871FEA" w:rsidP="00871FEA">
            <w:pPr>
              <w:spacing w:after="0" w:line="240" w:lineRule="auto"/>
              <w:jc w:val="center"/>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 </w:t>
            </w:r>
          </w:p>
        </w:tc>
        <w:tc>
          <w:tcPr>
            <w:tcW w:w="0" w:type="auto"/>
            <w:vAlign w:val="center"/>
            <w:hideMark/>
          </w:tcPr>
          <w:p w:rsidR="00871FEA" w:rsidRPr="00871FEA" w:rsidRDefault="00871FEA" w:rsidP="00871FEA">
            <w:pPr>
              <w:spacing w:after="0"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przewiduje się udzielenie zamówień uzupełniających</w:t>
            </w:r>
          </w:p>
        </w:tc>
      </w:tr>
    </w:tbl>
    <w:p w:rsidR="00871FEA" w:rsidRPr="00871FEA" w:rsidRDefault="00871FEA" w:rsidP="00871FEA">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lastRenderedPageBreak/>
        <w:t>Określenie przedmiotu oraz wielkości lub zakresu zamówień uzupełniających</w:t>
      </w:r>
    </w:p>
    <w:p w:rsidR="00871FEA" w:rsidRPr="00871FEA" w:rsidRDefault="00871FEA" w:rsidP="00871FEA">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II.1.6) Wspólny Słownik Zamówień (CPV):</w:t>
      </w:r>
      <w:r w:rsidRPr="00871FEA">
        <w:rPr>
          <w:rFonts w:ascii="Times New Roman" w:eastAsia="Times New Roman" w:hAnsi="Times New Roman" w:cs="Times New Roman"/>
          <w:sz w:val="24"/>
          <w:szCs w:val="24"/>
          <w:lang w:eastAsia="pl-PL"/>
        </w:rPr>
        <w:t xml:space="preserve"> 45.00.00.00-7, 45.21.51.40-0, 45.31.00.00-3, 44.61.15.00-1, 45.11.10.00-8, 45.23.14.00-9, 45.33.00.00-9, 45.23.20.00-2, 45.23.32.00-1, 45.34.20.00-6.</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II.1.7) Czy dopuszcza się złożenie oferty częściowej:</w:t>
      </w:r>
      <w:r w:rsidRPr="00871FEA">
        <w:rPr>
          <w:rFonts w:ascii="Times New Roman" w:eastAsia="Times New Roman" w:hAnsi="Times New Roman" w:cs="Times New Roman"/>
          <w:sz w:val="24"/>
          <w:szCs w:val="24"/>
          <w:lang w:eastAsia="pl-PL"/>
        </w:rPr>
        <w:t xml:space="preserve"> nie.</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II.1.8) Czy dopuszcza się złożenie oferty wariantowej:</w:t>
      </w:r>
      <w:r w:rsidRPr="00871FEA">
        <w:rPr>
          <w:rFonts w:ascii="Times New Roman" w:eastAsia="Times New Roman" w:hAnsi="Times New Roman" w:cs="Times New Roman"/>
          <w:sz w:val="24"/>
          <w:szCs w:val="24"/>
          <w:lang w:eastAsia="pl-PL"/>
        </w:rPr>
        <w:t xml:space="preserve"> nie.</w:t>
      </w:r>
    </w:p>
    <w:p w:rsidR="00871FEA" w:rsidRPr="00871FEA" w:rsidRDefault="00871FEA" w:rsidP="00871FEA">
      <w:pPr>
        <w:spacing w:after="0" w:line="240" w:lineRule="auto"/>
        <w:rPr>
          <w:rFonts w:ascii="Times New Roman" w:eastAsia="Times New Roman" w:hAnsi="Times New Roman" w:cs="Times New Roman"/>
          <w:sz w:val="24"/>
          <w:szCs w:val="24"/>
          <w:lang w:eastAsia="pl-PL"/>
        </w:rPr>
      </w:pP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II.2) CZAS TRWANIA ZAMÓWIENIA LUB TERMIN WYKONANIA:</w:t>
      </w:r>
      <w:r w:rsidRPr="00871FEA">
        <w:rPr>
          <w:rFonts w:ascii="Times New Roman" w:eastAsia="Times New Roman" w:hAnsi="Times New Roman" w:cs="Times New Roman"/>
          <w:sz w:val="24"/>
          <w:szCs w:val="24"/>
          <w:lang w:eastAsia="pl-PL"/>
        </w:rPr>
        <w:t xml:space="preserve"> Okres w dniach: 70.</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SEKCJA III: INFORMACJE O CHARAKTERZE PRAWNYM, EKONOMICZNYM, FINANSOWYM I TECHNICZNYM</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III.1) WADIUM</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Informacja na temat wadium:</w:t>
      </w:r>
      <w:r w:rsidRPr="00871FEA">
        <w:rPr>
          <w:rFonts w:ascii="Times New Roman" w:eastAsia="Times New Roman" w:hAnsi="Times New Roman" w:cs="Times New Roman"/>
          <w:sz w:val="24"/>
          <w:szCs w:val="24"/>
          <w:lang w:eastAsia="pl-PL"/>
        </w:rPr>
        <w:t xml:space="preserve"> 1. W niniejszym postępowaniu o zamówienie publiczne Zamawiający wymaga wniesienia wadium w kwocie: 10.000,00 zł (słownie: dziesięć tysięcy złotych 00/100zł.). 2 Wykonawca wnosi wadium (koniecznie z określeniem numeru postępowania którego dotyczy), w akceptowanej przez Zamawiającego formie: 1) w pieniądzu wyłącznie przelewem na rachunek bankowy zamawiającego w Banku Gospodarstwa Krajowego Odział w Gdańsku, ul. Kowalska 10, 80-846 Gdańsk, nr 96 1130 1121 0006 5620 5420 0003; 2) poręczeń bankowych lub poręczeń spółdzielczej kasy oszczędnościowo - kredytowej, z tym, że poręczenie kasy jest zawsze poręczeniem pieniężnym; 3) gwarancji bankowych; 4) gwarancji ubezpieczeniowych; 5) poręczeń udzielanych przez podmioty, o których mowa w art.6b ust 5, pkt.2 ustawy z dnia 9 listopada 2000r. o utworzeniu Polskiej Agencji Rozwoju Przedsiębiorczości (j.t. Dz.U. z 2016, poz.359 ze zm.). 3. Wadium wnosi się przed upływem terminu (przypominamy że termin to dzień i godzina) składania ofert i musi być udzielone do końca terminu związania ofertą. 4. Dokument w formie poręczenia winien zawierać stwierdzenie, </w:t>
      </w:r>
      <w:proofErr w:type="spellStart"/>
      <w:r w:rsidRPr="00871FEA">
        <w:rPr>
          <w:rFonts w:ascii="Times New Roman" w:eastAsia="Times New Roman" w:hAnsi="Times New Roman" w:cs="Times New Roman"/>
          <w:sz w:val="24"/>
          <w:szCs w:val="24"/>
          <w:lang w:eastAsia="pl-PL"/>
        </w:rPr>
        <w:t>że:..na</w:t>
      </w:r>
      <w:proofErr w:type="spellEnd"/>
      <w:r w:rsidRPr="00871FEA">
        <w:rPr>
          <w:rFonts w:ascii="Times New Roman" w:eastAsia="Times New Roman" w:hAnsi="Times New Roman" w:cs="Times New Roman"/>
          <w:sz w:val="24"/>
          <w:szCs w:val="24"/>
          <w:lang w:eastAsia="pl-PL"/>
        </w:rPr>
        <w:t xml:space="preserve"> pierwsze pisemne żądanie zamawiającego wzywające do zapłaty wadium, zgodnie z warunkami przetargu, wypłacamy bez jakichkolwiek zastrzeżeń. 5. Dokument w formie poręczenia lub gwarancji należy składać w Kancelarii </w:t>
      </w:r>
      <w:proofErr w:type="spellStart"/>
      <w:r w:rsidRPr="00871FEA">
        <w:rPr>
          <w:rFonts w:ascii="Times New Roman" w:eastAsia="Times New Roman" w:hAnsi="Times New Roman" w:cs="Times New Roman"/>
          <w:sz w:val="24"/>
          <w:szCs w:val="24"/>
          <w:lang w:eastAsia="pl-PL"/>
        </w:rPr>
        <w:t>UCMMiT</w:t>
      </w:r>
      <w:proofErr w:type="spellEnd"/>
      <w:r w:rsidRPr="00871FEA">
        <w:rPr>
          <w:rFonts w:ascii="Times New Roman" w:eastAsia="Times New Roman" w:hAnsi="Times New Roman" w:cs="Times New Roman"/>
          <w:sz w:val="24"/>
          <w:szCs w:val="24"/>
          <w:lang w:eastAsia="pl-PL"/>
        </w:rPr>
        <w:t xml:space="preserve"> (Pok. nr 30, </w:t>
      </w:r>
      <w:proofErr w:type="spellStart"/>
      <w:r w:rsidRPr="00871FEA">
        <w:rPr>
          <w:rFonts w:ascii="Times New Roman" w:eastAsia="Times New Roman" w:hAnsi="Times New Roman" w:cs="Times New Roman"/>
          <w:sz w:val="24"/>
          <w:szCs w:val="24"/>
          <w:lang w:eastAsia="pl-PL"/>
        </w:rPr>
        <w:t>Ip</w:t>
      </w:r>
      <w:proofErr w:type="spellEnd"/>
      <w:r w:rsidRPr="00871FEA">
        <w:rPr>
          <w:rFonts w:ascii="Times New Roman" w:eastAsia="Times New Roman" w:hAnsi="Times New Roman" w:cs="Times New Roman"/>
          <w:sz w:val="24"/>
          <w:szCs w:val="24"/>
          <w:lang w:eastAsia="pl-PL"/>
        </w:rPr>
        <w:t>. w siedzibie Zamawiającego) w godzinach od 8:00 do 14:00.od poniedziałku do piątku.</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III.2) ZALICZKI</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III.3) WARUNKI UDZIAŁU W POSTĘPOWANIU ORAZ OPIS SPOSOBU DOKONYWANIA OCENY SPEŁNIANIA TYCH WARUNKÓW</w:t>
      </w:r>
    </w:p>
    <w:p w:rsidR="00871FEA" w:rsidRPr="00871FEA" w:rsidRDefault="00871FEA" w:rsidP="00871FEA">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 3.1) Uprawnienia do wykonywania określonej działalności lub czynności, jeżeli przepisy prawa nakładają obowiązek ich posiadania</w:t>
      </w:r>
    </w:p>
    <w:p w:rsidR="00871FEA" w:rsidRPr="00871FEA" w:rsidRDefault="00871FEA" w:rsidP="00871FE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Opis sposobu dokonywania oceny spełniania tego warunku</w:t>
      </w:r>
    </w:p>
    <w:p w:rsidR="00871FEA" w:rsidRPr="00871FEA" w:rsidRDefault="00871FEA" w:rsidP="00871FEA">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lastRenderedPageBreak/>
        <w:t>Zamawiający nie wyznacza szczegółowego warunku w tym zakresie, ocena spełnienia warunku nastąpi na podstawie złożonego wraz z ofertą oświadczenia - wzór Załącznik nr 2 do SIWZ</w:t>
      </w:r>
    </w:p>
    <w:p w:rsidR="00871FEA" w:rsidRPr="00871FEA" w:rsidRDefault="00871FEA" w:rsidP="00871FEA">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III.3.2) Wiedza i doświadczenie</w:t>
      </w:r>
    </w:p>
    <w:p w:rsidR="00871FEA" w:rsidRPr="00871FEA" w:rsidRDefault="00871FEA" w:rsidP="00871FE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Opis sposobu dokonywania oceny spełniania tego warunku</w:t>
      </w:r>
    </w:p>
    <w:p w:rsidR="00871FEA" w:rsidRPr="00871FEA" w:rsidRDefault="00871FEA" w:rsidP="00871FEA">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Zamawiający wymaga aby wykonawca wykazał się posiadaniem wiedzy i doświadczenia w zakresie wykonywania robót budowlanych polegających na budowie rezerwowego zbiornika wody pitnej wraz z niezbędną instalacją i uzna warunek za spełniony jeśli wykonawca wykaże, odpowiednim dokumentem - wzór załącznik nr 5 do SIWZ i udowodni, że wykonał zgodnie z zasadami sztuki budowlanej i prawidłowo ukończył w ciągu ostatnich 5 lat przed upływem terminu składania ofert, a jeżeli okres prowadzenia działalności jest krótszy - w tym okresie, co najmniej 1 robotę budowlaną, polegającą na budowie rezerwowego zbiornika wody pitnej wraz z niezbędną instalacją , o wartości co najmniej 400 000,00zł. brutto</w:t>
      </w:r>
    </w:p>
    <w:p w:rsidR="00871FEA" w:rsidRPr="00871FEA" w:rsidRDefault="00871FEA" w:rsidP="00871FEA">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III.3.3) Potencjał techniczny</w:t>
      </w:r>
    </w:p>
    <w:p w:rsidR="00871FEA" w:rsidRPr="00871FEA" w:rsidRDefault="00871FEA" w:rsidP="00871FE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Opis sposobu dokonywania oceny spełniania tego warunku</w:t>
      </w:r>
    </w:p>
    <w:p w:rsidR="00871FEA" w:rsidRPr="00871FEA" w:rsidRDefault="00871FEA" w:rsidP="00871FEA">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2 do SIWZ</w:t>
      </w:r>
    </w:p>
    <w:p w:rsidR="00871FEA" w:rsidRPr="00871FEA" w:rsidRDefault="00871FEA" w:rsidP="00871FEA">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III.3.4) Osoby zdolne do wykonania zamówienia</w:t>
      </w:r>
    </w:p>
    <w:p w:rsidR="00871FEA" w:rsidRPr="00871FEA" w:rsidRDefault="00871FEA" w:rsidP="00871FE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Opis sposobu dokonywania oceny spełniania tego warunku</w:t>
      </w:r>
    </w:p>
    <w:p w:rsidR="00871FEA" w:rsidRPr="00871FEA" w:rsidRDefault="00871FEA" w:rsidP="00871FEA">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 xml:space="preserve">Zamawiający wymaga aby wykonawca dysponował odpowiednimi osobami do realizacji niniejszego zamówienia i uzna warunek za spełniony gdy wykonawca wykaże, że: i. dysponuje osobą (min. 3 letnie doświadczenie) zatrudnioną na umowę o pracę, posiadającą uprawnienia: a. do kierowania robotami budowlanymi bez ograniczeń w specjalności instalacyjnej w zakresie sieci, instalacji i urządzeń cieplnych, wentylacyjnych, gazowych, wodociągowych i kanalizacyjnych, b. i kwalifikacje do wykonywania samodzielnych funkcji technicznych w budownictwie, - wyznaczoną do pełnienia funkcji kierownika budowy podczas realizacji niniejszego zamówienia, </w:t>
      </w:r>
      <w:proofErr w:type="spellStart"/>
      <w:r w:rsidRPr="00871FEA">
        <w:rPr>
          <w:rFonts w:ascii="Times New Roman" w:eastAsia="Times New Roman" w:hAnsi="Times New Roman" w:cs="Times New Roman"/>
          <w:sz w:val="24"/>
          <w:szCs w:val="24"/>
          <w:lang w:eastAsia="pl-PL"/>
        </w:rPr>
        <w:t>w.w</w:t>
      </w:r>
      <w:proofErr w:type="spellEnd"/>
      <w:r w:rsidRPr="00871FEA">
        <w:rPr>
          <w:rFonts w:ascii="Times New Roman" w:eastAsia="Times New Roman" w:hAnsi="Times New Roman" w:cs="Times New Roman"/>
          <w:sz w:val="24"/>
          <w:szCs w:val="24"/>
          <w:lang w:eastAsia="pl-PL"/>
        </w:rPr>
        <w:t xml:space="preserve">. kierownik robót musi należeć do właściwej izby samorządu zawodowego. ii. do wykonania robót dysponuje min. 7 (nie licząc kierownika) wykwalifikowanymi i doświadczonymi osobami, zatrudnionymi na umowę o pracę z uprawnieniami: a. do montażu sieci, instalacji i urządzeń sanitarnych (min. 4 osoby z min. 3-letnim doświadczeniem), b. elektrycznymi do 1kV, kat. E eksploatacyjne, grupy I - dla osób zajmujących się obsługą naprawami i eksploatacją urządzeń (min. 2 osoby z min. 3-letnim doświadczeniem), c. elektrycznymi do 1kV, kat . D dozorowe, grupy I, dla osób zajmujących się dozorem nad obsługą i nad naprawami i eksploatacją urządzeń (min. 1 osoba z min. 3-letnim doświadczeniem), * Wykonawca może wykonać roboty przy udziale 2 elektryków , o ile przynajmniej jeden z elektryków posiada uprawnienia kat. E i D łącznie), - do spełnienia przynajmniej łącznie przez pracowników wyznaczonych do wykonania przedmiotowych robót przez </w:t>
      </w:r>
      <w:r w:rsidRPr="00871FEA">
        <w:rPr>
          <w:rFonts w:ascii="Times New Roman" w:eastAsia="Times New Roman" w:hAnsi="Times New Roman" w:cs="Times New Roman"/>
          <w:sz w:val="24"/>
          <w:szCs w:val="24"/>
          <w:lang w:eastAsia="pl-PL"/>
        </w:rPr>
        <w:lastRenderedPageBreak/>
        <w:t>Zamawiającego. 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udostępnionymi zasobami w trakcie realizacji zamówienia, w szczególności przedstawiając w tym celu pisemne zobowiązanie tych podmiotów do oddania mu do dyspozycji niezbędnych zasobów na potrzeby wykonania zamówienia. Podmiot, który zobowiązał się do udostępnienia zasobów odpowiada solidarnie z wykonawcą za szkodę zamawiającego powstałą wskutek nieudostępnienia tych zasobów, chyba że za nieudostępnienie zasobów nie ponosi winy.</w:t>
      </w:r>
    </w:p>
    <w:p w:rsidR="00871FEA" w:rsidRPr="00871FEA" w:rsidRDefault="00871FEA" w:rsidP="00871FEA">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III.3.5) Sytuacja ekonomiczna i finansowa</w:t>
      </w:r>
    </w:p>
    <w:p w:rsidR="00871FEA" w:rsidRPr="00871FEA" w:rsidRDefault="00871FEA" w:rsidP="00871FEA">
      <w:pPr>
        <w:spacing w:before="100" w:beforeAutospacing="1" w:after="100" w:afterAutospacing="1" w:line="240" w:lineRule="auto"/>
        <w:ind w:left="720"/>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Opis sposobu dokonywania oceny spełniania tego warunku</w:t>
      </w:r>
    </w:p>
    <w:p w:rsidR="00871FEA" w:rsidRPr="00871FEA" w:rsidRDefault="00871FEA" w:rsidP="00871FEA">
      <w:pPr>
        <w:numPr>
          <w:ilvl w:val="1"/>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Zamawiający nie wyznacza szczegółowego warunku w tym zakresie, ocena spełnienia warunku nastąpi na podstawie złożonego wraz z ofertą oświadczenia - wzór Załącznik nr 2 do SIWZ.</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III.4) INFORMACJA O OŚWIADCZENIACH LUB DOKUMENTACH, JAKIE MAJĄ DOSTARCZYĆ WYKONAWCY W CELU POTWIERDZENIA SPEŁNIANIA WARUNKÓW UDZIAŁU W POSTĘPOWANIU ORAZ NIEPODLEGANIA WYKLUCZENIU NA PODSTAWIE ART. 24 UST. 1 USTAWY</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III.4.1) W zakresie wykazania spełniania przez wykonawcę warunków, o których mowa w art. 22 ust. 1 ustawy, oprócz oświadczenia o spełnianiu warunków udziału w postępowaniu należy przedłożyć:</w:t>
      </w:r>
    </w:p>
    <w:p w:rsidR="00871FEA" w:rsidRPr="00871FEA" w:rsidRDefault="00871FEA" w:rsidP="00871FEA">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p w:rsidR="00871FEA" w:rsidRPr="00871FEA" w:rsidRDefault="00871FEA" w:rsidP="00871FEA">
      <w:pPr>
        <w:numPr>
          <w:ilvl w:val="0"/>
          <w:numId w:val="4"/>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podstawie do dysponowania tymi osobami;</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III.4.2) W zakresie potwierdzenia niepodlegania wykluczeniu na podstawie art. 24 ust. 1 ustawy, należy przedłożyć:</w:t>
      </w:r>
    </w:p>
    <w:p w:rsidR="00871FEA" w:rsidRPr="00871FEA" w:rsidRDefault="00871FEA" w:rsidP="00871FEA">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oświadczenie o braku podstaw do wykluczenia;</w:t>
      </w:r>
    </w:p>
    <w:p w:rsidR="00871FEA" w:rsidRPr="00871FEA" w:rsidRDefault="00871FEA" w:rsidP="00871FEA">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 xml:space="preserve">aktualny odpis z właściwego rejestru lub z centralnej ewidencji i informacji o działalności gospodarczej, jeżeli odrębne przepisy wymagają wpisu do rejestru lub ewidencji, w celu wykazania braku podstaw do wykluczenia w oparciu o art. 24 ust. </w:t>
      </w:r>
      <w:r w:rsidRPr="00871FEA">
        <w:rPr>
          <w:rFonts w:ascii="Times New Roman" w:eastAsia="Times New Roman" w:hAnsi="Times New Roman" w:cs="Times New Roman"/>
          <w:sz w:val="24"/>
          <w:szCs w:val="24"/>
          <w:lang w:eastAsia="pl-PL"/>
        </w:rPr>
        <w:lastRenderedPageBreak/>
        <w:t>1 pkt 2 ustawy, wystawiony nie wcześniej niż 6 miesięcy przed upływem terminu składania wniosków o dopuszczenie do udziału w postępowaniu o udzielenie zamówienia albo składania ofert;</w:t>
      </w:r>
    </w:p>
    <w:p w:rsidR="00871FEA" w:rsidRPr="00871FEA" w:rsidRDefault="00871FEA" w:rsidP="00871FEA">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871FEA" w:rsidRPr="00871FEA" w:rsidRDefault="00871FEA" w:rsidP="00871FEA">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aktualne zaświadczenie właściwego oddziału Zakładu Ubezpieczeń Społecznych lub Kasy Rolniczego Ubezpieczenia Społecznego potwierdzające, że wykonawca nie zalega z opłacaniem składek na ubezpieczenia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p w:rsidR="00871FEA" w:rsidRPr="00871FEA" w:rsidRDefault="00871FEA" w:rsidP="00871FEA">
      <w:pPr>
        <w:numPr>
          <w:ilvl w:val="0"/>
          <w:numId w:val="5"/>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 III.4.2.</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III.4.3) Dokumenty podmiotów zagranicznych</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Jeżeli wykonawca ma siedzibę lub miejsce zamieszkania poza terytorium Rzeczypospolitej Polskiej, przedkłada:</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III.4.3.1) dokument wystawiony w kraju, w którym ma siedzibę lub miejsce zamieszkania potwierdzający, że:</w:t>
      </w:r>
    </w:p>
    <w:p w:rsidR="00871FEA" w:rsidRPr="00871FEA" w:rsidRDefault="00871FEA" w:rsidP="00871FEA">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nie otwarto jego likwidacji ani nie ogłoszono upadłości - wystawiony nie wcześniej niż 6 miesięcy przed upływem terminu składania wniosków o dopuszczenie do udziału w postępowaniu o udzielenie zamówienia albo składania ofert;</w:t>
      </w:r>
    </w:p>
    <w:p w:rsidR="00871FEA" w:rsidRPr="00871FEA" w:rsidRDefault="00871FEA" w:rsidP="00871FEA">
      <w:pPr>
        <w:numPr>
          <w:ilvl w:val="0"/>
          <w:numId w:val="6"/>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III.4.4) Dokumenty dotyczące przynależności do tej samej grupy kapitałowej</w:t>
      </w:r>
    </w:p>
    <w:p w:rsidR="00871FEA" w:rsidRPr="00871FEA" w:rsidRDefault="00871FEA" w:rsidP="00871FEA">
      <w:pPr>
        <w:numPr>
          <w:ilvl w:val="0"/>
          <w:numId w:val="7"/>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lista podmiotów należących do tej samej grupy kapitałowej w rozumieniu ustawy z dnia 16 lutego 2007 r. o ochronie konkurencji i konsumentów albo informacji o tym, że nie należy do grupy kapitałowej;</w:t>
      </w:r>
    </w:p>
    <w:p w:rsidR="00871FEA" w:rsidRPr="00871FEA" w:rsidRDefault="00871FEA" w:rsidP="00871FEA">
      <w:pPr>
        <w:spacing w:after="0" w:line="240" w:lineRule="auto"/>
        <w:rPr>
          <w:rFonts w:ascii="Times New Roman" w:eastAsia="Times New Roman" w:hAnsi="Times New Roman" w:cs="Times New Roman"/>
          <w:sz w:val="24"/>
          <w:szCs w:val="24"/>
          <w:lang w:eastAsia="pl-PL"/>
        </w:rPr>
      </w:pP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lastRenderedPageBreak/>
        <w:t>III.5) INFORMACJA O DOKUMENTACH POTWIERDZAJĄCYCH, ŻE OFEROWANE DOSTAWY, USŁUGI LUB ROBOTY BUDOWLANE ODPOWIADAJĄ OKREŚLONYM WYMAGANIOM</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W zakresie potwierdzenia, że oferowane roboty budowlane, dostawy lub usługi odpowiadają określonym wymaganiom należy przedłożyć:</w:t>
      </w:r>
    </w:p>
    <w:p w:rsidR="00871FEA" w:rsidRPr="00871FEA" w:rsidRDefault="00871FEA" w:rsidP="00871FEA">
      <w:pPr>
        <w:numPr>
          <w:ilvl w:val="0"/>
          <w:numId w:val="8"/>
        </w:numPr>
        <w:spacing w:before="100" w:beforeAutospacing="1" w:after="180" w:line="240" w:lineRule="auto"/>
        <w:ind w:right="300"/>
        <w:jc w:val="both"/>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próbki, opisy lub fotografie produktów, które mają zostać dostarczone, których autentyczność musi zostać poświadczona przez wykonawcę na żądanie zamawiającego;</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III.6) INNE DOKUMENTY</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Inne dokumenty niewymienione w pkt III.4) albo w pkt III.5)</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Kosztorys ofertowy szczegółowy</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SEKCJA IV: PROCEDURA</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IV.1) TRYB UDZIELENIA ZAMÓWIENIA</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IV.1.1) Tryb udzielenia zamówienia:</w:t>
      </w:r>
      <w:r w:rsidRPr="00871FEA">
        <w:rPr>
          <w:rFonts w:ascii="Times New Roman" w:eastAsia="Times New Roman" w:hAnsi="Times New Roman" w:cs="Times New Roman"/>
          <w:sz w:val="24"/>
          <w:szCs w:val="24"/>
          <w:lang w:eastAsia="pl-PL"/>
        </w:rPr>
        <w:t xml:space="preserve"> przetarg nieograniczony.</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IV.2) KRYTERIA OCENY OFERT</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 xml:space="preserve">IV.2.1) Kryteria oceny ofert: </w:t>
      </w:r>
      <w:r w:rsidRPr="00871FEA">
        <w:rPr>
          <w:rFonts w:ascii="Times New Roman" w:eastAsia="Times New Roman" w:hAnsi="Times New Roman" w:cs="Times New Roman"/>
          <w:sz w:val="24"/>
          <w:szCs w:val="24"/>
          <w:lang w:eastAsia="pl-PL"/>
        </w:rPr>
        <w:t>cena oraz inne kryteria związane z przedmiotem zamówienia:</w:t>
      </w:r>
    </w:p>
    <w:p w:rsidR="00871FEA" w:rsidRPr="00871FEA" w:rsidRDefault="00871FEA" w:rsidP="00871FEA">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1 - Cena - 90</w:t>
      </w:r>
    </w:p>
    <w:p w:rsidR="00871FEA" w:rsidRPr="00871FEA" w:rsidRDefault="00871FEA" w:rsidP="00871FEA">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2 - Okres udzielonej gwarancji - 10</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IV.2.2)</w:t>
      </w:r>
      <w:r w:rsidRPr="00871FEA">
        <w:rPr>
          <w:rFonts w:ascii="Times New Roman" w:eastAsia="Times New Roman" w:hAnsi="Times New Roman" w:cs="Times New Roman"/>
          <w:sz w:val="24"/>
          <w:szCs w:val="24"/>
          <w:lang w:eastAsia="pl-PL"/>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
        <w:gridCol w:w="8794"/>
      </w:tblGrid>
      <w:tr w:rsidR="00871FEA" w:rsidRPr="00871FEA" w:rsidTr="00871FEA">
        <w:trPr>
          <w:tblCellSpacing w:w="15" w:type="dxa"/>
        </w:trPr>
        <w:tc>
          <w:tcPr>
            <w:tcW w:w="225" w:type="dxa"/>
            <w:tcBorders>
              <w:top w:val="single" w:sz="6" w:space="0" w:color="000000"/>
              <w:left w:val="single" w:sz="6" w:space="0" w:color="000000"/>
              <w:bottom w:val="single" w:sz="6" w:space="0" w:color="000000"/>
              <w:right w:val="single" w:sz="6" w:space="0" w:color="000000"/>
            </w:tcBorders>
            <w:vAlign w:val="center"/>
            <w:hideMark/>
          </w:tcPr>
          <w:p w:rsidR="00871FEA" w:rsidRPr="00871FEA" w:rsidRDefault="00871FEA" w:rsidP="00871FEA">
            <w:pPr>
              <w:spacing w:after="0" w:line="240" w:lineRule="auto"/>
              <w:jc w:val="center"/>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 </w:t>
            </w:r>
          </w:p>
        </w:tc>
        <w:tc>
          <w:tcPr>
            <w:tcW w:w="0" w:type="auto"/>
            <w:vAlign w:val="center"/>
            <w:hideMark/>
          </w:tcPr>
          <w:p w:rsidR="00871FEA" w:rsidRPr="00871FEA" w:rsidRDefault="00871FEA" w:rsidP="00871FEA">
            <w:pPr>
              <w:spacing w:after="0"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przeprowadzona będzie aukcja elektroniczna,</w:t>
            </w:r>
            <w:r w:rsidRPr="00871FEA">
              <w:rPr>
                <w:rFonts w:ascii="Times New Roman" w:eastAsia="Times New Roman" w:hAnsi="Times New Roman" w:cs="Times New Roman"/>
                <w:sz w:val="24"/>
                <w:szCs w:val="24"/>
                <w:lang w:eastAsia="pl-PL"/>
              </w:rPr>
              <w:t xml:space="preserve"> adres strony, na której będzie prowadzona: </w:t>
            </w:r>
          </w:p>
        </w:tc>
      </w:tr>
    </w:tbl>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IV.3) ZMIANA UMOWY</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 xml:space="preserve">przewiduje się istotne zmiany postanowień zawartej umowy w stosunku do treści oferty, na podstawie której dokonano wyboru wykonawcy: </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Dopuszczalne zmiany postanowień umowy oraz określenie warunków zmian</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sz w:val="24"/>
          <w:szCs w:val="24"/>
          <w:lang w:eastAsia="pl-PL"/>
        </w:rPr>
        <w:t xml:space="preserve">1 Zamawiający dopuszcza zmianę wynagrodzenia, o którym mowa w ust. 1, w tym pomniejszenia wynagrodzenia, jedynie w przypadku: 1) wprowadzenia zmian, w podatku od towarów i usług VAT, których nie można było przewidzieć w chwili składania oferty, 2) koniecznej zmiany dokumentacji projektowej lub ograniczenia przez Zamawiającego zakresu robót objętych umową z przyczyn, których nie można było przewidzieć w chwili zawierania umowy. 3 Zmiany zawartej umowy mogą dotyczyć w szczególności: 1) wynagrodzenia wykonawcy, w tym w przypadku ustawowej zmiany opodatkowania, 2) warunków płatności, 3) harmonogramu i terminu realizacji zamówienia, 4) zakresu robót w stopniu nie </w:t>
      </w:r>
      <w:r w:rsidRPr="00871FEA">
        <w:rPr>
          <w:rFonts w:ascii="Times New Roman" w:eastAsia="Times New Roman" w:hAnsi="Times New Roman" w:cs="Times New Roman"/>
          <w:sz w:val="24"/>
          <w:szCs w:val="24"/>
          <w:lang w:eastAsia="pl-PL"/>
        </w:rPr>
        <w:lastRenderedPageBreak/>
        <w:t>wykraczającym poza określenie przedmiotu zamówienia zawarte w SIWZ, 5) zmiany osób uczestniczących w wykonywaniu zamówienia po stronie Wykonawcy i osób nadzorujących wykonanie zamówienia po stronie Zamawiającego, 6) podwykonawstwa za uprzednią zgodą Zamawiającego, 7) technologii wykonywania robót lub rozwiązań projektowych. 4. Zmiany, o których mowa w ust. 3 mogą być dokonane w przypadku wystąpienia konieczności wykonania robót zamiennych, wynikających ze: 1) zmiany technologii wykonania robót, rodzaju materiałów, zaleconych przez inspektora nadzoru, lub projektanta, 2) zmiany dokumentacji projektowej, w szczególności w przypadku konieczności zwiększenia bezpieczeństwa wykonania robót lub usprawnienia procesu budowy (art. 23 pkt 1 Prawa budowlanego), lub wskutek poprawienia błędów projektowych, 3) z uwagi na postęp techniczny lub zmiany obowiązujących przepisów techniczno-budowlanych, 4) konieczności wprowadzenia zmian podczas wykonywania robót, nie odstępujących w sposób istotny od zatwierdzonego projektu lub warunków pozwolenia na budowę w ramach art. 36a ust. 5 ustawy Prawo budowlane i dokonane zostały zgodnie z zapisami art. 36a ust. 6 ustawy Prawo budowlane, spełniając zapisy art. 57 ust. 2 ustawy Prawo budowlane, 5) wystąpienia zdarzeń losowych mających charakter siły wyższej, które uzasadniają wprowadzenie zmian do umowy, 6) zlecenia wykonania robót dodatkowych lub zamiennych, które wymagają dodatkowego czasu na wykonanie zamówienia, 7) zmian w dokumentacji projektowej, w tym: wymagającej czasu do dostosowania się wykonawcy do takiej zmiany, 8) zawieszenia robót przez Zamawiającego, 9) zmian w zakresie dofinansowania projektu ze środków zewnętrznych, 10) rezygnacji z części robót, jeśli taka rezygnacja będzie niezbędna do prawidłowej realizacji przedmiotu umowy (zmniejszenie wynagrodzenia o wartość niewykonanych robót).</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IV.4) INFORMACJE ADMINISTRACYJNE</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IV.4.1)</w:t>
      </w:r>
      <w:r w:rsidRPr="00871FEA">
        <w:rPr>
          <w:rFonts w:ascii="Times New Roman" w:eastAsia="Times New Roman" w:hAnsi="Times New Roman" w:cs="Times New Roman"/>
          <w:sz w:val="24"/>
          <w:szCs w:val="24"/>
          <w:lang w:eastAsia="pl-PL"/>
        </w:rPr>
        <w:t> </w:t>
      </w:r>
      <w:r w:rsidRPr="00871FEA">
        <w:rPr>
          <w:rFonts w:ascii="Times New Roman" w:eastAsia="Times New Roman" w:hAnsi="Times New Roman" w:cs="Times New Roman"/>
          <w:b/>
          <w:bCs/>
          <w:sz w:val="24"/>
          <w:szCs w:val="24"/>
          <w:lang w:eastAsia="pl-PL"/>
        </w:rPr>
        <w:t>Adres strony internetowej, na której jest dostępna specyfikacja istotnych warunków zamówienia:</w:t>
      </w:r>
      <w:r w:rsidRPr="00871FEA">
        <w:rPr>
          <w:rFonts w:ascii="Times New Roman" w:eastAsia="Times New Roman" w:hAnsi="Times New Roman" w:cs="Times New Roman"/>
          <w:sz w:val="24"/>
          <w:szCs w:val="24"/>
          <w:lang w:eastAsia="pl-PL"/>
        </w:rPr>
        <w:t xml:space="preserve"> www.ucmmit.gdynia.pl</w:t>
      </w:r>
      <w:r w:rsidRPr="00871FEA">
        <w:rPr>
          <w:rFonts w:ascii="Times New Roman" w:eastAsia="Times New Roman" w:hAnsi="Times New Roman" w:cs="Times New Roman"/>
          <w:sz w:val="24"/>
          <w:szCs w:val="24"/>
          <w:lang w:eastAsia="pl-PL"/>
        </w:rPr>
        <w:br/>
      </w:r>
      <w:r w:rsidRPr="00871FEA">
        <w:rPr>
          <w:rFonts w:ascii="Times New Roman" w:eastAsia="Times New Roman" w:hAnsi="Times New Roman" w:cs="Times New Roman"/>
          <w:b/>
          <w:bCs/>
          <w:sz w:val="24"/>
          <w:szCs w:val="24"/>
          <w:lang w:eastAsia="pl-PL"/>
        </w:rPr>
        <w:t>Specyfikację istotnych warunków zamówienia można uzyskać pod adresem:</w:t>
      </w:r>
      <w:r w:rsidRPr="00871FEA">
        <w:rPr>
          <w:rFonts w:ascii="Times New Roman" w:eastAsia="Times New Roman" w:hAnsi="Times New Roman" w:cs="Times New Roman"/>
          <w:sz w:val="24"/>
          <w:szCs w:val="24"/>
          <w:lang w:eastAsia="pl-PL"/>
        </w:rPr>
        <w:t xml:space="preserve"> Uniwersyteckie Centrum Medycyny Morskiej i Tropikalnej , 81-519 Gdynia, ul. Powstania Styczniowego 9b, Dział Zamówień Publicznych - </w:t>
      </w:r>
      <w:proofErr w:type="spellStart"/>
      <w:r w:rsidRPr="00871FEA">
        <w:rPr>
          <w:rFonts w:ascii="Times New Roman" w:eastAsia="Times New Roman" w:hAnsi="Times New Roman" w:cs="Times New Roman"/>
          <w:sz w:val="24"/>
          <w:szCs w:val="24"/>
          <w:lang w:eastAsia="pl-PL"/>
        </w:rPr>
        <w:t>IIp</w:t>
      </w:r>
      <w:proofErr w:type="spellEnd"/>
      <w:r w:rsidRPr="00871FEA">
        <w:rPr>
          <w:rFonts w:ascii="Times New Roman" w:eastAsia="Times New Roman" w:hAnsi="Times New Roman" w:cs="Times New Roman"/>
          <w:sz w:val="24"/>
          <w:szCs w:val="24"/>
          <w:lang w:eastAsia="pl-PL"/>
        </w:rPr>
        <w:t xml:space="preserve">. </w:t>
      </w:r>
      <w:proofErr w:type="spellStart"/>
      <w:r w:rsidRPr="00871FEA">
        <w:rPr>
          <w:rFonts w:ascii="Times New Roman" w:eastAsia="Times New Roman" w:hAnsi="Times New Roman" w:cs="Times New Roman"/>
          <w:sz w:val="24"/>
          <w:szCs w:val="24"/>
          <w:lang w:eastAsia="pl-PL"/>
        </w:rPr>
        <w:t>pok</w:t>
      </w:r>
      <w:proofErr w:type="spellEnd"/>
      <w:r w:rsidRPr="00871FEA">
        <w:rPr>
          <w:rFonts w:ascii="Times New Roman" w:eastAsia="Times New Roman" w:hAnsi="Times New Roman" w:cs="Times New Roman"/>
          <w:sz w:val="24"/>
          <w:szCs w:val="24"/>
          <w:lang w:eastAsia="pl-PL"/>
        </w:rPr>
        <w:t xml:space="preserve"> 149/150..</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IV.4.4) Termin składania wniosków o dopuszczenie do udziału w postępowaniu lub ofert:</w:t>
      </w:r>
      <w:r w:rsidRPr="00871FEA">
        <w:rPr>
          <w:rFonts w:ascii="Times New Roman" w:eastAsia="Times New Roman" w:hAnsi="Times New Roman" w:cs="Times New Roman"/>
          <w:sz w:val="24"/>
          <w:szCs w:val="24"/>
          <w:lang w:eastAsia="pl-PL"/>
        </w:rPr>
        <w:t xml:space="preserve"> 04.08.2016 godzina 10:00, miejsce: Uniwersyteckie Centrum Medycyny Morskiej i Tropikalnej , 81-519 Gdynia, ul. Powstania Styczniowego 9b, Kancelaria , </w:t>
      </w:r>
      <w:proofErr w:type="spellStart"/>
      <w:r w:rsidRPr="00871FEA">
        <w:rPr>
          <w:rFonts w:ascii="Times New Roman" w:eastAsia="Times New Roman" w:hAnsi="Times New Roman" w:cs="Times New Roman"/>
          <w:sz w:val="24"/>
          <w:szCs w:val="24"/>
          <w:lang w:eastAsia="pl-PL"/>
        </w:rPr>
        <w:t>Ip</w:t>
      </w:r>
      <w:proofErr w:type="spellEnd"/>
      <w:r w:rsidRPr="00871FEA">
        <w:rPr>
          <w:rFonts w:ascii="Times New Roman" w:eastAsia="Times New Roman" w:hAnsi="Times New Roman" w:cs="Times New Roman"/>
          <w:sz w:val="24"/>
          <w:szCs w:val="24"/>
          <w:lang w:eastAsia="pl-PL"/>
        </w:rPr>
        <w:t xml:space="preserve">. </w:t>
      </w:r>
      <w:proofErr w:type="spellStart"/>
      <w:r w:rsidRPr="00871FEA">
        <w:rPr>
          <w:rFonts w:ascii="Times New Roman" w:eastAsia="Times New Roman" w:hAnsi="Times New Roman" w:cs="Times New Roman"/>
          <w:sz w:val="24"/>
          <w:szCs w:val="24"/>
          <w:lang w:eastAsia="pl-PL"/>
        </w:rPr>
        <w:t>pok</w:t>
      </w:r>
      <w:proofErr w:type="spellEnd"/>
      <w:r w:rsidRPr="00871FEA">
        <w:rPr>
          <w:rFonts w:ascii="Times New Roman" w:eastAsia="Times New Roman" w:hAnsi="Times New Roman" w:cs="Times New Roman"/>
          <w:sz w:val="24"/>
          <w:szCs w:val="24"/>
          <w:lang w:eastAsia="pl-PL"/>
        </w:rPr>
        <w:t xml:space="preserve"> 30.</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IV.4.5) Termin związania ofertą:</w:t>
      </w:r>
      <w:r w:rsidRPr="00871FEA">
        <w:rPr>
          <w:rFonts w:ascii="Times New Roman" w:eastAsia="Times New Roman" w:hAnsi="Times New Roman" w:cs="Times New Roman"/>
          <w:sz w:val="24"/>
          <w:szCs w:val="24"/>
          <w:lang w:eastAsia="pl-PL"/>
        </w:rPr>
        <w:t xml:space="preserve"> okres w dniach: 30 (od ostatecznego terminu składania ofert).</w:t>
      </w:r>
    </w:p>
    <w:p w:rsidR="00871FEA" w:rsidRPr="00871FEA" w:rsidRDefault="00871FEA" w:rsidP="00871FEA">
      <w:pPr>
        <w:spacing w:before="100" w:beforeAutospacing="1" w:after="100" w:afterAutospacing="1" w:line="240" w:lineRule="auto"/>
        <w:rPr>
          <w:rFonts w:ascii="Times New Roman" w:eastAsia="Times New Roman" w:hAnsi="Times New Roman" w:cs="Times New Roman"/>
          <w:sz w:val="24"/>
          <w:szCs w:val="24"/>
          <w:lang w:eastAsia="pl-PL"/>
        </w:rPr>
      </w:pPr>
      <w:r w:rsidRPr="00871FEA">
        <w:rPr>
          <w:rFonts w:ascii="Times New Roman" w:eastAsia="Times New Roman" w:hAnsi="Times New Roman" w:cs="Times New Roman"/>
          <w:b/>
          <w:bCs/>
          <w:sz w:val="24"/>
          <w:szCs w:val="24"/>
          <w:lang w:eastAsia="pl-PL"/>
        </w:rPr>
        <w:t xml:space="preserve">IV.4.17) Czy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w:t>
      </w:r>
      <w:r w:rsidRPr="00871FEA">
        <w:rPr>
          <w:rFonts w:ascii="Times New Roman" w:eastAsia="Times New Roman" w:hAnsi="Times New Roman" w:cs="Times New Roman"/>
          <w:sz w:val="24"/>
          <w:szCs w:val="24"/>
          <w:lang w:eastAsia="pl-PL"/>
        </w:rPr>
        <w:t>nie</w:t>
      </w:r>
    </w:p>
    <w:p w:rsidR="00B91226" w:rsidRDefault="00B91226">
      <w:bookmarkStart w:id="0" w:name="_GoBack"/>
      <w:bookmarkEnd w:id="0"/>
    </w:p>
    <w:sectPr w:rsidR="00B9122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EC0777"/>
    <w:multiLevelType w:val="multilevel"/>
    <w:tmpl w:val="0B505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70762B"/>
    <w:multiLevelType w:val="multilevel"/>
    <w:tmpl w:val="4A841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3917F3"/>
    <w:multiLevelType w:val="multilevel"/>
    <w:tmpl w:val="089C9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80605F"/>
    <w:multiLevelType w:val="multilevel"/>
    <w:tmpl w:val="C214E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61D5982"/>
    <w:multiLevelType w:val="multilevel"/>
    <w:tmpl w:val="5336A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6682B51"/>
    <w:multiLevelType w:val="multilevel"/>
    <w:tmpl w:val="E7B8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056544"/>
    <w:multiLevelType w:val="multilevel"/>
    <w:tmpl w:val="529C81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1543E3"/>
    <w:multiLevelType w:val="multilevel"/>
    <w:tmpl w:val="57A6D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5C4D4E"/>
    <w:multiLevelType w:val="multilevel"/>
    <w:tmpl w:val="C53E8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5"/>
  </w:num>
  <w:num w:numId="2">
    <w:abstractNumId w:val="7"/>
  </w:num>
  <w:num w:numId="3">
    <w:abstractNumId w:val="6"/>
  </w:num>
  <w:num w:numId="4">
    <w:abstractNumId w:val="8"/>
  </w:num>
  <w:num w:numId="5">
    <w:abstractNumId w:val="0"/>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FEA"/>
    <w:rsid w:val="00871FEA"/>
    <w:rsid w:val="00B9122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D94E62-E707-45DB-A380-92B8F4933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8352367">
      <w:bodyDiv w:val="1"/>
      <w:marLeft w:val="0"/>
      <w:marRight w:val="0"/>
      <w:marTop w:val="0"/>
      <w:marBottom w:val="0"/>
      <w:divBdr>
        <w:top w:val="none" w:sz="0" w:space="0" w:color="auto"/>
        <w:left w:val="none" w:sz="0" w:space="0" w:color="auto"/>
        <w:bottom w:val="none" w:sz="0" w:space="0" w:color="auto"/>
        <w:right w:val="none" w:sz="0" w:space="0" w:color="auto"/>
      </w:divBdr>
      <w:divsChild>
        <w:div w:id="279726953">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cmmit.gdyni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9EEA4079</Template>
  <TotalTime>1</TotalTime>
  <Pages>7</Pages>
  <Words>2456</Words>
  <Characters>14740</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2016-07-20T11:36:00Z</dcterms:created>
  <dcterms:modified xsi:type="dcterms:W3CDTF">2016-07-20T11:37:00Z</dcterms:modified>
</cp:coreProperties>
</file>