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6D" w:rsidRDefault="00C65A6D" w:rsidP="00C65A6D">
      <w:pPr>
        <w:autoSpaceDE w:val="0"/>
        <w:autoSpaceDN w:val="0"/>
        <w:adjustRightInd w:val="0"/>
        <w:spacing w:line="276" w:lineRule="auto"/>
        <w:jc w:val="right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>ZAŁĄCZNIK NR 4 DO ZO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>OŚWIADCZENIE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>W celu realizacji zamówienia określonego w części nr :..............................................................</w:t>
      </w:r>
    </w:p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trike/>
          <w:color w:val="0000FF"/>
          <w:kern w:val="20"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dysponujemy następującym sprzętem: </w:t>
      </w:r>
      <w:r w:rsidRPr="00314F16"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 </w:t>
      </w:r>
    </w:p>
    <w:p w:rsidR="00C65A6D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p w:rsidR="00C65A6D" w:rsidRPr="00314F16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4"/>
        <w:gridCol w:w="4203"/>
        <w:gridCol w:w="2409"/>
        <w:gridCol w:w="2130"/>
      </w:tblGrid>
      <w:tr w:rsidR="00C65A6D" w:rsidRPr="00314F16" w:rsidTr="00EB12F9">
        <w:tc>
          <w:tcPr>
            <w:tcW w:w="6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Lp.</w:t>
            </w:r>
          </w:p>
        </w:tc>
        <w:tc>
          <w:tcPr>
            <w:tcW w:w="4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Rodzaj, model sprzętu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 xml:space="preserve">Ilość 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Rok produkcji</w:t>
            </w: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1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2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3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4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</w:tbl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noProof/>
          <w:sz w:val="22"/>
          <w:szCs w:val="22"/>
        </w:rPr>
      </w:pPr>
    </w:p>
    <w:p w:rsidR="00D6020D" w:rsidRDefault="00C65A6D" w:rsidP="00C65A6D">
      <w:pPr>
        <w:jc w:val="right"/>
      </w:pPr>
      <w:r>
        <w:t>Data i podpis Oferenta:</w:t>
      </w:r>
    </w:p>
    <w:p w:rsidR="00C65A6D" w:rsidRDefault="00C65A6D" w:rsidP="00C65A6D">
      <w:pPr>
        <w:jc w:val="right"/>
      </w:pPr>
    </w:p>
    <w:p w:rsidR="00C65A6D" w:rsidRDefault="00C65A6D" w:rsidP="00C65A6D">
      <w:pPr>
        <w:jc w:val="right"/>
      </w:pPr>
      <w:r>
        <w:t>...............................................</w:t>
      </w:r>
    </w:p>
    <w:sectPr w:rsidR="00C65A6D" w:rsidSect="00103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A6D" w:rsidRDefault="00C65A6D" w:rsidP="00C65A6D">
      <w:r>
        <w:separator/>
      </w:r>
    </w:p>
  </w:endnote>
  <w:endnote w:type="continuationSeparator" w:id="0">
    <w:p w:rsidR="00C65A6D" w:rsidRDefault="00C65A6D" w:rsidP="00C6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035" w:rsidRDefault="007850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A6D" w:rsidRPr="00C65A6D" w:rsidRDefault="00785035" w:rsidP="00C65A6D">
    <w:pPr>
      <w:tabs>
        <w:tab w:val="center" w:pos="4550"/>
        <w:tab w:val="left" w:pos="5818"/>
      </w:tabs>
      <w:ind w:right="260"/>
      <w:jc w:val="center"/>
      <w:rPr>
        <w:rFonts w:ascii="Arial Narrow" w:hAnsi="Arial Narrow"/>
        <w:i/>
        <w:color w:val="auto"/>
        <w:sz w:val="20"/>
        <w:szCs w:val="20"/>
      </w:rPr>
    </w:pPr>
    <w:r>
      <w:rPr>
        <w:rFonts w:ascii="Arial Narrow" w:hAnsi="Arial Narrow"/>
        <w:i/>
        <w:color w:val="auto"/>
        <w:sz w:val="20"/>
        <w:szCs w:val="20"/>
        <w:lang w:val="pl-PL"/>
      </w:rPr>
      <w:t>Postępowanie nr: 02</w:t>
    </w:r>
    <w:bookmarkStart w:id="0" w:name="_GoBack"/>
    <w:bookmarkEnd w:id="0"/>
    <w:r w:rsidR="00C65A6D" w:rsidRPr="00C65A6D">
      <w:rPr>
        <w:rFonts w:ascii="Arial Narrow" w:hAnsi="Arial Narrow"/>
        <w:i/>
        <w:color w:val="auto"/>
        <w:sz w:val="20"/>
        <w:szCs w:val="20"/>
        <w:lang w:val="pl-PL"/>
      </w:rPr>
      <w:t>/ŚZ/</w:t>
    </w:r>
    <w:proofErr w:type="spellStart"/>
    <w:r w:rsidR="00C65A6D" w:rsidRPr="00C65A6D">
      <w:rPr>
        <w:rFonts w:ascii="Arial Narrow" w:hAnsi="Arial Narrow"/>
        <w:i/>
        <w:color w:val="auto"/>
        <w:sz w:val="20"/>
        <w:szCs w:val="20"/>
        <w:lang w:val="pl-PL"/>
      </w:rPr>
      <w:t>UCMMiT</w:t>
    </w:r>
    <w:proofErr w:type="spellEnd"/>
    <w:r w:rsidR="00C65A6D"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/2017        </w:t>
    </w:r>
    <w:r w:rsidR="00C65A6D">
      <w:rPr>
        <w:rFonts w:ascii="Arial Narrow" w:hAnsi="Arial Narrow"/>
        <w:i/>
        <w:color w:val="auto"/>
        <w:sz w:val="20"/>
        <w:szCs w:val="20"/>
        <w:lang w:val="pl-PL"/>
      </w:rPr>
      <w:t xml:space="preserve">                                                                                                   </w:t>
    </w:r>
    <w:r w:rsidR="00C65A6D"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  Strona </w: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begin"/>
    </w:r>
    <w:r w:rsidR="00C65A6D" w:rsidRPr="00C65A6D">
      <w:rPr>
        <w:rFonts w:ascii="Arial Narrow" w:hAnsi="Arial Narrow"/>
        <w:i/>
        <w:color w:val="auto"/>
        <w:sz w:val="20"/>
        <w:szCs w:val="20"/>
      </w:rPr>
      <w:instrText>PAGE   \* MERGEFORMAT</w:instrTex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separate"/>
    </w:r>
    <w:r w:rsidRPr="00785035">
      <w:rPr>
        <w:rFonts w:ascii="Arial Narrow" w:hAnsi="Arial Narrow"/>
        <w:i/>
        <w:noProof/>
        <w:color w:val="auto"/>
        <w:sz w:val="20"/>
        <w:szCs w:val="20"/>
        <w:lang w:val="pl-PL"/>
      </w:rPr>
      <w:t>1</w: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end"/>
    </w:r>
    <w:r w:rsidR="00C65A6D" w:rsidRPr="00C65A6D">
      <w:rPr>
        <w:rFonts w:ascii="Arial Narrow" w:hAnsi="Arial Narrow"/>
        <w:i/>
        <w:color w:val="auto"/>
        <w:sz w:val="20"/>
        <w:szCs w:val="20"/>
        <w:lang w:val="pl-PL"/>
      </w:rPr>
      <w:t xml:space="preserve"> | </w: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begin"/>
    </w:r>
    <w:r w:rsidR="00C65A6D" w:rsidRPr="00C65A6D">
      <w:rPr>
        <w:rFonts w:ascii="Arial Narrow" w:hAnsi="Arial Narrow"/>
        <w:i/>
        <w:color w:val="auto"/>
        <w:sz w:val="20"/>
        <w:szCs w:val="20"/>
      </w:rPr>
      <w:instrText>NUMPAGES  \* Arabic  \* MERGEFORMAT</w:instrTex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separate"/>
    </w:r>
    <w:r w:rsidRPr="00785035">
      <w:rPr>
        <w:rFonts w:ascii="Arial Narrow" w:hAnsi="Arial Narrow"/>
        <w:i/>
        <w:noProof/>
        <w:color w:val="auto"/>
        <w:sz w:val="20"/>
        <w:szCs w:val="20"/>
        <w:lang w:val="pl-PL"/>
      </w:rPr>
      <w:t>1</w:t>
    </w:r>
    <w:r w:rsidR="00C65A6D" w:rsidRPr="00C65A6D">
      <w:rPr>
        <w:rFonts w:ascii="Arial Narrow" w:hAnsi="Arial Narrow"/>
        <w:i/>
        <w:color w:val="auto"/>
        <w:sz w:val="20"/>
        <w:szCs w:val="20"/>
      </w:rPr>
      <w:fldChar w:fldCharType="end"/>
    </w:r>
  </w:p>
  <w:p w:rsidR="00C65A6D" w:rsidRPr="00C65A6D" w:rsidRDefault="00C65A6D" w:rsidP="00C65A6D">
    <w:pPr>
      <w:pStyle w:val="Stopka"/>
      <w:jc w:val="center"/>
      <w:rPr>
        <w:rFonts w:ascii="Arial Narrow" w:hAnsi="Arial Narrow"/>
        <w:i/>
        <w:color w:val="auto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035" w:rsidRDefault="007850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A6D" w:rsidRDefault="00C65A6D" w:rsidP="00C65A6D">
      <w:r>
        <w:separator/>
      </w:r>
    </w:p>
  </w:footnote>
  <w:footnote w:type="continuationSeparator" w:id="0">
    <w:p w:rsidR="00C65A6D" w:rsidRDefault="00C65A6D" w:rsidP="00C65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035" w:rsidRDefault="007850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035" w:rsidRDefault="007850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035" w:rsidRDefault="00785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6D"/>
    <w:rsid w:val="00103D99"/>
    <w:rsid w:val="00785035"/>
    <w:rsid w:val="00C65A6D"/>
    <w:rsid w:val="00D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75555-AB85-48B3-A461-D9063100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A6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A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A6D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EF25AD67</Template>
  <TotalTime>3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2</cp:revision>
  <cp:lastPrinted>2017-10-03T11:05:00Z</cp:lastPrinted>
  <dcterms:created xsi:type="dcterms:W3CDTF">2017-10-03T11:02:00Z</dcterms:created>
  <dcterms:modified xsi:type="dcterms:W3CDTF">2017-10-24T10:44:00Z</dcterms:modified>
</cp:coreProperties>
</file>