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3BD" w:rsidRPr="00D533BD" w:rsidRDefault="00D533BD" w:rsidP="00D533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500043717-N-2018 z dnia 28-02-2018 r. </w:t>
      </w:r>
    </w:p>
    <w:p w:rsidR="00D533BD" w:rsidRPr="00D533BD" w:rsidRDefault="00D533BD" w:rsidP="00D533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t>Gdynia: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D533BD" w:rsidRPr="00D533BD" w:rsidRDefault="00D533BD" w:rsidP="00D533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33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533BD" w:rsidRPr="00D533BD" w:rsidRDefault="00D533BD" w:rsidP="00D533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D533BD" w:rsidRPr="00D533BD" w:rsidRDefault="00D533BD" w:rsidP="00D533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33B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533BD" w:rsidRPr="00D533BD" w:rsidRDefault="00D533BD" w:rsidP="00D533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33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521351-N-2018 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533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21/02/2018 </w:t>
      </w:r>
    </w:p>
    <w:p w:rsidR="00D533BD" w:rsidRPr="00D533BD" w:rsidRDefault="00D533BD" w:rsidP="00D533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33B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533BD" w:rsidRPr="00D533BD" w:rsidRDefault="00D533BD" w:rsidP="00D533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Uniwersyteckie Centrum Medycyny Morskiej i Tropikalnej, Krajowy numer identyfikacyjny 19295394600000, ul. ul. Powstania Styczniowego  , 81519   Gdynia, woj. pomorskie, państwo Polska, tel. 586 998 605, e-mail dzp@ucmmit.gdynia.pl, faks 586 224 871. 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www.ucmmit.gdynia.pl </w:t>
      </w:r>
    </w:p>
    <w:p w:rsidR="00D533BD" w:rsidRPr="00D533BD" w:rsidRDefault="00D533BD" w:rsidP="00D533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33B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D533BD" w:rsidRPr="00D533BD" w:rsidRDefault="00D533BD" w:rsidP="00D533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33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533BD" w:rsidRPr="00D533BD" w:rsidRDefault="00D533BD" w:rsidP="00D533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33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533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533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533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2018-03-02, godzina: 10:00 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533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2018-03-05, godzina: 10:00 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533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533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533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6.6) 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533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otwarcia ofert: 2018-03-02 Godzina: 10:30 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533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D533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otwarcia ofert: 2018-03-05 Godzina: 10:30 </w:t>
      </w:r>
    </w:p>
    <w:p w:rsidR="004723E3" w:rsidRDefault="004723E3">
      <w:bookmarkStart w:id="0" w:name="_GoBack"/>
      <w:bookmarkEnd w:id="0"/>
    </w:p>
    <w:sectPr w:rsidR="004723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3BD"/>
    <w:rsid w:val="004723E3"/>
    <w:rsid w:val="00D53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A51FAB-31D2-4EA9-8327-1140254B1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02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83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1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6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9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A23D5F8.dotm</Template>
  <TotalTime>0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Lewarska Edyta</dc:creator>
  <cp:keywords/>
  <dc:description/>
  <cp:lastModifiedBy>Lewarska Edyta</cp:lastModifiedBy>
  <cp:revision>1</cp:revision>
  <dcterms:created xsi:type="dcterms:W3CDTF">2018-02-28T11:09:00Z</dcterms:created>
  <dcterms:modified xsi:type="dcterms:W3CDTF">2018-02-28T11:09:00Z</dcterms:modified>
</cp:coreProperties>
</file>