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500135221-N-2018 z dnia 14-06-2018 r. </w:t>
      </w:r>
    </w:p>
    <w:p w:rsidR="00AA19CE" w:rsidRPr="00AA19CE" w:rsidRDefault="00AA19CE" w:rsidP="00AA19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>Gdynia: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570298-N-2018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08/06/2018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www.ucmmit.gdynia.pl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19CE" w:rsidRPr="00AA19CE" w:rsidRDefault="00AA19CE" w:rsidP="00AA19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2018-06-18, godzina: 10:00,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2018-06-20, godzina: 10:00,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6.6)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Termin otwarcia ofert: 2018-06-18 Godzina: 10:30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19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Termin otwarcia ofert: 2018-06-20 Godzina: 10:30 </w:t>
      </w:r>
    </w:p>
    <w:p w:rsidR="00AA19CE" w:rsidRPr="00AA19CE" w:rsidRDefault="00AA19CE" w:rsidP="00AA1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C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CE"/>
    <w:rsid w:val="004723E3"/>
    <w:rsid w:val="00AA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7F68E-885F-4D7F-AE30-8FEFC1C07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9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1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98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1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2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40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84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E751FBDE.dotm</Template>
  <TotalTime>2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2018-06-14T10:23:00Z</dcterms:created>
  <dcterms:modified xsi:type="dcterms:W3CDTF">2018-06-14T10:25:00Z</dcterms:modified>
</cp:coreProperties>
</file>