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540021151-N-2019 z dnia 01-02-2019 r. </w:t>
      </w:r>
    </w:p>
    <w:p w:rsidR="003B2DF1" w:rsidRPr="003B2DF1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>Gdynia: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540019104-N-2019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30/01/2019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www.ucmmit.gdynia.pl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2DF1" w:rsidRPr="003B2DF1" w:rsidRDefault="003B2DF1" w:rsidP="003B2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2019-02-05, godzina: 10:00,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2019-02-11, godzina: 10:00,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6.6)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ofert: 2019-02-05 Godzina: 10:30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2D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B2D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ofert: 2019-02-11 Godzina: 10:30 </w:t>
      </w:r>
    </w:p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F1"/>
    <w:rsid w:val="003B2DF1"/>
    <w:rsid w:val="0047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CA742-7F98-4965-B7CB-837489FE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0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9CF8BB8F.dotm</Template>
  <TotalTime>2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2019-02-01T13:31:00Z</dcterms:created>
  <dcterms:modified xsi:type="dcterms:W3CDTF">2019-02-01T13:33:00Z</dcterms:modified>
</cp:coreProperties>
</file>