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846" w:rsidRPr="00105846" w:rsidRDefault="00105846" w:rsidP="00105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Ogłoszenie nr 540212160-N-2019 z dnia 07-10-2019 r. </w:t>
      </w:r>
    </w:p>
    <w:p w:rsidR="00105846" w:rsidRDefault="00105846" w:rsidP="001058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sz w:val="24"/>
          <w:szCs w:val="24"/>
        </w:rPr>
        <w:t>Gdynia: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05846" w:rsidRDefault="00105846" w:rsidP="001058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sz w:val="24"/>
          <w:szCs w:val="24"/>
        </w:rPr>
        <w:t>OGŁOSZENIE O ZMIANIE OGŁOSZENIA</w:t>
      </w:r>
    </w:p>
    <w:p w:rsidR="00105846" w:rsidRDefault="00105846" w:rsidP="001058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5846" w:rsidRPr="00105846" w:rsidRDefault="00105846" w:rsidP="001058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5846" w:rsidRPr="00105846" w:rsidRDefault="00105846" w:rsidP="00105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5846" w:rsidRPr="00105846" w:rsidRDefault="00105846" w:rsidP="00105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Ogłoszenia o zamówieniu </w:t>
      </w:r>
    </w:p>
    <w:p w:rsidR="00105846" w:rsidRPr="00105846" w:rsidRDefault="00105846" w:rsidP="00105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sz w:val="24"/>
          <w:szCs w:val="24"/>
          <w:u w:val="single"/>
        </w:rPr>
        <w:t>INFORMACJE O ZMIENIANYM OGŁOSZENIU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5846" w:rsidRPr="00105846" w:rsidRDefault="00105846" w:rsidP="00105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Numer: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604573-N-2019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Data: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02.10.2019 </w:t>
      </w:r>
    </w:p>
    <w:p w:rsidR="00105846" w:rsidRPr="00105846" w:rsidRDefault="00105846" w:rsidP="00105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5846" w:rsidRPr="00105846" w:rsidRDefault="00105846" w:rsidP="00105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Uniwersyteckie Centrum Medycyny Morskiej i Tropikalnej, Krajowy numer identyfikacyjny 19295394600000, ul. ul. Powstania Styczniowego  , 81-519  Gdynia, woj. pomorskie, państwo Polska, tel. 586 998 605, e-mail dzp@ucmmit.gdynia.pl, faks 586 224 871.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105846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): www.ucmmit.gdynia.pl </w:t>
      </w:r>
    </w:p>
    <w:p w:rsidR="00105846" w:rsidRPr="00105846" w:rsidRDefault="00105846" w:rsidP="00105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ZMIANY W OGŁOSZENIU </w:t>
      </w:r>
    </w:p>
    <w:p w:rsidR="00105846" w:rsidRPr="00105846" w:rsidRDefault="00105846" w:rsidP="00105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5846" w:rsidRPr="00105846" w:rsidRDefault="00105846" w:rsidP="0010584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sekcji: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IV.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Punkt: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6.2)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jest: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Termin składania ofert lub wniosków o dopuszczenie do udziału w postępowaniu Data 2019-10-10 godzina 10:00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powinno być: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Termin składania ofert lub wniosków o dopuszczenie do udziału w postępowaniu Data 2019-10-11 godzina 10:00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sekcji: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II.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Punkt: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8)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jest: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Okres, w którym realizowane będzie zamówienie lub okres, na który została zawarta umowa ramowa lub okres, na który został ustanowiony dynamiczny system zakupów: w dniach: 21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br/>
      </w:r>
      <w:r w:rsidRPr="00105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powinno być: </w:t>
      </w:r>
      <w:r w:rsidRPr="00105846">
        <w:rPr>
          <w:rFonts w:ascii="Times New Roman" w:eastAsia="Times New Roman" w:hAnsi="Times New Roman" w:cs="Times New Roman"/>
          <w:sz w:val="24"/>
          <w:szCs w:val="24"/>
        </w:rPr>
        <w:t xml:space="preserve">Okres, w którym realizowane będzie zamówienie lub okres, na który została zawarta umowa ramowa lub okres, na który został ustanowiony dynamiczny system zakupów: w dniach: 24 </w:t>
      </w:r>
    </w:p>
    <w:p w:rsidR="00105846" w:rsidRPr="00105846" w:rsidRDefault="00105846" w:rsidP="00105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584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020D" w:rsidRDefault="00D6020D"/>
    <w:sectPr w:rsidR="00D6020D" w:rsidSect="00103D99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846"/>
    <w:rsid w:val="00103D99"/>
    <w:rsid w:val="00105846"/>
    <w:rsid w:val="00D6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80554C-9835-4DFC-9ECA-1D215E0DD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8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9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7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71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6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2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1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64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C29D9F80.dotm</Template>
  <TotalTime>1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Wiczlińska Alicja</dc:creator>
  <cp:keywords/>
  <dc:description/>
  <cp:lastModifiedBy>Wiczlińska Alicja</cp:lastModifiedBy>
  <cp:revision>1</cp:revision>
  <dcterms:created xsi:type="dcterms:W3CDTF">2019-10-07T11:10:00Z</dcterms:created>
  <dcterms:modified xsi:type="dcterms:W3CDTF">2019-10-07T11:11:00Z</dcterms:modified>
</cp:coreProperties>
</file>