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458" w:rsidRDefault="001E1458" w:rsidP="001E1458">
      <w:pPr>
        <w:spacing w:line="360" w:lineRule="auto"/>
      </w:pPr>
    </w:p>
    <w:p w:rsidR="001E1458" w:rsidRDefault="001E1458" w:rsidP="001E1458">
      <w:pPr>
        <w:tabs>
          <w:tab w:val="left" w:pos="9360"/>
        </w:tabs>
        <w:autoSpaceDE w:val="0"/>
        <w:autoSpaceDN w:val="0"/>
        <w:adjustRightInd w:val="0"/>
        <w:spacing w:line="360" w:lineRule="auto"/>
        <w:ind w:right="45"/>
        <w:jc w:val="right"/>
        <w:rPr>
          <w:b/>
        </w:rPr>
      </w:pPr>
      <w:r>
        <w:rPr>
          <w:b/>
          <w:i/>
        </w:rPr>
        <w:t xml:space="preserve">                                                                                                                 Załącznik nr 1</w:t>
      </w:r>
      <w:r>
        <w:rPr>
          <w:b/>
        </w:rPr>
        <w:t xml:space="preserve"> </w:t>
      </w:r>
    </w:p>
    <w:p w:rsidR="001E1458" w:rsidRDefault="001E1458" w:rsidP="001E1458">
      <w:pPr>
        <w:pStyle w:val="Nagwek2"/>
        <w:numPr>
          <w:ilvl w:val="0"/>
          <w:numId w:val="1"/>
        </w:numPr>
        <w:spacing w:before="0" w:line="276" w:lineRule="auto"/>
        <w:ind w:left="1080"/>
        <w:rPr>
          <w:sz w:val="24"/>
        </w:rPr>
      </w:pPr>
      <w:r>
        <w:rPr>
          <w:sz w:val="24"/>
        </w:rPr>
        <w:t>Dane Identyfikacyjne Oferenta</w:t>
      </w:r>
    </w:p>
    <w:p w:rsidR="001E1458" w:rsidRDefault="001E1458" w:rsidP="001E1458">
      <w:pPr>
        <w:tabs>
          <w:tab w:val="left" w:pos="360"/>
        </w:tabs>
        <w:spacing w:line="276" w:lineRule="auto"/>
        <w:ind w:left="540" w:hanging="540"/>
        <w:jc w:val="both"/>
        <w:rPr>
          <w:sz w:val="20"/>
          <w:szCs w:val="20"/>
          <w:lang w:eastAsia="ar-SA"/>
        </w:rPr>
      </w:pPr>
    </w:p>
    <w:tbl>
      <w:tblPr>
        <w:tblW w:w="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311"/>
        <w:gridCol w:w="4845"/>
      </w:tblGrid>
      <w:tr w:rsidR="001E1458" w:rsidTr="001E1458">
        <w:trPr>
          <w:trHeight w:val="1510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Nazwa oferenta </w:t>
            </w:r>
            <w:r>
              <w:rPr>
                <w:i/>
                <w:sz w:val="20"/>
                <w:szCs w:val="20"/>
                <w:lang w:eastAsia="ar-SA"/>
              </w:rPr>
              <w:t>( w brzmieniu podanym w CEIDG )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624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Nr PESEL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624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Nr PWZ 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624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Nr REGON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Nr NIP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Nr księgi rejestrowej PWDL 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Data wpisu do CEIDG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Nr KRS </w:t>
            </w:r>
            <w:r>
              <w:rPr>
                <w:i/>
                <w:sz w:val="20"/>
                <w:szCs w:val="20"/>
                <w:lang w:eastAsia="ar-SA"/>
              </w:rPr>
              <w:t>( jeśli dotyczy )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ind w:left="113" w:right="11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Adres pod jakim prowadzona jest działalność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Województwo: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Powiat: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Miejscowość: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Gmina: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Ulica, nr lokalu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Kod pocztowy - poczta: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  <w:r>
              <w:rPr>
                <w:sz w:val="20"/>
                <w:szCs w:val="20"/>
                <w:lang w:val="de-DE" w:eastAsia="ar-SA"/>
              </w:rPr>
              <w:t>Nr telefonu kontaktowego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  <w:r>
              <w:rPr>
                <w:sz w:val="20"/>
                <w:szCs w:val="20"/>
                <w:lang w:val="de-DE" w:eastAsia="ar-SA"/>
              </w:rPr>
              <w:t xml:space="preserve">Adres  e-mail 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</w:p>
        </w:tc>
      </w:tr>
      <w:tr w:rsidR="001E1458" w:rsidTr="001E1458">
        <w:trPr>
          <w:trHeight w:val="567"/>
        </w:trPr>
        <w:tc>
          <w:tcPr>
            <w:tcW w:w="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  <w:r>
              <w:rPr>
                <w:sz w:val="20"/>
                <w:szCs w:val="20"/>
              </w:rPr>
              <w:t>Nr konta bankowego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sz w:val="20"/>
                <w:szCs w:val="20"/>
                <w:lang w:val="de-DE" w:eastAsia="ar-SA"/>
              </w:rPr>
            </w:pPr>
          </w:p>
        </w:tc>
      </w:tr>
    </w:tbl>
    <w:p w:rsidR="001E1458" w:rsidRDefault="001E1458" w:rsidP="001E1458">
      <w:pPr>
        <w:tabs>
          <w:tab w:val="left" w:pos="360"/>
        </w:tabs>
        <w:spacing w:line="276" w:lineRule="auto"/>
        <w:jc w:val="both"/>
        <w:rPr>
          <w:sz w:val="20"/>
          <w:szCs w:val="20"/>
          <w:lang w:eastAsia="ar-SA"/>
        </w:rPr>
      </w:pPr>
    </w:p>
    <w:p w:rsidR="001E1458" w:rsidRDefault="001E1458" w:rsidP="001E1458">
      <w:pPr>
        <w:tabs>
          <w:tab w:val="left" w:pos="360"/>
        </w:tabs>
        <w:spacing w:line="276" w:lineRule="auto"/>
        <w:jc w:val="both"/>
        <w:rPr>
          <w:sz w:val="20"/>
          <w:szCs w:val="20"/>
          <w:lang w:eastAsia="ar-SA"/>
        </w:rPr>
      </w:pPr>
    </w:p>
    <w:p w:rsidR="001E1458" w:rsidRDefault="001E1458" w:rsidP="001E1458">
      <w:pPr>
        <w:tabs>
          <w:tab w:val="left" w:pos="360"/>
        </w:tabs>
        <w:spacing w:line="276" w:lineRule="auto"/>
        <w:jc w:val="both"/>
        <w:rPr>
          <w:sz w:val="20"/>
          <w:szCs w:val="20"/>
          <w:lang w:eastAsia="ar-SA"/>
        </w:rPr>
      </w:pPr>
    </w:p>
    <w:p w:rsidR="001E1458" w:rsidRDefault="001E1458" w:rsidP="001E1458">
      <w:pPr>
        <w:tabs>
          <w:tab w:val="left" w:pos="360"/>
        </w:tabs>
        <w:spacing w:line="276" w:lineRule="auto"/>
        <w:jc w:val="both"/>
        <w:rPr>
          <w:i/>
          <w:sz w:val="20"/>
          <w:szCs w:val="20"/>
          <w:lang w:eastAsia="ar-SA"/>
        </w:rPr>
      </w:pPr>
      <w:r>
        <w:rPr>
          <w:i/>
          <w:sz w:val="20"/>
          <w:szCs w:val="20"/>
          <w:lang w:eastAsia="ar-SA"/>
        </w:rPr>
        <w:t xml:space="preserve">               ....................................     </w:t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  <w:t xml:space="preserve">..........................................     </w:t>
      </w:r>
    </w:p>
    <w:p w:rsidR="001E1458" w:rsidRDefault="001E1458" w:rsidP="001E1458">
      <w:pPr>
        <w:tabs>
          <w:tab w:val="left" w:pos="360"/>
        </w:tabs>
        <w:spacing w:line="276" w:lineRule="auto"/>
        <w:rPr>
          <w:i/>
          <w:sz w:val="20"/>
          <w:szCs w:val="20"/>
          <w:lang w:eastAsia="ar-SA"/>
        </w:rPr>
      </w:pP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  <w:t xml:space="preserve">          data </w:t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</w:r>
      <w:r>
        <w:rPr>
          <w:i/>
          <w:sz w:val="20"/>
          <w:szCs w:val="20"/>
          <w:lang w:eastAsia="ar-SA"/>
        </w:rPr>
        <w:tab/>
        <w:t xml:space="preserve">               </w:t>
      </w:r>
      <w:r>
        <w:rPr>
          <w:i/>
          <w:sz w:val="20"/>
          <w:szCs w:val="20"/>
          <w:lang w:eastAsia="ar-SA"/>
        </w:rPr>
        <w:tab/>
        <w:t>pieczęć i podpis Oferenta</w:t>
      </w:r>
    </w:p>
    <w:p w:rsidR="001E1458" w:rsidRDefault="001E1458" w:rsidP="001E1458">
      <w:pPr>
        <w:spacing w:line="276" w:lineRule="auto"/>
        <w:rPr>
          <w:i/>
          <w:sz w:val="20"/>
          <w:szCs w:val="20"/>
          <w:lang w:eastAsia="ar-SA"/>
        </w:rPr>
        <w:sectPr w:rsidR="001E1458">
          <w:footnotePr>
            <w:pos w:val="beneathText"/>
          </w:footnotePr>
          <w:pgSz w:w="11905" w:h="16837"/>
          <w:pgMar w:top="899" w:right="925" w:bottom="1258" w:left="900" w:header="708" w:footer="0" w:gutter="0"/>
          <w:cols w:space="708"/>
        </w:sectPr>
      </w:pPr>
    </w:p>
    <w:p w:rsidR="001E1458" w:rsidRDefault="001E1458" w:rsidP="001E1458">
      <w:pPr>
        <w:spacing w:line="276" w:lineRule="auto"/>
        <w:rPr>
          <w:sz w:val="20"/>
          <w:szCs w:val="20"/>
        </w:rPr>
      </w:pPr>
    </w:p>
    <w:p w:rsidR="001E1458" w:rsidRDefault="001E1458" w:rsidP="001E1458">
      <w:pPr>
        <w:numPr>
          <w:ilvl w:val="0"/>
          <w:numId w:val="1"/>
        </w:numPr>
        <w:spacing w:line="276" w:lineRule="auto"/>
        <w:rPr>
          <w:b/>
          <w:sz w:val="16"/>
          <w:szCs w:val="16"/>
        </w:rPr>
      </w:pPr>
      <w:r>
        <w:rPr>
          <w:b/>
        </w:rPr>
        <w:t>Oferta cenowa i organizacja udzielania świadczeń zdrowotnych</w:t>
      </w:r>
    </w:p>
    <w:p w:rsidR="001E1458" w:rsidRDefault="001E1458" w:rsidP="001E1458">
      <w:pPr>
        <w:spacing w:line="276" w:lineRule="auto"/>
        <w:ind w:left="720"/>
        <w:rPr>
          <w:b/>
          <w:sz w:val="16"/>
          <w:szCs w:val="16"/>
        </w:rPr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268"/>
        <w:gridCol w:w="2251"/>
        <w:gridCol w:w="17"/>
        <w:gridCol w:w="1418"/>
        <w:gridCol w:w="1007"/>
        <w:gridCol w:w="139"/>
        <w:gridCol w:w="2256"/>
      </w:tblGrid>
      <w:tr w:rsidR="001E1458" w:rsidTr="001E1458">
        <w:trPr>
          <w:trHeight w:val="14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spacing w:line="360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 usługi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jednostki organizacyjnej UCMMiT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Deklarowana miesięczna liczba godzin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(brutto) za                                                                1 godzinę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Całkowita wartość zamówienia w okresie 12 miesięcy</w:t>
            </w:r>
          </w:p>
        </w:tc>
      </w:tr>
      <w:tr w:rsidR="001E1458" w:rsidTr="001E1458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1E1458" w:rsidTr="001E1458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E1458" w:rsidTr="001E1458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E1458" w:rsidTr="001E1458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E1458" w:rsidTr="001E1458">
        <w:trPr>
          <w:trHeight w:val="236"/>
        </w:trPr>
        <w:tc>
          <w:tcPr>
            <w:tcW w:w="75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458" w:rsidRDefault="001E145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E1458" w:rsidTr="001E1458">
        <w:trPr>
          <w:trHeight w:val="402"/>
        </w:trPr>
        <w:tc>
          <w:tcPr>
            <w:tcW w:w="97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POZOSTAŁE KRYTERIA</w:t>
            </w:r>
          </w:p>
        </w:tc>
      </w:tr>
      <w:tr w:rsidR="001E1458" w:rsidTr="001E1458">
        <w:trPr>
          <w:trHeight w:val="56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Jakość tak/nie*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Kompleksowość tak/nie*</w:t>
            </w: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Dostępność tak/nie*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Ciągłość tak/nie*</w:t>
            </w:r>
          </w:p>
        </w:tc>
      </w:tr>
      <w:tr w:rsidR="001E1458" w:rsidTr="001E1458">
        <w:trPr>
          <w:trHeight w:val="584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color w:val="000000"/>
              </w:rPr>
            </w:pPr>
          </w:p>
        </w:tc>
      </w:tr>
    </w:tbl>
    <w:p w:rsidR="001E1458" w:rsidRDefault="001E1458" w:rsidP="001E1458">
      <w:pPr>
        <w:spacing w:line="276" w:lineRule="auto"/>
        <w:rPr>
          <w:b/>
          <w:sz w:val="16"/>
          <w:szCs w:val="16"/>
        </w:rPr>
      </w:pPr>
    </w:p>
    <w:p w:rsidR="001E1458" w:rsidRDefault="001E1458" w:rsidP="001E1458">
      <w:pPr>
        <w:rPr>
          <w:sz w:val="16"/>
          <w:szCs w:val="16"/>
        </w:rPr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418"/>
        <w:gridCol w:w="1276"/>
        <w:gridCol w:w="1417"/>
        <w:gridCol w:w="1418"/>
        <w:gridCol w:w="1417"/>
        <w:gridCol w:w="1418"/>
      </w:tblGrid>
      <w:tr w:rsidR="001E1458" w:rsidTr="001E1458">
        <w:trPr>
          <w:trHeight w:val="370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0"/>
                <w:szCs w:val="20"/>
              </w:rPr>
              <w:t>HARMONOGRAM PRACY</w:t>
            </w:r>
          </w:p>
        </w:tc>
      </w:tr>
      <w:tr w:rsidR="001E1458" w:rsidTr="001E1458">
        <w:trPr>
          <w:trHeight w:val="548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1458" w:rsidRDefault="001E14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Wykaz dni i godzin, w które lekarz będzie udzielał świadczeń zdrowotnych w ramach podstawowej ordynacji lekarskiej </w:t>
            </w:r>
          </w:p>
        </w:tc>
      </w:tr>
      <w:tr w:rsidR="001E1458" w:rsidTr="001E1458">
        <w:trPr>
          <w:trHeight w:val="33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1458" w:rsidRDefault="001E14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Poniedziałek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1458" w:rsidRDefault="001E14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Wtorek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1458" w:rsidRDefault="001E14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Środa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1458" w:rsidRDefault="001E14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Czwartek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1458" w:rsidRDefault="001E14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Piątek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1458" w:rsidRDefault="001E14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Sobota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1458" w:rsidRDefault="001E14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Niedziela</w:t>
            </w:r>
          </w:p>
        </w:tc>
      </w:tr>
      <w:tr w:rsidR="001E1458" w:rsidTr="001E1458">
        <w:trPr>
          <w:trHeight w:val="85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E1458" w:rsidTr="001E1458">
        <w:trPr>
          <w:trHeight w:val="460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1458" w:rsidRDefault="001E14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Wykaz dni i godzin, w które lekarz będzie udzielał świadczeń zdrowotnych w ramach dyżurowej ordynacji lekarskiej</w:t>
            </w:r>
          </w:p>
        </w:tc>
      </w:tr>
      <w:tr w:rsidR="001E1458" w:rsidTr="001E1458">
        <w:trPr>
          <w:trHeight w:val="85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E1458" w:rsidTr="001E1458">
        <w:trPr>
          <w:trHeight w:val="85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 godzin w tygodniu</w:t>
            </w:r>
          </w:p>
        </w:tc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E1458" w:rsidRDefault="001E1458" w:rsidP="001E1458">
      <w:pPr>
        <w:spacing w:line="360" w:lineRule="auto"/>
      </w:pPr>
    </w:p>
    <w:p w:rsidR="001E1458" w:rsidRDefault="001E1458" w:rsidP="001E1458">
      <w:pPr>
        <w:spacing w:line="360" w:lineRule="auto"/>
      </w:pPr>
    </w:p>
    <w:p w:rsidR="001E1458" w:rsidRDefault="001E1458" w:rsidP="001E1458">
      <w:pPr>
        <w:spacing w:line="360" w:lineRule="auto"/>
      </w:pPr>
    </w:p>
    <w:p w:rsidR="001E1458" w:rsidRDefault="001E1458" w:rsidP="001E1458">
      <w:pPr>
        <w:spacing w:line="360" w:lineRule="auto"/>
      </w:pPr>
    </w:p>
    <w:p w:rsidR="001E1458" w:rsidRDefault="001E1458" w:rsidP="001E1458">
      <w:pPr>
        <w:spacing w:line="360" w:lineRule="auto"/>
      </w:pPr>
    </w:p>
    <w:p w:rsidR="001E1458" w:rsidRDefault="001E1458" w:rsidP="001E1458">
      <w:pPr>
        <w:spacing w:line="360" w:lineRule="auto"/>
      </w:pPr>
    </w:p>
    <w:p w:rsidR="001E1458" w:rsidRDefault="001E1458" w:rsidP="001E1458">
      <w:pPr>
        <w:spacing w:line="360" w:lineRule="auto"/>
      </w:pPr>
    </w:p>
    <w:p w:rsidR="001E1458" w:rsidRDefault="001E1458" w:rsidP="001E1458">
      <w:pPr>
        <w:spacing w:line="276" w:lineRule="auto"/>
        <w:rPr>
          <w:b/>
          <w:sz w:val="20"/>
          <w:szCs w:val="20"/>
        </w:rPr>
      </w:pPr>
    </w:p>
    <w:p w:rsidR="001E1458" w:rsidRDefault="001E1458" w:rsidP="001E1458">
      <w:pPr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  <w:sz w:val="20"/>
          <w:szCs w:val="20"/>
        </w:rPr>
        <w:t xml:space="preserve"> </w:t>
      </w:r>
      <w:r>
        <w:rPr>
          <w:b/>
        </w:rPr>
        <w:t>Wykaz pracowników i kwalifikacje personelu medycznego, który będzie udzielał świadczenia  zdrowotne</w:t>
      </w:r>
    </w:p>
    <w:p w:rsidR="001E1458" w:rsidRDefault="001E1458" w:rsidP="001E1458">
      <w:pPr>
        <w:spacing w:line="276" w:lineRule="auto"/>
        <w:rPr>
          <w:b/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2089"/>
        <w:gridCol w:w="3583"/>
        <w:gridCol w:w="3685"/>
      </w:tblGrid>
      <w:tr w:rsidR="001E1458" w:rsidTr="001E1458">
        <w:trPr>
          <w:trHeight w:val="108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 osób udzielających świadczenia zdrowotne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Kwalifikacje zawodowe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Doświadczenie zawodowe  w zakresie kardiologii</w:t>
            </w:r>
          </w:p>
        </w:tc>
      </w:tr>
      <w:tr w:rsidR="001E1458" w:rsidTr="001E1458">
        <w:trPr>
          <w:trHeight w:val="17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</w:tr>
      <w:tr w:rsidR="001E1458" w:rsidTr="001E1458">
        <w:trPr>
          <w:trHeight w:val="17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58" w:rsidRDefault="001E1458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</w:tr>
    </w:tbl>
    <w:p w:rsidR="001E1458" w:rsidRDefault="001E1458" w:rsidP="001E1458">
      <w:pPr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</w:p>
    <w:p w:rsidR="001E1458" w:rsidRDefault="001E1458" w:rsidP="001E1458">
      <w:pPr>
        <w:autoSpaceDE w:val="0"/>
        <w:autoSpaceDN w:val="0"/>
        <w:adjustRightInd w:val="0"/>
        <w:spacing w:line="276" w:lineRule="auto"/>
      </w:pPr>
      <w:r>
        <w:rPr>
          <w:b/>
        </w:rPr>
        <w:t xml:space="preserve">Minimalna liczba osób udzielających świadczenia zdrowotne </w:t>
      </w:r>
      <w:r>
        <w:t>…………………………….</w:t>
      </w:r>
    </w:p>
    <w:p w:rsidR="001E1458" w:rsidRDefault="001E1458" w:rsidP="001E1458">
      <w:pPr>
        <w:autoSpaceDE w:val="0"/>
        <w:autoSpaceDN w:val="0"/>
        <w:adjustRightInd w:val="0"/>
        <w:spacing w:line="276" w:lineRule="auto"/>
      </w:pPr>
    </w:p>
    <w:p w:rsidR="001E1458" w:rsidRDefault="001E1458" w:rsidP="001E1458">
      <w:pPr>
        <w:pStyle w:val="Default"/>
        <w:spacing w:line="276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:rsidR="001E1458" w:rsidRDefault="001E1458" w:rsidP="001E1458">
      <w:pPr>
        <w:autoSpaceDE w:val="0"/>
        <w:autoSpaceDN w:val="0"/>
        <w:adjustRightInd w:val="0"/>
        <w:spacing w:line="276" w:lineRule="auto"/>
        <w:ind w:left="340"/>
        <w:jc w:val="both"/>
        <w:rPr>
          <w:b/>
        </w:rPr>
      </w:pPr>
      <w:r>
        <w:rPr>
          <w:b/>
        </w:rPr>
        <w:t>IV Oświadczenie oferenta.</w:t>
      </w:r>
    </w:p>
    <w:p w:rsidR="001E1458" w:rsidRDefault="001E1458" w:rsidP="001E1458">
      <w:pPr>
        <w:autoSpaceDE w:val="0"/>
        <w:autoSpaceDN w:val="0"/>
        <w:adjustRightInd w:val="0"/>
        <w:spacing w:line="276" w:lineRule="auto"/>
        <w:ind w:left="340"/>
        <w:jc w:val="both"/>
        <w:rPr>
          <w:b/>
        </w:rPr>
      </w:pPr>
    </w:p>
    <w:p w:rsidR="001E1458" w:rsidRDefault="001E1458" w:rsidP="001E1458">
      <w:pPr>
        <w:autoSpaceDE w:val="0"/>
        <w:autoSpaceDN w:val="0"/>
        <w:adjustRightInd w:val="0"/>
        <w:spacing w:line="276" w:lineRule="auto"/>
        <w:ind w:left="57"/>
        <w:jc w:val="both"/>
        <w:rPr>
          <w:b/>
        </w:rPr>
      </w:pPr>
      <w:r>
        <w:t xml:space="preserve">Niniejszym oświadczam, że:     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rPr>
          <w:color w:val="auto"/>
        </w:rPr>
        <w:t>Zapoznałem/am się z treścią ogłoszenia i ze szczegółowymi warunkami konkursu ofert na udzielanie świadczeń zdrowotnych realizowanych na rzecz pacjentów Uniwersyteckiego Centrum Medycyny Morskiej i Tropikalnej w Gdyni oraz projektem umowy i  nie wnoszę do nich zastrzeżeń.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rStyle w:val="Hipercze"/>
          <w:color w:val="auto"/>
        </w:rPr>
      </w:pPr>
      <w:r>
        <w:rPr>
          <w:color w:val="auto"/>
        </w:rPr>
        <w:t>Jestem uprawniony/a do udzielania świadczeń zdrowotnych zgodnie z przepisami ustawy z dnia 15 kwietnia 2011r. o działalności leczniczej</w:t>
      </w:r>
      <w:r>
        <w:t xml:space="preserve">  tj. z dnia  28 stycznia 2020 r. </w:t>
      </w:r>
      <w:hyperlink r:id="rId5" w:history="1">
        <w:r>
          <w:rPr>
            <w:rStyle w:val="Hipercze"/>
            <w:color w:val="auto"/>
          </w:rPr>
          <w:t>(Dz.U. z 2020 r. poz. 295)</w:t>
        </w:r>
      </w:hyperlink>
      <w:r>
        <w:t xml:space="preserve"> </w:t>
      </w:r>
      <w:r>
        <w:rPr>
          <w:rStyle w:val="Hipercze"/>
          <w:color w:val="auto"/>
        </w:rPr>
        <w:t xml:space="preserve"> i pozostałych przepisach, w szczególności jestem </w:t>
      </w:r>
      <w:r>
        <w:t xml:space="preserve">/ będą gotowy są w przypadku wyboru mojej oferty*  </w:t>
      </w:r>
      <w:r>
        <w:rPr>
          <w:rStyle w:val="Hipercze"/>
          <w:color w:val="auto"/>
        </w:rPr>
        <w:t>zarejestrowany/a we właściwym rejestrze podmiotów wykonujących działalność leczniczą w zakresie świadczeń zdrowotnych zgodnych ze składana ofertą.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</w:pPr>
      <w:r>
        <w:t>Posiadam niezbędną wiedzę i doświadczenie lub dysponuje odpowiednim potencjałem kadrowym do wykonania niniejszego zamówienia.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t>Posiadam / będę posiadać* uprawnienia do występowania w obrocie prawnym zgodnie z aktualnym stanem prawnym.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before="60" w:after="60" w:line="276" w:lineRule="auto"/>
        <w:ind w:left="0" w:hanging="357"/>
        <w:rPr>
          <w:color w:val="auto"/>
        </w:rPr>
      </w:pPr>
      <w:r>
        <w:rPr>
          <w:bCs/>
        </w:rPr>
        <w:t>Nie ciąży na mnie orzeczenie sądów powszechnych, ani zawodowych sądów lekarskich, które uniemożliwiałoby mi realizację zamówienia i nie toczy się przeciwko mnie żadne postępowanie przygotowawcze, którego wynik mógłby uniemożliwić mi realizacje niniejszego zamówienia na świadczenia zdrowotne.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lastRenderedPageBreak/>
        <w:t xml:space="preserve">Uważam się za związanego/ą niniejszą ofertą przez okres 30 dni </w:t>
      </w:r>
      <w:r>
        <w:rPr>
          <w:lang w:eastAsia="ar-SA"/>
        </w:rPr>
        <w:t>od upływu terminu składania ofert.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rPr>
          <w:lang w:eastAsia="ar-SA"/>
        </w:rPr>
        <w:t xml:space="preserve">Oświadczam, że posiadam aktualne ubezpieczenie OC w zakresie prowadzonej działalności / będę gotowy/a </w:t>
      </w:r>
      <w:r>
        <w:t>do niezwłocznego zawarcia umowy ubezpieczeniowej OC w przypadku wyboru mojej oferty.  *</w:t>
      </w:r>
      <w:r>
        <w:rPr>
          <w:lang w:eastAsia="ar-SA"/>
        </w:rPr>
        <w:t xml:space="preserve">. 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rPr>
          <w:color w:val="auto"/>
          <w:lang w:eastAsia="ar-SA"/>
        </w:rPr>
        <w:t xml:space="preserve">Przyjmuje do wiadomości, że liczba godzin udzielania lekarskich świadczeń zdrowotnych i </w:t>
      </w:r>
      <w:r>
        <w:rPr>
          <w:color w:val="auto"/>
        </w:rPr>
        <w:t xml:space="preserve">pełnienia gotowości do udzielania świadczeń zdrowotnych </w:t>
      </w:r>
      <w:r>
        <w:rPr>
          <w:color w:val="auto"/>
          <w:lang w:eastAsia="ar-SA"/>
        </w:rPr>
        <w:t>jest szacunkowa i uzależniona wyłącznie od potrzeb Udzielającego zamówienie. Udzielający zamówienie dopuszcza zwiększenie liczby godzin oraz wartości umowy o 25 % w sytuacjach wynikających wyłącznie z zapotrzebowania Udzielającego zamówienie.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rPr>
          <w:color w:val="auto"/>
          <w:lang w:eastAsia="ar-SA"/>
        </w:rPr>
        <w:t>Nie posiadam przeciwskazań zdrowotnych udzielania świadczeń zdrowotnych będących przedmiotem konkursu.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rPr>
          <w:lang w:eastAsia="ar-SA"/>
        </w:rPr>
        <w:t xml:space="preserve">Wyrażam zgodę na przetwarzanie moich danych osobowych dostarczonych przeze mnie w formularzu ofertowym i jego załącznikach przez </w:t>
      </w:r>
      <w:r>
        <w:rPr>
          <w:color w:val="auto"/>
        </w:rPr>
        <w:t xml:space="preserve">Uniwersyteckiego Centrum Medycyny Morskiej i Tropikalnej ul Powstania Styczniowego 9 b, 81-519 Gdynia, w celu przeprowadzenia konkursu </w:t>
      </w:r>
      <w:r>
        <w:t>zgodnie z przepisami o ochronie danych osobowych.</w:t>
      </w:r>
    </w:p>
    <w:p w:rsidR="001E1458" w:rsidRDefault="001E1458" w:rsidP="001E1458">
      <w:pPr>
        <w:pStyle w:val="Tekstpodstawowywcity"/>
        <w:numPr>
          <w:ilvl w:val="0"/>
          <w:numId w:val="2"/>
        </w:numPr>
        <w:spacing w:line="276" w:lineRule="auto"/>
        <w:ind w:left="0" w:hanging="357"/>
        <w:rPr>
          <w:color w:val="auto"/>
        </w:rPr>
      </w:pPr>
      <w:r>
        <w:t>Zobowiązuje się, w przypadku wybrania przedstawionej oferty, do zawarcia umowy w miejscu i terminie wskazanym przez Udzielającego Zamówienie.</w:t>
      </w:r>
    </w:p>
    <w:p w:rsidR="001E1458" w:rsidRDefault="001E1458" w:rsidP="001E1458">
      <w:pPr>
        <w:pStyle w:val="Tekstpodstawowywcity"/>
        <w:spacing w:line="276" w:lineRule="auto"/>
        <w:ind w:left="2832"/>
        <w:jc w:val="left"/>
        <w:rPr>
          <w:sz w:val="20"/>
          <w:szCs w:val="20"/>
        </w:rPr>
      </w:pPr>
    </w:p>
    <w:p w:rsidR="001E1458" w:rsidRDefault="001E1458" w:rsidP="001E1458">
      <w:pPr>
        <w:pStyle w:val="Tekstpodstawowywcity"/>
        <w:spacing w:line="276" w:lineRule="auto"/>
        <w:ind w:left="2832"/>
        <w:jc w:val="left"/>
        <w:rPr>
          <w:sz w:val="20"/>
          <w:szCs w:val="20"/>
        </w:rPr>
      </w:pPr>
    </w:p>
    <w:p w:rsidR="001E1458" w:rsidRDefault="001E1458" w:rsidP="001E1458">
      <w:pPr>
        <w:pStyle w:val="Tekstpodstawowywcity"/>
        <w:spacing w:line="276" w:lineRule="auto"/>
        <w:ind w:left="2832"/>
        <w:jc w:val="left"/>
        <w:rPr>
          <w:sz w:val="20"/>
          <w:szCs w:val="20"/>
        </w:rPr>
      </w:pPr>
    </w:p>
    <w:p w:rsidR="001E1458" w:rsidRDefault="001E1458" w:rsidP="001E1458">
      <w:pPr>
        <w:pStyle w:val="Tekstpodstawowywcity"/>
        <w:spacing w:line="276" w:lineRule="auto"/>
        <w:ind w:left="2832"/>
        <w:jc w:val="left"/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……………………………………………………………………………………………</w:t>
      </w:r>
    </w:p>
    <w:p w:rsidR="001E1458" w:rsidRDefault="001E1458" w:rsidP="001E1458">
      <w:pPr>
        <w:pStyle w:val="Tekstpodstawowywcity"/>
        <w:spacing w:line="276" w:lineRule="auto"/>
        <w:ind w:left="2832" w:firstLine="708"/>
        <w:jc w:val="left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( podpis i pieczątka osoby upoważnionej do reprezentowania Oferenta )</w:t>
      </w:r>
    </w:p>
    <w:p w:rsidR="001E1458" w:rsidRDefault="001E1458" w:rsidP="001E1458">
      <w:pPr>
        <w:pStyle w:val="Tekstpodstawowywcity"/>
        <w:spacing w:line="276" w:lineRule="auto"/>
        <w:ind w:left="2832" w:firstLine="708"/>
        <w:jc w:val="left"/>
        <w:rPr>
          <w:i/>
          <w:sz w:val="16"/>
          <w:szCs w:val="16"/>
        </w:rPr>
      </w:pPr>
    </w:p>
    <w:p w:rsidR="001E1458" w:rsidRDefault="001E1458" w:rsidP="001E1458">
      <w:pPr>
        <w:pStyle w:val="Tekstpodstawowywcity"/>
        <w:spacing w:line="276" w:lineRule="auto"/>
        <w:ind w:left="0"/>
        <w:rPr>
          <w:sz w:val="16"/>
          <w:szCs w:val="16"/>
        </w:rPr>
      </w:pPr>
      <w:r>
        <w:rPr>
          <w:sz w:val="16"/>
          <w:szCs w:val="16"/>
        </w:rPr>
        <w:t>* - zaznaczyć własciwe</w:t>
      </w:r>
    </w:p>
    <w:p w:rsidR="001E1458" w:rsidRDefault="001E1458" w:rsidP="001E1458">
      <w:pPr>
        <w:pStyle w:val="Tekstpodstawowywcity"/>
        <w:spacing w:line="276" w:lineRule="auto"/>
        <w:ind w:left="2832" w:firstLine="708"/>
        <w:jc w:val="left"/>
        <w:rPr>
          <w:i/>
          <w:sz w:val="16"/>
          <w:szCs w:val="16"/>
        </w:rPr>
      </w:pPr>
      <w:r>
        <w:rPr>
          <w:i/>
          <w:sz w:val="20"/>
          <w:szCs w:val="20"/>
        </w:rPr>
        <w:t xml:space="preserve"> </w:t>
      </w:r>
    </w:p>
    <w:p w:rsidR="001E1458" w:rsidRDefault="001E1458" w:rsidP="001E1458">
      <w:pPr>
        <w:pStyle w:val="Tekstpodstawowywcity"/>
        <w:spacing w:line="276" w:lineRule="auto"/>
        <w:ind w:left="2832" w:firstLine="708"/>
        <w:jc w:val="left"/>
        <w:rPr>
          <w:i/>
          <w:sz w:val="20"/>
          <w:szCs w:val="20"/>
        </w:rPr>
      </w:pPr>
    </w:p>
    <w:p w:rsidR="001E1458" w:rsidRDefault="001E1458" w:rsidP="001E1458">
      <w:pPr>
        <w:pStyle w:val="Tekstpodstawowywcity"/>
        <w:spacing w:line="240" w:lineRule="auto"/>
        <w:ind w:left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Załączniki do oferty</w:t>
      </w:r>
    </w:p>
    <w:p w:rsidR="001E1458" w:rsidRDefault="001E1458" w:rsidP="001E1458">
      <w:pPr>
        <w:pStyle w:val="Tekstpodstawowywcity"/>
        <w:spacing w:line="240" w:lineRule="auto"/>
        <w:ind w:left="0"/>
        <w:rPr>
          <w:i/>
          <w:color w:val="auto"/>
          <w:sz w:val="20"/>
          <w:szCs w:val="20"/>
        </w:rPr>
      </w:pPr>
    </w:p>
    <w:p w:rsidR="001E1458" w:rsidRDefault="001E1458" w:rsidP="001E1458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Wpis do rejestru podmiotów wykonujących działalność leczniczą /KRS – w przypadku niezarejestrowanej działalności gospodarczej dokument należy przedłożyć niezwłocznie po dokonaniu formalności</w:t>
      </w:r>
    </w:p>
    <w:p w:rsidR="001E1458" w:rsidRDefault="001E1458" w:rsidP="001E1458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Dokumenty potwierdzające kwalifikacje zawodowe Oferenta ( dyplom ukończenia studiów medycznych, dyplom specjalizacyjny, certyfikaty, zaświadczenia )</w:t>
      </w:r>
    </w:p>
    <w:p w:rsidR="001E1458" w:rsidRDefault="001E1458" w:rsidP="001E1458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Prawo wykonywania zawodu</w:t>
      </w:r>
    </w:p>
    <w:p w:rsidR="001E1458" w:rsidRDefault="001E1458" w:rsidP="001E1458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Polisa OC- w przypadku niezarejestrowanej działalności gospodarczej dokument należy przedłożyć niezwłocznie po dokonaniu formalności</w:t>
      </w:r>
    </w:p>
    <w:p w:rsidR="001E1458" w:rsidRDefault="001E1458" w:rsidP="001E1458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Orzeczenie  lekarskie o braku przeciwskazań do pracy oraz do celów sanitarno-epidemiologicznych</w:t>
      </w:r>
    </w:p>
    <w:p w:rsidR="001E1458" w:rsidRDefault="001E1458" w:rsidP="001E1458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</w:p>
    <w:p w:rsidR="001E1458" w:rsidRDefault="001E1458" w:rsidP="001E1458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</w:p>
    <w:p w:rsidR="001E1458" w:rsidRDefault="001E1458" w:rsidP="001E1458"/>
    <w:p w:rsidR="001E1458" w:rsidRDefault="001E1458" w:rsidP="001E1458"/>
    <w:p w:rsidR="001E1458" w:rsidRDefault="001E1458" w:rsidP="001E1458"/>
    <w:p w:rsidR="001E1458" w:rsidRDefault="001E1458" w:rsidP="001E1458"/>
    <w:p w:rsidR="000B02E2" w:rsidRDefault="000B02E2">
      <w:bookmarkStart w:id="0" w:name="_GoBack"/>
      <w:bookmarkEnd w:id="0"/>
    </w:p>
    <w:sectPr w:rsidR="000B0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33CE"/>
    <w:multiLevelType w:val="hybridMultilevel"/>
    <w:tmpl w:val="5BFC4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E71FC"/>
    <w:multiLevelType w:val="hybridMultilevel"/>
    <w:tmpl w:val="1CA66DCA"/>
    <w:lvl w:ilvl="0" w:tplc="A2A8740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E42193"/>
    <w:multiLevelType w:val="hybridMultilevel"/>
    <w:tmpl w:val="AA22460C"/>
    <w:lvl w:ilvl="0" w:tplc="90F47130">
      <w:start w:val="1"/>
      <w:numFmt w:val="upperRoman"/>
      <w:lvlText w:val="%1."/>
      <w:lvlJc w:val="left"/>
      <w:pPr>
        <w:ind w:left="720" w:hanging="72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B98"/>
    <w:rsid w:val="000B02E2"/>
    <w:rsid w:val="001E1458"/>
    <w:rsid w:val="008A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F06E3-0B9B-4666-B059-795BF8189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E1458"/>
    <w:pPr>
      <w:keepNext/>
      <w:autoSpaceDE w:val="0"/>
      <w:autoSpaceDN w:val="0"/>
      <w:adjustRightInd w:val="0"/>
      <w:spacing w:before="140"/>
      <w:outlineLvl w:val="1"/>
    </w:pPr>
    <w:rPr>
      <w:b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1E1458"/>
    <w:rPr>
      <w:rFonts w:ascii="Times New Roman" w:eastAsia="Times New Roman" w:hAnsi="Times New Roman" w:cs="Times New Roman"/>
      <w:b/>
      <w:color w:val="000000"/>
      <w:sz w:val="18"/>
      <w:szCs w:val="24"/>
      <w:lang w:eastAsia="pl-PL"/>
    </w:rPr>
  </w:style>
  <w:style w:type="character" w:styleId="Hipercze">
    <w:name w:val="Hyperlink"/>
    <w:semiHidden/>
    <w:unhideWhenUsed/>
    <w:rsid w:val="001E1458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E1458"/>
    <w:pPr>
      <w:autoSpaceDE w:val="0"/>
      <w:autoSpaceDN w:val="0"/>
      <w:adjustRightInd w:val="0"/>
      <w:spacing w:line="360" w:lineRule="auto"/>
      <w:ind w:left="340"/>
      <w:jc w:val="both"/>
    </w:pPr>
    <w:rPr>
      <w:color w:val="00000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E1458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Default">
    <w:name w:val="Default"/>
    <w:rsid w:val="001E1458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ytinzxha2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1515E31F.dotm</Template>
  <TotalTime>0</TotalTime>
  <Pages>4</Pages>
  <Words>750</Words>
  <Characters>4506</Characters>
  <Application>Microsoft Office Word</Application>
  <DocSecurity>0</DocSecurity>
  <Lines>37</Lines>
  <Paragraphs>10</Paragraphs>
  <ScaleCrop>false</ScaleCrop>
  <Company/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Kulesza</dc:creator>
  <cp:keywords/>
  <dc:description/>
  <cp:lastModifiedBy>Renata Kulesza</cp:lastModifiedBy>
  <cp:revision>2</cp:revision>
  <dcterms:created xsi:type="dcterms:W3CDTF">2020-12-15T09:30:00Z</dcterms:created>
  <dcterms:modified xsi:type="dcterms:W3CDTF">2020-12-15T09:30:00Z</dcterms:modified>
</cp:coreProperties>
</file>