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177E0" w14:textId="77777777" w:rsidR="000D03A9" w:rsidRPr="00FF4303" w:rsidRDefault="000D03A9">
      <w:pPr>
        <w:jc w:val="center"/>
        <w:rPr>
          <w:rFonts w:asciiTheme="minorHAnsi" w:hAnsiTheme="minorHAnsi" w:cstheme="minorHAnsi"/>
          <w:b/>
          <w:u w:val="single"/>
        </w:rPr>
      </w:pPr>
    </w:p>
    <w:p w14:paraId="0EB0D2AA" w14:textId="7B8D3C5B" w:rsidR="00116A40" w:rsidRPr="00FF4303" w:rsidRDefault="005D04BE">
      <w:pPr>
        <w:jc w:val="center"/>
        <w:rPr>
          <w:rFonts w:asciiTheme="minorHAnsi" w:hAnsiTheme="minorHAnsi" w:cstheme="minorHAnsi"/>
          <w:b/>
          <w:u w:val="single"/>
        </w:rPr>
      </w:pPr>
      <w:r w:rsidRPr="00FF4303">
        <w:rPr>
          <w:rFonts w:asciiTheme="minorHAnsi" w:hAnsiTheme="minorHAnsi" w:cstheme="minorHAnsi"/>
          <w:b/>
          <w:u w:val="single"/>
        </w:rPr>
        <w:t xml:space="preserve">PROTOKÓŁ ODBIORU </w:t>
      </w:r>
    </w:p>
    <w:p w14:paraId="308E71D7" w14:textId="77777777" w:rsidR="0034750B" w:rsidRPr="00FF4303" w:rsidRDefault="0034750B">
      <w:pPr>
        <w:jc w:val="center"/>
        <w:rPr>
          <w:rFonts w:asciiTheme="minorHAnsi" w:hAnsiTheme="minorHAnsi" w:cstheme="minorHAnsi"/>
          <w:b/>
          <w:u w:val="single"/>
        </w:rPr>
      </w:pPr>
    </w:p>
    <w:p w14:paraId="2B6F1E01" w14:textId="77777777" w:rsidR="00116A40" w:rsidRPr="00FF4303" w:rsidRDefault="00116A40">
      <w:pPr>
        <w:jc w:val="center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60DEE42D" w14:textId="77777777" w:rsidR="007F0672" w:rsidRPr="00FF4303" w:rsidRDefault="007F0672">
      <w:pPr>
        <w:jc w:val="center"/>
        <w:rPr>
          <w:rFonts w:asciiTheme="minorHAnsi" w:hAnsiTheme="minorHAnsi" w:cstheme="minorHAnsi"/>
          <w:b/>
          <w:sz w:val="18"/>
          <w:szCs w:val="18"/>
          <w:u w:val="single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5636"/>
      </w:tblGrid>
      <w:tr w:rsidR="00C07774" w:rsidRPr="00FF4303" w14:paraId="7276742F" w14:textId="77777777" w:rsidTr="000D03A9">
        <w:tc>
          <w:tcPr>
            <w:tcW w:w="3652" w:type="dxa"/>
            <w:shd w:val="clear" w:color="auto" w:fill="E0E0E0"/>
            <w:vAlign w:val="center"/>
          </w:tcPr>
          <w:p w14:paraId="182A84A8" w14:textId="71C77EF2" w:rsidR="00C07774" w:rsidRPr="00FF4303" w:rsidRDefault="00C07774" w:rsidP="000D03A9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F430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Nazwa: </w:t>
            </w:r>
          </w:p>
        </w:tc>
        <w:tc>
          <w:tcPr>
            <w:tcW w:w="5636" w:type="dxa"/>
            <w:shd w:val="clear" w:color="auto" w:fill="FFFFFF"/>
          </w:tcPr>
          <w:p w14:paraId="6FE10486" w14:textId="77777777" w:rsidR="000D03A9" w:rsidRPr="00FF4303" w:rsidRDefault="000D03A9" w:rsidP="000D03A9">
            <w:pPr>
              <w:pStyle w:val="Teksttreci30"/>
              <w:shd w:val="clear" w:color="auto" w:fill="auto"/>
              <w:spacing w:before="0" w:after="0" w:line="276" w:lineRule="auto"/>
              <w:ind w:right="60" w:firstLine="0"/>
              <w:jc w:val="center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FF430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Dostawa i wdrożenie programu kadrowo-płacowego</w:t>
            </w:r>
          </w:p>
          <w:p w14:paraId="26778177" w14:textId="77777777" w:rsidR="000D03A9" w:rsidRPr="00FF4303" w:rsidRDefault="000D03A9" w:rsidP="000D03A9">
            <w:pPr>
              <w:pStyle w:val="Teksttreci30"/>
              <w:shd w:val="clear" w:color="auto" w:fill="auto"/>
              <w:spacing w:before="0" w:after="0" w:line="276" w:lineRule="auto"/>
              <w:ind w:right="60" w:firstLine="0"/>
              <w:jc w:val="center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FF430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wraz ze świadczeniem usług serwisu oraz migracją danych</w:t>
            </w:r>
          </w:p>
          <w:p w14:paraId="322FE524" w14:textId="1A91C841" w:rsidR="00C07774" w:rsidRPr="00FF4303" w:rsidRDefault="00A1044D" w:rsidP="000D03A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F4303">
              <w:rPr>
                <w:rFonts w:asciiTheme="minorHAnsi" w:hAnsiTheme="minorHAnsi" w:cstheme="minorHAnsi"/>
                <w:sz w:val="22"/>
                <w:szCs w:val="22"/>
              </w:rPr>
              <w:t>dla Domu Pomocy Społecznej „Przystań” w Katowicach</w:t>
            </w:r>
            <w:r w:rsidRPr="00FF430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</w:tc>
      </w:tr>
      <w:tr w:rsidR="00C07774" w:rsidRPr="00FF4303" w14:paraId="1D03987B" w14:textId="77777777" w:rsidTr="000D03A9">
        <w:tc>
          <w:tcPr>
            <w:tcW w:w="3652" w:type="dxa"/>
            <w:shd w:val="clear" w:color="auto" w:fill="E0E0E0"/>
            <w:vAlign w:val="center"/>
          </w:tcPr>
          <w:p w14:paraId="455434AC" w14:textId="77777777" w:rsidR="00C07774" w:rsidRPr="00FF4303" w:rsidRDefault="00C07774" w:rsidP="000D03A9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F430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Numer </w:t>
            </w:r>
          </w:p>
          <w:p w14:paraId="4A757F3A" w14:textId="1A5CB63A" w:rsidR="00C07774" w:rsidRPr="00FF4303" w:rsidRDefault="00C07774" w:rsidP="000D03A9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F4303">
              <w:rPr>
                <w:rFonts w:asciiTheme="minorHAnsi" w:hAnsiTheme="minorHAnsi" w:cstheme="minorHAnsi"/>
                <w:b/>
                <w:sz w:val="22"/>
                <w:szCs w:val="22"/>
              </w:rPr>
              <w:t>umowy</w:t>
            </w:r>
          </w:p>
        </w:tc>
        <w:tc>
          <w:tcPr>
            <w:tcW w:w="5636" w:type="dxa"/>
            <w:shd w:val="clear" w:color="auto" w:fill="FFFFFF"/>
          </w:tcPr>
          <w:p w14:paraId="189EBE9F" w14:textId="77777777" w:rsidR="00C07774" w:rsidRPr="00FF4303" w:rsidRDefault="00C07774" w:rsidP="008A223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2DFD5B6F" w14:textId="77777777" w:rsidR="007F0672" w:rsidRPr="00FF4303" w:rsidRDefault="007F0672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5636"/>
      </w:tblGrid>
      <w:tr w:rsidR="007F0672" w:rsidRPr="00FF4303" w14:paraId="1E6C5A00" w14:textId="77777777" w:rsidTr="00BE273C">
        <w:trPr>
          <w:trHeight w:val="797"/>
        </w:trPr>
        <w:tc>
          <w:tcPr>
            <w:tcW w:w="3652" w:type="dxa"/>
            <w:shd w:val="clear" w:color="auto" w:fill="D9D9D9"/>
          </w:tcPr>
          <w:p w14:paraId="6BA9865E" w14:textId="77777777" w:rsidR="007F0672" w:rsidRPr="00FF4303" w:rsidRDefault="005D04BE" w:rsidP="00DB04CB">
            <w:pPr>
              <w:pStyle w:val="Nagwek2"/>
              <w:rPr>
                <w:rFonts w:asciiTheme="minorHAnsi" w:hAnsiTheme="minorHAnsi" w:cstheme="minorHAnsi"/>
                <w:sz w:val="22"/>
                <w:szCs w:val="22"/>
              </w:rPr>
            </w:pPr>
            <w:r w:rsidRPr="00FF4303">
              <w:rPr>
                <w:rFonts w:asciiTheme="minorHAnsi" w:hAnsiTheme="minorHAnsi" w:cstheme="minorHAnsi"/>
                <w:sz w:val="22"/>
                <w:szCs w:val="22"/>
              </w:rPr>
              <w:t xml:space="preserve">Opis </w:t>
            </w:r>
            <w:r w:rsidR="00116A40" w:rsidRPr="00FF4303">
              <w:rPr>
                <w:rFonts w:asciiTheme="minorHAnsi" w:hAnsiTheme="minorHAnsi" w:cstheme="minorHAnsi"/>
                <w:sz w:val="22"/>
                <w:szCs w:val="22"/>
              </w:rPr>
              <w:t>prze</w:t>
            </w:r>
            <w:r w:rsidRPr="00FF4303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116A40" w:rsidRPr="00FF4303">
              <w:rPr>
                <w:rFonts w:asciiTheme="minorHAnsi" w:hAnsiTheme="minorHAnsi" w:cstheme="minorHAnsi"/>
                <w:sz w:val="22"/>
                <w:szCs w:val="22"/>
              </w:rPr>
              <w:t xml:space="preserve">miotu </w:t>
            </w:r>
            <w:r w:rsidRPr="00FF430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B04CB" w:rsidRPr="00FF4303">
              <w:rPr>
                <w:rFonts w:asciiTheme="minorHAnsi" w:hAnsiTheme="minorHAnsi" w:cstheme="minorHAnsi"/>
                <w:sz w:val="22"/>
                <w:szCs w:val="22"/>
              </w:rPr>
              <w:t>odbioru</w:t>
            </w:r>
          </w:p>
        </w:tc>
        <w:tc>
          <w:tcPr>
            <w:tcW w:w="5636" w:type="dxa"/>
          </w:tcPr>
          <w:p w14:paraId="6194A434" w14:textId="77777777" w:rsidR="007F0672" w:rsidRPr="00FF4303" w:rsidRDefault="007F0672" w:rsidP="00DB0CDB">
            <w:pPr>
              <w:pStyle w:val="Nagwek3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EFFC76A" w14:textId="77777777" w:rsidR="007F0672" w:rsidRPr="00FF4303" w:rsidRDefault="007F0672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5591E255" w14:textId="77777777" w:rsidR="009910E8" w:rsidRPr="00FF4303" w:rsidRDefault="009910E8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58A4B2E4" w14:textId="77777777" w:rsidR="007F0672" w:rsidRPr="00FF4303" w:rsidRDefault="005D04BE">
      <w:pPr>
        <w:rPr>
          <w:rFonts w:asciiTheme="minorHAnsi" w:hAnsiTheme="minorHAnsi" w:cstheme="minorHAnsi"/>
          <w:b/>
          <w:sz w:val="22"/>
          <w:szCs w:val="22"/>
          <w:u w:val="single"/>
          <w:vertAlign w:val="superscript"/>
        </w:rPr>
      </w:pPr>
      <w:r w:rsidRPr="00FF4303">
        <w:rPr>
          <w:rFonts w:asciiTheme="minorHAnsi" w:hAnsiTheme="minorHAnsi" w:cstheme="minorHAnsi"/>
          <w:b/>
          <w:sz w:val="22"/>
          <w:szCs w:val="22"/>
          <w:u w:val="single"/>
        </w:rPr>
        <w:t xml:space="preserve">Akceptujący przyjmuje </w:t>
      </w:r>
      <w:r w:rsidR="00116A40" w:rsidRPr="00FF4303">
        <w:rPr>
          <w:rFonts w:asciiTheme="minorHAnsi" w:hAnsiTheme="minorHAnsi" w:cstheme="minorHAnsi"/>
          <w:b/>
          <w:sz w:val="22"/>
          <w:szCs w:val="22"/>
          <w:u w:val="single"/>
        </w:rPr>
        <w:t xml:space="preserve">przedmiot odbioru </w:t>
      </w:r>
      <w:r w:rsidRPr="00FF4303">
        <w:rPr>
          <w:rFonts w:asciiTheme="minorHAnsi" w:hAnsiTheme="minorHAnsi" w:cstheme="minorHAnsi"/>
          <w:b/>
          <w:sz w:val="22"/>
          <w:szCs w:val="22"/>
          <w:u w:val="single"/>
        </w:rPr>
        <w:t xml:space="preserve"> bez zastrzeżeń</w:t>
      </w:r>
      <w:r w:rsidR="003C1CD4" w:rsidRPr="00FF4303">
        <w:rPr>
          <w:rFonts w:asciiTheme="minorHAnsi" w:hAnsiTheme="minorHAnsi" w:cstheme="minorHAnsi"/>
          <w:b/>
          <w:sz w:val="22"/>
          <w:szCs w:val="22"/>
          <w:u w:val="single"/>
        </w:rPr>
        <w:t xml:space="preserve"> TAK/NIE</w:t>
      </w:r>
      <w:r w:rsidR="00720D9A" w:rsidRPr="00FF4303">
        <w:rPr>
          <w:rFonts w:asciiTheme="minorHAnsi" w:hAnsiTheme="minorHAnsi" w:cstheme="minorHAnsi"/>
          <w:b/>
          <w:sz w:val="22"/>
          <w:szCs w:val="22"/>
          <w:u w:val="single"/>
          <w:vertAlign w:val="superscript"/>
        </w:rPr>
        <w:t>*</w:t>
      </w:r>
    </w:p>
    <w:p w14:paraId="416FB0C4" w14:textId="77777777" w:rsidR="009910E8" w:rsidRPr="00FF4303" w:rsidRDefault="009910E8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4DD242B" w14:textId="77777777" w:rsidR="00A03F52" w:rsidRPr="00FF4303" w:rsidRDefault="003C1CD4" w:rsidP="00A03F52">
      <w:pPr>
        <w:rPr>
          <w:rFonts w:asciiTheme="minorHAnsi" w:hAnsiTheme="minorHAnsi" w:cstheme="minorHAnsi"/>
          <w:sz w:val="22"/>
          <w:szCs w:val="22"/>
        </w:rPr>
      </w:pPr>
      <w:r w:rsidRPr="00FF4303">
        <w:rPr>
          <w:rFonts w:asciiTheme="minorHAnsi" w:hAnsiTheme="minorHAnsi" w:cstheme="minorHAnsi"/>
          <w:b/>
          <w:sz w:val="22"/>
          <w:szCs w:val="22"/>
          <w:u w:val="single"/>
        </w:rPr>
        <w:t>Uwagi</w:t>
      </w:r>
      <w:r w:rsidRPr="00FF4303">
        <w:rPr>
          <w:rFonts w:asciiTheme="minorHAnsi" w:hAnsiTheme="minorHAnsi" w:cstheme="minorHAnsi"/>
          <w:sz w:val="22"/>
          <w:szCs w:val="22"/>
          <w:u w:val="single"/>
        </w:rPr>
        <w:t>:</w:t>
      </w:r>
      <w:r w:rsidRPr="00FF4303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A03F52" w:rsidRPr="00FF4303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</w:t>
      </w:r>
      <w:r w:rsidR="00D42C05" w:rsidRPr="00FF4303">
        <w:rPr>
          <w:rFonts w:asciiTheme="minorHAnsi" w:hAnsiTheme="minorHAnsi" w:cstheme="minorHAnsi"/>
          <w:sz w:val="22"/>
          <w:szCs w:val="22"/>
        </w:rPr>
        <w:t>...</w:t>
      </w:r>
      <w:r w:rsidR="006E1B77" w:rsidRPr="00FF4303">
        <w:rPr>
          <w:rFonts w:asciiTheme="minorHAnsi" w:hAnsiTheme="minorHAnsi" w:cstheme="minorHAnsi"/>
          <w:sz w:val="22"/>
          <w:szCs w:val="22"/>
        </w:rPr>
        <w:t>..............</w:t>
      </w:r>
    </w:p>
    <w:p w14:paraId="62C18513" w14:textId="238A5F52" w:rsidR="0067037C" w:rsidRPr="00FF4303" w:rsidRDefault="0067037C" w:rsidP="0067037C">
      <w:pPr>
        <w:rPr>
          <w:rFonts w:asciiTheme="minorHAnsi" w:hAnsiTheme="minorHAnsi" w:cstheme="minorHAnsi"/>
          <w:sz w:val="22"/>
          <w:szCs w:val="22"/>
        </w:rPr>
      </w:pPr>
      <w:r w:rsidRPr="00FF4303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</w:t>
      </w:r>
      <w:r w:rsidR="00A03F52" w:rsidRPr="00FF4303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6E1B77" w:rsidRPr="00FF4303">
        <w:rPr>
          <w:rFonts w:asciiTheme="minorHAnsi" w:hAnsiTheme="minorHAnsi" w:cstheme="minorHAnsi"/>
          <w:sz w:val="22"/>
          <w:szCs w:val="22"/>
        </w:rPr>
        <w:t>............</w:t>
      </w:r>
    </w:p>
    <w:p w14:paraId="351B02B2" w14:textId="1DA81287" w:rsidR="00A03F52" w:rsidRPr="00FF4303" w:rsidRDefault="00A03F52" w:rsidP="00A03F52">
      <w:pPr>
        <w:rPr>
          <w:rFonts w:asciiTheme="minorHAnsi" w:hAnsiTheme="minorHAnsi" w:cstheme="minorHAnsi"/>
          <w:sz w:val="22"/>
          <w:szCs w:val="22"/>
        </w:rPr>
      </w:pPr>
      <w:r w:rsidRPr="00FF4303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  <w:r w:rsidR="006E1B77" w:rsidRPr="00FF4303">
        <w:rPr>
          <w:rFonts w:asciiTheme="minorHAnsi" w:hAnsiTheme="minorHAnsi" w:cstheme="minorHAnsi"/>
          <w:sz w:val="22"/>
          <w:szCs w:val="22"/>
        </w:rPr>
        <w:t>............</w:t>
      </w:r>
    </w:p>
    <w:p w14:paraId="68432381" w14:textId="270FC7F4" w:rsidR="00A03F52" w:rsidRPr="00FF4303" w:rsidRDefault="00A03F52" w:rsidP="00A03F52">
      <w:pPr>
        <w:rPr>
          <w:rFonts w:asciiTheme="minorHAnsi" w:hAnsiTheme="minorHAnsi" w:cstheme="minorHAnsi"/>
          <w:sz w:val="22"/>
          <w:szCs w:val="22"/>
        </w:rPr>
      </w:pPr>
      <w:r w:rsidRPr="00FF4303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  <w:r w:rsidR="006E1B77" w:rsidRPr="00FF4303">
        <w:rPr>
          <w:rFonts w:asciiTheme="minorHAnsi" w:hAnsiTheme="minorHAnsi" w:cstheme="minorHAnsi"/>
          <w:sz w:val="22"/>
          <w:szCs w:val="22"/>
        </w:rPr>
        <w:t>............</w:t>
      </w:r>
    </w:p>
    <w:p w14:paraId="72B5F895" w14:textId="1A345758" w:rsidR="00A03F52" w:rsidRPr="00FF4303" w:rsidRDefault="00A03F52" w:rsidP="00A03F52">
      <w:pPr>
        <w:rPr>
          <w:rFonts w:asciiTheme="minorHAnsi" w:hAnsiTheme="minorHAnsi" w:cstheme="minorHAnsi"/>
          <w:sz w:val="22"/>
          <w:szCs w:val="22"/>
        </w:rPr>
      </w:pPr>
      <w:r w:rsidRPr="00FF4303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  <w:r w:rsidR="006E1B77" w:rsidRPr="00FF4303">
        <w:rPr>
          <w:rFonts w:asciiTheme="minorHAnsi" w:hAnsiTheme="minorHAnsi" w:cstheme="minorHAnsi"/>
          <w:sz w:val="22"/>
          <w:szCs w:val="22"/>
        </w:rPr>
        <w:t>............</w:t>
      </w:r>
    </w:p>
    <w:p w14:paraId="4A0E5B79" w14:textId="6CFA9C88" w:rsidR="00A03F52" w:rsidRPr="00FF4303" w:rsidRDefault="00A03F52" w:rsidP="00A03F52">
      <w:pPr>
        <w:rPr>
          <w:rFonts w:asciiTheme="minorHAnsi" w:hAnsiTheme="minorHAnsi" w:cstheme="minorHAnsi"/>
          <w:sz w:val="22"/>
          <w:szCs w:val="22"/>
        </w:rPr>
      </w:pPr>
      <w:r w:rsidRPr="00FF4303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  <w:r w:rsidR="006E1B77" w:rsidRPr="00FF4303">
        <w:rPr>
          <w:rFonts w:asciiTheme="minorHAnsi" w:hAnsiTheme="minorHAnsi" w:cstheme="minorHAnsi"/>
          <w:sz w:val="22"/>
          <w:szCs w:val="22"/>
        </w:rPr>
        <w:t>............</w:t>
      </w:r>
    </w:p>
    <w:p w14:paraId="23D807CD" w14:textId="6039DDDB" w:rsidR="00A03F52" w:rsidRPr="00FF4303" w:rsidRDefault="00A03F52" w:rsidP="00A03F52">
      <w:pPr>
        <w:rPr>
          <w:rFonts w:asciiTheme="minorHAnsi" w:hAnsiTheme="minorHAnsi" w:cstheme="minorHAnsi"/>
          <w:sz w:val="22"/>
          <w:szCs w:val="22"/>
        </w:rPr>
      </w:pPr>
      <w:r w:rsidRPr="00FF4303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  <w:r w:rsidR="006E1B77" w:rsidRPr="00FF4303">
        <w:rPr>
          <w:rFonts w:asciiTheme="minorHAnsi" w:hAnsiTheme="minorHAnsi" w:cstheme="minorHAnsi"/>
          <w:sz w:val="22"/>
          <w:szCs w:val="22"/>
        </w:rPr>
        <w:t>............</w:t>
      </w:r>
    </w:p>
    <w:p w14:paraId="49A1176B" w14:textId="3731655A" w:rsidR="00A03F52" w:rsidRPr="00FF4303" w:rsidRDefault="00A03F52" w:rsidP="00A03F52">
      <w:pPr>
        <w:rPr>
          <w:rFonts w:asciiTheme="minorHAnsi" w:hAnsiTheme="minorHAnsi" w:cstheme="minorHAnsi"/>
          <w:sz w:val="22"/>
          <w:szCs w:val="22"/>
        </w:rPr>
      </w:pPr>
      <w:r w:rsidRPr="00FF4303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  <w:r w:rsidR="006E1B77" w:rsidRPr="00FF4303">
        <w:rPr>
          <w:rFonts w:asciiTheme="minorHAnsi" w:hAnsiTheme="minorHAnsi" w:cstheme="minorHAnsi"/>
          <w:sz w:val="22"/>
          <w:szCs w:val="22"/>
        </w:rPr>
        <w:t>..............</w:t>
      </w:r>
      <w:r w:rsidRPr="00FF4303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</w:t>
      </w:r>
      <w:r w:rsidR="006E1B77" w:rsidRPr="00FF4303">
        <w:rPr>
          <w:rFonts w:asciiTheme="minorHAnsi" w:hAnsiTheme="minorHAnsi" w:cstheme="minorHAnsi"/>
          <w:sz w:val="22"/>
          <w:szCs w:val="22"/>
        </w:rPr>
        <w:t>.............</w:t>
      </w:r>
    </w:p>
    <w:p w14:paraId="440C4979" w14:textId="04F262E5" w:rsidR="00A03F52" w:rsidRPr="00FF4303" w:rsidRDefault="00A03F52" w:rsidP="00A03F52">
      <w:pPr>
        <w:rPr>
          <w:rFonts w:asciiTheme="minorHAnsi" w:hAnsiTheme="minorHAnsi" w:cstheme="minorHAnsi"/>
          <w:sz w:val="22"/>
          <w:szCs w:val="22"/>
        </w:rPr>
      </w:pPr>
      <w:r w:rsidRPr="00FF4303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  <w:r w:rsidR="006E1B77" w:rsidRPr="00FF4303">
        <w:rPr>
          <w:rFonts w:asciiTheme="minorHAnsi" w:hAnsiTheme="minorHAnsi" w:cstheme="minorHAnsi"/>
          <w:sz w:val="22"/>
          <w:szCs w:val="22"/>
        </w:rPr>
        <w:t>............</w:t>
      </w:r>
    </w:p>
    <w:p w14:paraId="266B8C7D" w14:textId="77777777" w:rsidR="007F0672" w:rsidRPr="00FF4303" w:rsidRDefault="007F0672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6F94F9C" w14:textId="77777777" w:rsidR="007F0672" w:rsidRPr="00FF4303" w:rsidRDefault="007F0672">
      <w:pPr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F4303">
        <w:rPr>
          <w:rFonts w:asciiTheme="minorHAnsi" w:hAnsiTheme="minorHAnsi" w:cstheme="minorHAnsi"/>
          <w:b/>
          <w:sz w:val="22"/>
          <w:szCs w:val="22"/>
          <w:u w:val="single"/>
        </w:rPr>
        <w:t xml:space="preserve">Akceptacja </w:t>
      </w:r>
      <w:r w:rsidR="00116A40" w:rsidRPr="00FF4303">
        <w:rPr>
          <w:rFonts w:asciiTheme="minorHAnsi" w:hAnsiTheme="minorHAnsi" w:cstheme="minorHAnsi"/>
          <w:b/>
          <w:sz w:val="22"/>
          <w:szCs w:val="22"/>
          <w:u w:val="single"/>
        </w:rPr>
        <w:t>przedmiotu odbioru</w:t>
      </w:r>
      <w:r w:rsidRPr="00FF4303">
        <w:rPr>
          <w:rFonts w:asciiTheme="minorHAnsi" w:hAnsiTheme="minorHAnsi" w:cstheme="minorHAnsi"/>
          <w:b/>
          <w:sz w:val="22"/>
          <w:szCs w:val="22"/>
          <w:u w:val="single"/>
        </w:rPr>
        <w:t>:</w:t>
      </w:r>
    </w:p>
    <w:p w14:paraId="256FCFFE" w14:textId="77777777" w:rsidR="007F0672" w:rsidRPr="00FF4303" w:rsidRDefault="007F0672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pPr w:leftFromText="141" w:rightFromText="141" w:vertAnchor="text" w:horzAnchor="margin" w:tblpY="-80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09"/>
        <w:gridCol w:w="3335"/>
        <w:gridCol w:w="2103"/>
      </w:tblGrid>
      <w:tr w:rsidR="007F0672" w:rsidRPr="00FF4303" w14:paraId="3F997443" w14:textId="77777777">
        <w:trPr>
          <w:trHeight w:val="421"/>
          <w:tblHeader/>
        </w:trPr>
        <w:tc>
          <w:tcPr>
            <w:tcW w:w="19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4D8AFF37" w14:textId="77777777" w:rsidR="007F0672" w:rsidRPr="00FF4303" w:rsidRDefault="007F067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F430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Imię i nazwisko</w:t>
            </w:r>
            <w:r w:rsidR="00BD221D" w:rsidRPr="00FF430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przyjmującego</w:t>
            </w:r>
          </w:p>
        </w:tc>
        <w:tc>
          <w:tcPr>
            <w:tcW w:w="184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686DC6CE" w14:textId="77777777" w:rsidR="007F0672" w:rsidRPr="00FF4303" w:rsidRDefault="007F067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F430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Podpis / Inna forma akceptacji </w:t>
            </w:r>
          </w:p>
        </w:tc>
        <w:tc>
          <w:tcPr>
            <w:tcW w:w="116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5670C745" w14:textId="77777777" w:rsidR="007F0672" w:rsidRPr="00FF4303" w:rsidRDefault="007F067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F430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Data akceptacji [</w:t>
            </w:r>
            <w:proofErr w:type="spellStart"/>
            <w:r w:rsidRPr="00FF430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dd.mm.rrrr</w:t>
            </w:r>
            <w:proofErr w:type="spellEnd"/>
            <w:r w:rsidRPr="00FF430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]</w:t>
            </w:r>
          </w:p>
        </w:tc>
      </w:tr>
      <w:tr w:rsidR="007F0672" w:rsidRPr="00FF4303" w14:paraId="781ADC9E" w14:textId="77777777" w:rsidTr="00C07774">
        <w:trPr>
          <w:trHeight w:val="641"/>
          <w:tblHeader/>
        </w:trPr>
        <w:tc>
          <w:tcPr>
            <w:tcW w:w="19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D0E1224" w14:textId="77777777" w:rsidR="007F0672" w:rsidRPr="00FF4303" w:rsidRDefault="007F0672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1FDAED2F" w14:textId="77777777" w:rsidR="0067037C" w:rsidRPr="00FF4303" w:rsidRDefault="0067037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CC9F287" w14:textId="77777777" w:rsidR="0067037C" w:rsidRPr="00FF4303" w:rsidRDefault="0067037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A69DF56" w14:textId="77777777" w:rsidR="0067037C" w:rsidRPr="00FF4303" w:rsidRDefault="0067037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AA9CC39" w14:textId="77777777" w:rsidR="007F0672" w:rsidRPr="00FF4303" w:rsidRDefault="007F0672">
            <w:pPr>
              <w:jc w:val="righ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F0C6259" w14:textId="77777777" w:rsidR="007F0672" w:rsidRPr="00FF4303" w:rsidRDefault="007F067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16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925E0A7" w14:textId="77777777" w:rsidR="007F0672" w:rsidRPr="00FF4303" w:rsidRDefault="007F0672">
            <w:pPr>
              <w:jc w:val="righ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D2824DC" w14:textId="77777777" w:rsidR="007F0672" w:rsidRPr="00FF4303" w:rsidRDefault="007F0672">
            <w:pPr>
              <w:jc w:val="righ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BD221D" w:rsidRPr="00FF4303" w14:paraId="7BCBFBF1" w14:textId="77777777" w:rsidTr="00C07774">
        <w:trPr>
          <w:trHeight w:val="853"/>
          <w:tblHeader/>
        </w:trPr>
        <w:tc>
          <w:tcPr>
            <w:tcW w:w="19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398E8B4A" w14:textId="77777777" w:rsidR="00BD221D" w:rsidRPr="00FF4303" w:rsidRDefault="00BD221D" w:rsidP="00BD221D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F430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Imię i nazwisko przekazującego</w:t>
            </w:r>
          </w:p>
        </w:tc>
        <w:tc>
          <w:tcPr>
            <w:tcW w:w="3005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2C827352" w14:textId="77777777" w:rsidR="00BD221D" w:rsidRPr="00FF4303" w:rsidRDefault="00BD221D" w:rsidP="00BD221D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F430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238ED7AC" w14:textId="77777777" w:rsidR="00BD221D" w:rsidRPr="00FF4303" w:rsidRDefault="00BD221D" w:rsidP="00C0777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F430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Data przekazania [</w:t>
            </w:r>
            <w:proofErr w:type="spellStart"/>
            <w:r w:rsidRPr="00FF430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dd.mm.rrrr</w:t>
            </w:r>
            <w:proofErr w:type="spellEnd"/>
            <w:r w:rsidRPr="00FF430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]</w:t>
            </w:r>
          </w:p>
          <w:p w14:paraId="39F4B4E1" w14:textId="77777777" w:rsidR="00BD221D" w:rsidRPr="00FF4303" w:rsidRDefault="00BD221D" w:rsidP="0020242F">
            <w:pPr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BD221D" w:rsidRPr="00FF4303" w14:paraId="64AEE832" w14:textId="77777777" w:rsidTr="00C07774">
        <w:trPr>
          <w:trHeight w:val="370"/>
          <w:tblHeader/>
        </w:trPr>
        <w:tc>
          <w:tcPr>
            <w:tcW w:w="19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B8D5572" w14:textId="77777777" w:rsidR="00BD221D" w:rsidRPr="00FF4303" w:rsidRDefault="00BD221D" w:rsidP="0020242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813CADB" w14:textId="77777777" w:rsidR="0067037C" w:rsidRPr="00FF4303" w:rsidRDefault="0067037C" w:rsidP="0020242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A5A289A" w14:textId="77777777" w:rsidR="00C07774" w:rsidRPr="00FF4303" w:rsidRDefault="00C07774" w:rsidP="0020242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FD444C8" w14:textId="77777777" w:rsidR="00C07774" w:rsidRPr="00FF4303" w:rsidRDefault="00C07774" w:rsidP="0020242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005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D5F8645" w14:textId="77777777" w:rsidR="00BD221D" w:rsidRPr="00FF4303" w:rsidRDefault="00BD221D" w:rsidP="0020242F">
            <w:pPr>
              <w:jc w:val="righ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</w:tbl>
    <w:p w14:paraId="250EABEB" w14:textId="77777777" w:rsidR="00C07774" w:rsidRPr="00FF4303" w:rsidRDefault="00C07774" w:rsidP="00116A40">
      <w:pPr>
        <w:rPr>
          <w:rFonts w:asciiTheme="minorHAnsi" w:hAnsiTheme="minorHAnsi" w:cstheme="minorHAnsi"/>
          <w:sz w:val="18"/>
          <w:szCs w:val="18"/>
        </w:rPr>
      </w:pPr>
    </w:p>
    <w:p w14:paraId="3EE62379" w14:textId="77777777" w:rsidR="007F0672" w:rsidRPr="00FF4303" w:rsidRDefault="00116A40" w:rsidP="00116A40">
      <w:pPr>
        <w:rPr>
          <w:rFonts w:asciiTheme="minorHAnsi" w:hAnsiTheme="minorHAnsi" w:cstheme="minorHAnsi"/>
          <w:sz w:val="18"/>
          <w:szCs w:val="18"/>
        </w:rPr>
      </w:pPr>
      <w:r w:rsidRPr="00FF4303">
        <w:rPr>
          <w:rFonts w:asciiTheme="minorHAnsi" w:hAnsiTheme="minorHAnsi" w:cstheme="minorHAnsi"/>
          <w:sz w:val="18"/>
          <w:szCs w:val="18"/>
        </w:rPr>
        <w:t xml:space="preserve">*Niepotrzebne </w:t>
      </w:r>
      <w:r w:rsidR="00D9577D" w:rsidRPr="00FF4303">
        <w:rPr>
          <w:rFonts w:asciiTheme="minorHAnsi" w:hAnsiTheme="minorHAnsi" w:cstheme="minorHAnsi"/>
          <w:sz w:val="18"/>
          <w:szCs w:val="18"/>
        </w:rPr>
        <w:t>usunąć</w:t>
      </w:r>
    </w:p>
    <w:sectPr w:rsidR="007F0672" w:rsidRPr="00FF4303">
      <w:headerReference w:type="even" r:id="rId8"/>
      <w:footerReference w:type="default" r:id="rId9"/>
      <w:headerReference w:type="first" r:id="rId10"/>
      <w:pgSz w:w="11906" w:h="16838" w:code="9"/>
      <w:pgMar w:top="1134" w:right="1418" w:bottom="1134" w:left="1418" w:header="340" w:footer="2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55FC1" w14:textId="77777777" w:rsidR="00A5058F" w:rsidRDefault="00A5058F">
      <w:r>
        <w:separator/>
      </w:r>
    </w:p>
  </w:endnote>
  <w:endnote w:type="continuationSeparator" w:id="0">
    <w:p w14:paraId="2FFED90F" w14:textId="77777777" w:rsidR="00A5058F" w:rsidRDefault="00A50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7D972" w14:textId="77777777" w:rsidR="007E20BD" w:rsidRDefault="007E20BD">
    <w:pPr>
      <w:pStyle w:val="Stopka"/>
      <w:rPr>
        <w:sz w:val="14"/>
        <w:szCs w:val="14"/>
      </w:rPr>
    </w:pPr>
    <w:r>
      <w:rPr>
        <w:sz w:val="14"/>
        <w:szCs w:val="14"/>
      </w:rPr>
      <w:t xml:space="preserve">Strona </w:t>
    </w:r>
    <w:r>
      <w:rPr>
        <w:sz w:val="14"/>
        <w:szCs w:val="14"/>
      </w:rPr>
      <w:fldChar w:fldCharType="begin"/>
    </w:r>
    <w:r>
      <w:rPr>
        <w:sz w:val="14"/>
        <w:szCs w:val="14"/>
      </w:rPr>
      <w:instrText xml:space="preserve"> PAGE </w:instrText>
    </w:r>
    <w:r>
      <w:rPr>
        <w:sz w:val="14"/>
        <w:szCs w:val="14"/>
      </w:rPr>
      <w:fldChar w:fldCharType="separate"/>
    </w:r>
    <w:r w:rsidR="00E77B06">
      <w:rPr>
        <w:noProof/>
        <w:sz w:val="14"/>
        <w:szCs w:val="14"/>
      </w:rPr>
      <w:t>2</w:t>
    </w:r>
    <w:r>
      <w:rPr>
        <w:sz w:val="14"/>
        <w:szCs w:val="14"/>
      </w:rPr>
      <w:fldChar w:fldCharType="end"/>
    </w:r>
    <w:r>
      <w:rPr>
        <w:sz w:val="14"/>
        <w:szCs w:val="14"/>
      </w:rPr>
      <w:t>/</w:t>
    </w:r>
    <w:r>
      <w:rPr>
        <w:sz w:val="14"/>
        <w:szCs w:val="14"/>
      </w:rPr>
      <w:fldChar w:fldCharType="begin"/>
    </w:r>
    <w:r>
      <w:rPr>
        <w:sz w:val="14"/>
        <w:szCs w:val="14"/>
      </w:rPr>
      <w:instrText xml:space="preserve"> NUMPAGES </w:instrText>
    </w:r>
    <w:r>
      <w:rPr>
        <w:sz w:val="14"/>
        <w:szCs w:val="14"/>
      </w:rPr>
      <w:fldChar w:fldCharType="separate"/>
    </w:r>
    <w:r w:rsidR="00E77B06">
      <w:rPr>
        <w:noProof/>
        <w:sz w:val="14"/>
        <w:szCs w:val="14"/>
      </w:rPr>
      <w:t>2</w:t>
    </w:r>
    <w:r>
      <w:rPr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725C7" w14:textId="77777777" w:rsidR="00A5058F" w:rsidRDefault="00A5058F">
      <w:r>
        <w:separator/>
      </w:r>
    </w:p>
  </w:footnote>
  <w:footnote w:type="continuationSeparator" w:id="0">
    <w:p w14:paraId="1C3332D3" w14:textId="77777777" w:rsidR="00A5058F" w:rsidRDefault="00A505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6FB29" w14:textId="77777777" w:rsidR="007E20BD" w:rsidRDefault="00000000">
    <w:r>
      <w:rPr>
        <w:noProof/>
      </w:rPr>
      <w:pict w14:anchorId="37C330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595.2pt;height:842.15pt;z-index:-251658752;mso-position-horizontal:center;mso-position-horizontal-relative:margin;mso-position-vertical:center;mso-position-vertical-relative:margin" wrapcoords="-27 0 -27 21581 21600 21581 21600 0 -27 0">
          <v:imagedata r:id="rId1" o:title="znak_wodny-6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9F80C" w14:textId="2FF0EDD6" w:rsidR="007E20BD" w:rsidRDefault="007E20BD">
    <w:pPr>
      <w:pStyle w:val="Stopka"/>
    </w:pPr>
  </w:p>
  <w:p w14:paraId="30DB3BEB" w14:textId="77777777" w:rsidR="000D03A9" w:rsidRPr="000D03A9" w:rsidRDefault="000D03A9" w:rsidP="000D03A9">
    <w:pPr>
      <w:jc w:val="right"/>
      <w:rPr>
        <w:rFonts w:asciiTheme="minorHAnsi" w:hAnsiTheme="minorHAnsi" w:cstheme="minorHAnsi"/>
        <w:sz w:val="22"/>
        <w:szCs w:val="22"/>
      </w:rPr>
    </w:pPr>
    <w:r w:rsidRPr="000D03A9">
      <w:rPr>
        <w:rFonts w:asciiTheme="minorHAnsi" w:hAnsiTheme="minorHAnsi" w:cstheme="minorHAnsi"/>
        <w:sz w:val="22"/>
        <w:szCs w:val="22"/>
      </w:rPr>
      <w:t xml:space="preserve">Znak postępowania </w:t>
    </w:r>
    <w:r w:rsidRPr="000D03A9">
      <w:rPr>
        <w:rFonts w:asciiTheme="minorHAnsi" w:hAnsiTheme="minorHAnsi" w:cstheme="minorHAnsi"/>
        <w:color w:val="000000"/>
        <w:sz w:val="22"/>
        <w:szCs w:val="22"/>
      </w:rPr>
      <w:t>DAG.261.1.13.2025</w:t>
    </w:r>
  </w:p>
  <w:p w14:paraId="65966755" w14:textId="47EF6C8D" w:rsidR="000D03A9" w:rsidRPr="000D03A9" w:rsidRDefault="000D03A9" w:rsidP="000D03A9">
    <w:pPr>
      <w:jc w:val="right"/>
      <w:rPr>
        <w:rFonts w:asciiTheme="minorHAnsi" w:hAnsiTheme="minorHAnsi" w:cstheme="minorHAnsi"/>
        <w:sz w:val="22"/>
        <w:szCs w:val="22"/>
      </w:rPr>
    </w:pPr>
    <w:r w:rsidRPr="000D03A9">
      <w:rPr>
        <w:rFonts w:asciiTheme="minorHAnsi" w:hAnsiTheme="minorHAnsi" w:cstheme="minorHAnsi"/>
        <w:sz w:val="22"/>
        <w:szCs w:val="22"/>
      </w:rPr>
      <w:t>Załącznik nr 5 do projektu umowy – protokół odbioru</w:t>
    </w:r>
  </w:p>
  <w:p w14:paraId="6FE80623" w14:textId="77777777" w:rsidR="007E20BD" w:rsidRDefault="007E20BD">
    <w:pPr>
      <w:pStyle w:val="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7454D"/>
    <w:multiLevelType w:val="hybridMultilevel"/>
    <w:tmpl w:val="A65457D2"/>
    <w:lvl w:ilvl="0" w:tplc="222C6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25302"/>
    <w:multiLevelType w:val="hybridMultilevel"/>
    <w:tmpl w:val="50EAAD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92D64"/>
    <w:multiLevelType w:val="hybridMultilevel"/>
    <w:tmpl w:val="08BEABF0"/>
    <w:lvl w:ilvl="0" w:tplc="2C5E7F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A440F"/>
    <w:multiLevelType w:val="hybridMultilevel"/>
    <w:tmpl w:val="770C7BB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45555"/>
    <w:multiLevelType w:val="hybridMultilevel"/>
    <w:tmpl w:val="86781508"/>
    <w:lvl w:ilvl="0" w:tplc="222C6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D6E76"/>
    <w:multiLevelType w:val="hybridMultilevel"/>
    <w:tmpl w:val="E190FB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FE341C"/>
    <w:multiLevelType w:val="hybridMultilevel"/>
    <w:tmpl w:val="47D29872"/>
    <w:lvl w:ilvl="0" w:tplc="E9167D22">
      <w:start w:val="1"/>
      <w:numFmt w:val="decimal"/>
      <w:pStyle w:val="20Dowiadomoscilista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3D233F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41D01843"/>
    <w:multiLevelType w:val="hybridMultilevel"/>
    <w:tmpl w:val="B09847FE"/>
    <w:lvl w:ilvl="0" w:tplc="0394C42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57AE0"/>
    <w:multiLevelType w:val="hybridMultilevel"/>
    <w:tmpl w:val="6D8E7E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4B77BD"/>
    <w:multiLevelType w:val="hybridMultilevel"/>
    <w:tmpl w:val="B68E15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8C67FF"/>
    <w:multiLevelType w:val="multilevel"/>
    <w:tmpl w:val="E6B2D79C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71A8789F"/>
    <w:multiLevelType w:val="hybridMultilevel"/>
    <w:tmpl w:val="9C9ED5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346511"/>
    <w:multiLevelType w:val="multilevel"/>
    <w:tmpl w:val="FC32D6B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991328404">
    <w:abstractNumId w:val="6"/>
  </w:num>
  <w:num w:numId="2" w16cid:durableId="297958533">
    <w:abstractNumId w:val="6"/>
    <w:lvlOverride w:ilvl="0">
      <w:startOverride w:val="1"/>
    </w:lvlOverride>
  </w:num>
  <w:num w:numId="3" w16cid:durableId="1461268574">
    <w:abstractNumId w:val="7"/>
  </w:num>
  <w:num w:numId="4" w16cid:durableId="1039746903">
    <w:abstractNumId w:val="13"/>
  </w:num>
  <w:num w:numId="5" w16cid:durableId="542640518">
    <w:abstractNumId w:val="11"/>
  </w:num>
  <w:num w:numId="6" w16cid:durableId="332103122">
    <w:abstractNumId w:val="4"/>
  </w:num>
  <w:num w:numId="7" w16cid:durableId="1162693381">
    <w:abstractNumId w:val="4"/>
    <w:lvlOverride w:ilvl="0">
      <w:lvl w:ilvl="0" w:tplc="222C681A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8" w16cid:durableId="1336611656">
    <w:abstractNumId w:val="0"/>
  </w:num>
  <w:num w:numId="9" w16cid:durableId="1558281818">
    <w:abstractNumId w:val="8"/>
  </w:num>
  <w:num w:numId="10" w16cid:durableId="442118075">
    <w:abstractNumId w:val="12"/>
  </w:num>
  <w:num w:numId="11" w16cid:durableId="1652171143">
    <w:abstractNumId w:val="2"/>
  </w:num>
  <w:num w:numId="12" w16cid:durableId="1918437188">
    <w:abstractNumId w:val="5"/>
  </w:num>
  <w:num w:numId="13" w16cid:durableId="1664553484">
    <w:abstractNumId w:val="9"/>
  </w:num>
  <w:num w:numId="14" w16cid:durableId="217057348">
    <w:abstractNumId w:val="1"/>
  </w:num>
  <w:num w:numId="15" w16cid:durableId="934509668">
    <w:abstractNumId w:val="10"/>
  </w:num>
  <w:num w:numId="16" w16cid:durableId="11311656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FC9"/>
    <w:rsid w:val="00011D69"/>
    <w:rsid w:val="00021FD0"/>
    <w:rsid w:val="000466DA"/>
    <w:rsid w:val="0008070C"/>
    <w:rsid w:val="0008570A"/>
    <w:rsid w:val="000D03A9"/>
    <w:rsid w:val="000D679E"/>
    <w:rsid w:val="000E64F4"/>
    <w:rsid w:val="00116A40"/>
    <w:rsid w:val="0015593C"/>
    <w:rsid w:val="0020242F"/>
    <w:rsid w:val="002073EB"/>
    <w:rsid w:val="002459C7"/>
    <w:rsid w:val="002625BB"/>
    <w:rsid w:val="002A0A6D"/>
    <w:rsid w:val="002D6D73"/>
    <w:rsid w:val="002E1F98"/>
    <w:rsid w:val="00327931"/>
    <w:rsid w:val="0034750B"/>
    <w:rsid w:val="003B6211"/>
    <w:rsid w:val="003C1CD4"/>
    <w:rsid w:val="003E07CD"/>
    <w:rsid w:val="004310DD"/>
    <w:rsid w:val="00467E8E"/>
    <w:rsid w:val="004F2CBC"/>
    <w:rsid w:val="00526ECF"/>
    <w:rsid w:val="005457A9"/>
    <w:rsid w:val="005864CE"/>
    <w:rsid w:val="005D04BE"/>
    <w:rsid w:val="00601022"/>
    <w:rsid w:val="00613C32"/>
    <w:rsid w:val="00636840"/>
    <w:rsid w:val="00644E1E"/>
    <w:rsid w:val="00662B20"/>
    <w:rsid w:val="0067037C"/>
    <w:rsid w:val="006E1B77"/>
    <w:rsid w:val="006F5E0F"/>
    <w:rsid w:val="00705A49"/>
    <w:rsid w:val="00706222"/>
    <w:rsid w:val="0071344A"/>
    <w:rsid w:val="00720D9A"/>
    <w:rsid w:val="00725B79"/>
    <w:rsid w:val="00754BF9"/>
    <w:rsid w:val="007A5554"/>
    <w:rsid w:val="007B1401"/>
    <w:rsid w:val="007E1E93"/>
    <w:rsid w:val="007E20BD"/>
    <w:rsid w:val="007F0672"/>
    <w:rsid w:val="008164B6"/>
    <w:rsid w:val="00846ACE"/>
    <w:rsid w:val="008A223E"/>
    <w:rsid w:val="008C1241"/>
    <w:rsid w:val="00974FC9"/>
    <w:rsid w:val="00977041"/>
    <w:rsid w:val="009910E8"/>
    <w:rsid w:val="009A2A3F"/>
    <w:rsid w:val="00A03F52"/>
    <w:rsid w:val="00A1044D"/>
    <w:rsid w:val="00A5058F"/>
    <w:rsid w:val="00A76B38"/>
    <w:rsid w:val="00B12186"/>
    <w:rsid w:val="00B73EAF"/>
    <w:rsid w:val="00B824CB"/>
    <w:rsid w:val="00BB3D01"/>
    <w:rsid w:val="00BD221D"/>
    <w:rsid w:val="00BE273C"/>
    <w:rsid w:val="00C07774"/>
    <w:rsid w:val="00C81721"/>
    <w:rsid w:val="00C85349"/>
    <w:rsid w:val="00CA5CC1"/>
    <w:rsid w:val="00CB75B3"/>
    <w:rsid w:val="00D25FB2"/>
    <w:rsid w:val="00D37BDB"/>
    <w:rsid w:val="00D4171C"/>
    <w:rsid w:val="00D42C05"/>
    <w:rsid w:val="00D51799"/>
    <w:rsid w:val="00D94276"/>
    <w:rsid w:val="00D9577D"/>
    <w:rsid w:val="00DB04CB"/>
    <w:rsid w:val="00DB0CDB"/>
    <w:rsid w:val="00DC449A"/>
    <w:rsid w:val="00DC6449"/>
    <w:rsid w:val="00E004EA"/>
    <w:rsid w:val="00E0699A"/>
    <w:rsid w:val="00E20399"/>
    <w:rsid w:val="00E30132"/>
    <w:rsid w:val="00E47E8F"/>
    <w:rsid w:val="00E60A91"/>
    <w:rsid w:val="00E77B06"/>
    <w:rsid w:val="00E86155"/>
    <w:rsid w:val="00F25C41"/>
    <w:rsid w:val="00F95BD5"/>
    <w:rsid w:val="00FB1E6F"/>
    <w:rsid w:val="00FF4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A129E3"/>
  <w15:chartTrackingRefBased/>
  <w15:docId w15:val="{B24C725C-6D02-4D43-ACE9-22870BC7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qFormat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Verdana" w:hAnsi="Verdana"/>
      <w:b/>
      <w:sz w:val="28"/>
      <w:szCs w:val="36"/>
    </w:rPr>
  </w:style>
  <w:style w:type="paragraph" w:styleId="Nagwek3">
    <w:name w:val="heading 3"/>
    <w:basedOn w:val="Normalny"/>
    <w:next w:val="Normalny"/>
    <w:qFormat/>
    <w:pPr>
      <w:keepNext/>
      <w:jc w:val="right"/>
      <w:outlineLvl w:val="2"/>
    </w:pPr>
    <w:rPr>
      <w:rFonts w:ascii="Verdana" w:hAnsi="Verdana"/>
      <w:b/>
      <w:sz w:val="28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7Datapisma">
    <w:name w:val="@07.Data_pisma"/>
    <w:basedOn w:val="11Trescpisma"/>
    <w:next w:val="08Sygnaturapisma"/>
    <w:pPr>
      <w:spacing w:before="360"/>
      <w:jc w:val="right"/>
    </w:pPr>
    <w:rPr>
      <w:sz w:val="18"/>
      <w:szCs w:val="20"/>
    </w:rPr>
  </w:style>
  <w:style w:type="paragraph" w:customStyle="1" w:styleId="08Sygnaturapisma">
    <w:name w:val="@08.Sygnatura_pisma"/>
    <w:basedOn w:val="11Trescpisma"/>
    <w:next w:val="10Szanowny"/>
    <w:pPr>
      <w:spacing w:after="120"/>
    </w:pPr>
    <w:rPr>
      <w:sz w:val="16"/>
    </w:rPr>
  </w:style>
  <w:style w:type="paragraph" w:customStyle="1" w:styleId="10Szanowny">
    <w:name w:val="@10.Szanowny"/>
    <w:basedOn w:val="11Trescpisma"/>
    <w:next w:val="11Trescpisma"/>
  </w:style>
  <w:style w:type="paragraph" w:customStyle="1" w:styleId="11Trescpisma">
    <w:name w:val="@11.Tresc_pisma"/>
    <w:basedOn w:val="Normalny"/>
    <w:pPr>
      <w:spacing w:before="180"/>
      <w:jc w:val="both"/>
    </w:pPr>
    <w:rPr>
      <w:rFonts w:ascii="Verdana" w:hAnsi="Verdana"/>
      <w:sz w:val="20"/>
      <w:szCs w:val="18"/>
    </w:rPr>
  </w:style>
  <w:style w:type="paragraph" w:customStyle="1" w:styleId="03ImieiNazwisko">
    <w:name w:val="@03.Imie_i_Nazwisko"/>
    <w:basedOn w:val="11Trescpisma"/>
    <w:next w:val="04StanowiskoAdresata"/>
  </w:style>
  <w:style w:type="paragraph" w:customStyle="1" w:styleId="12Zwyrazamiszacunku">
    <w:name w:val="@12.Z_wyrazami_szacunku"/>
    <w:basedOn w:val="07Datapisma"/>
    <w:next w:val="13Podpisujacypismo"/>
    <w:pPr>
      <w:jc w:val="left"/>
    </w:pPr>
    <w:rPr>
      <w:sz w:val="20"/>
    </w:rPr>
  </w:style>
  <w:style w:type="paragraph" w:customStyle="1" w:styleId="13Podpisujacypismo">
    <w:name w:val="@13.Podpisujacy_pismo"/>
    <w:basedOn w:val="11Trescpisma"/>
    <w:next w:val="14StanowiskoPodpisujacego"/>
    <w:pPr>
      <w:spacing w:before="540"/>
    </w:pPr>
  </w:style>
  <w:style w:type="paragraph" w:customStyle="1" w:styleId="14StanowiskoPodpisujacego">
    <w:name w:val="@14.StanowiskoPodpisujacego"/>
    <w:basedOn w:val="11Trescpisma"/>
    <w:pPr>
      <w:spacing w:before="0"/>
    </w:pPr>
    <w:rPr>
      <w:sz w:val="18"/>
    </w:rPr>
  </w:style>
  <w:style w:type="paragraph" w:customStyle="1" w:styleId="05Adresulica">
    <w:name w:val="@05.Adres_ulica"/>
    <w:basedOn w:val="11Trescpisma"/>
    <w:next w:val="06Adresmiasto"/>
    <w:rPr>
      <w:sz w:val="18"/>
    </w:rPr>
  </w:style>
  <w:style w:type="paragraph" w:customStyle="1" w:styleId="06Adresmiasto">
    <w:name w:val="@06.Adres_miasto"/>
    <w:basedOn w:val="11Trescpisma"/>
    <w:next w:val="07Datapisma"/>
    <w:pPr>
      <w:spacing w:before="0" w:after="180"/>
    </w:pPr>
    <w:rPr>
      <w:sz w:val="18"/>
    </w:rPr>
  </w:style>
  <w:style w:type="paragraph" w:customStyle="1" w:styleId="02Instytucja2">
    <w:name w:val="@02.Instytucja2"/>
    <w:basedOn w:val="01Instytucja1"/>
    <w:next w:val="03ImieiNazwisko"/>
    <w:pPr>
      <w:spacing w:after="100"/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jc w:val="right"/>
    </w:pPr>
    <w:rPr>
      <w:rFonts w:ascii="Verdana" w:hAnsi="Verdana"/>
      <w:color w:val="333333"/>
      <w:sz w:val="16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17Zalaczniki">
    <w:name w:val="@17.Zalaczniki"/>
    <w:basedOn w:val="11Trescpisma"/>
    <w:next w:val="18Zalacznikilista"/>
    <w:rPr>
      <w:sz w:val="16"/>
    </w:rPr>
  </w:style>
  <w:style w:type="character" w:styleId="Hipercze">
    <w:name w:val="Hyperlink"/>
    <w:semiHidden/>
    <w:rPr>
      <w:color w:val="0000FF"/>
      <w:u w:val="single"/>
    </w:rPr>
  </w:style>
  <w:style w:type="paragraph" w:customStyle="1" w:styleId="01Instytucja1">
    <w:name w:val="@01.Instytucja1"/>
    <w:basedOn w:val="11Trescpisma"/>
    <w:next w:val="02Instytucja2"/>
    <w:pPr>
      <w:spacing w:before="0"/>
    </w:pPr>
    <w:rPr>
      <w:bCs/>
      <w:szCs w:val="20"/>
    </w:rPr>
  </w:style>
  <w:style w:type="paragraph" w:customStyle="1" w:styleId="04StanowiskoAdresata">
    <w:name w:val="@04.StanowiskoAdresata"/>
    <w:basedOn w:val="11Trescpisma"/>
    <w:pPr>
      <w:spacing w:before="0" w:after="100"/>
    </w:pPr>
    <w:rPr>
      <w:bCs/>
      <w:szCs w:val="20"/>
    </w:rPr>
  </w:style>
  <w:style w:type="paragraph" w:customStyle="1" w:styleId="16Sporzadzil">
    <w:name w:val="@16.Sporzadzil"/>
    <w:basedOn w:val="14StanowiskoPodpisujacego"/>
    <w:rPr>
      <w:sz w:val="16"/>
    </w:rPr>
  </w:style>
  <w:style w:type="paragraph" w:customStyle="1" w:styleId="19Dowiadomosci">
    <w:name w:val="@19.Do_wiadomosci"/>
    <w:basedOn w:val="11Trescpisma"/>
    <w:rPr>
      <w:sz w:val="16"/>
    </w:rPr>
  </w:style>
  <w:style w:type="paragraph" w:customStyle="1" w:styleId="18Zalacznikilista">
    <w:name w:val="@18.Zalaczniki_lista"/>
    <w:basedOn w:val="11Trescpisma"/>
    <w:pPr>
      <w:tabs>
        <w:tab w:val="num" w:pos="720"/>
      </w:tabs>
      <w:spacing w:before="0"/>
      <w:ind w:left="714" w:hanging="357"/>
    </w:pPr>
    <w:rPr>
      <w:sz w:val="16"/>
    </w:rPr>
  </w:style>
  <w:style w:type="paragraph" w:customStyle="1" w:styleId="09Dotyczy">
    <w:name w:val="@09.Dotyczy"/>
    <w:basedOn w:val="11Trescpisma"/>
    <w:pPr>
      <w:spacing w:before="120" w:after="120"/>
    </w:pPr>
    <w:rPr>
      <w:sz w:val="16"/>
    </w:rPr>
  </w:style>
  <w:style w:type="paragraph" w:styleId="Nagwek">
    <w:name w:val="header"/>
    <w:basedOn w:val="Normalny"/>
    <w:link w:val="NagwekZnak"/>
    <w:semiHidden/>
    <w:pPr>
      <w:tabs>
        <w:tab w:val="center" w:pos="4536"/>
        <w:tab w:val="right" w:pos="9072"/>
      </w:tabs>
    </w:pPr>
  </w:style>
  <w:style w:type="paragraph" w:customStyle="1" w:styleId="20Dowiadomoscilista">
    <w:name w:val="@20.Do_wiadomosci_lista"/>
    <w:basedOn w:val="11Trescpisma"/>
    <w:pPr>
      <w:numPr>
        <w:numId w:val="2"/>
      </w:numPr>
      <w:spacing w:before="0"/>
      <w:ind w:left="714" w:hanging="357"/>
    </w:pPr>
    <w:rPr>
      <w:sz w:val="16"/>
    </w:rPr>
  </w:style>
  <w:style w:type="paragraph" w:customStyle="1" w:styleId="15Spraweprowadzi">
    <w:name w:val="@15.Sprawe_prowadzi"/>
    <w:basedOn w:val="11Trescpisma"/>
    <w:pPr>
      <w:spacing w:before="0"/>
    </w:pPr>
    <w:rPr>
      <w:sz w:val="18"/>
    </w:rPr>
  </w:style>
  <w:style w:type="paragraph" w:styleId="Bezodstpw">
    <w:name w:val="No Spacing"/>
    <w:uiPriority w:val="1"/>
    <w:qFormat/>
    <w:rsid w:val="007B1401"/>
    <w:rPr>
      <w:sz w:val="24"/>
      <w:szCs w:val="24"/>
    </w:rPr>
  </w:style>
  <w:style w:type="paragraph" w:styleId="Listanumerowana">
    <w:name w:val="List Number"/>
    <w:basedOn w:val="Normalny"/>
    <w:semiHidden/>
    <w:qFormat/>
    <w:pPr>
      <w:tabs>
        <w:tab w:val="left" w:pos="425"/>
      </w:tabs>
      <w:ind w:left="425" w:hanging="425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semiHidden/>
    <w:rsid w:val="00E20399"/>
    <w:rPr>
      <w:sz w:val="24"/>
      <w:szCs w:val="24"/>
    </w:rPr>
  </w:style>
  <w:style w:type="character" w:customStyle="1" w:styleId="Teksttreci3">
    <w:name w:val="Tekst treści (3)_"/>
    <w:basedOn w:val="Domylnaczcionkaakapitu"/>
    <w:link w:val="Teksttreci30"/>
    <w:uiPriority w:val="99"/>
    <w:rsid w:val="000D03A9"/>
    <w:rPr>
      <w:rFonts w:ascii="Arial Narrow" w:hAnsi="Arial Narrow" w:cs="Arial Narrow"/>
      <w:b/>
      <w:bCs/>
      <w:sz w:val="24"/>
      <w:szCs w:val="24"/>
      <w:shd w:val="clear" w:color="auto" w:fill="FFFFFF"/>
    </w:rPr>
  </w:style>
  <w:style w:type="paragraph" w:customStyle="1" w:styleId="Teksttreci30">
    <w:name w:val="Tekst treści (3)"/>
    <w:basedOn w:val="Normalny"/>
    <w:link w:val="Teksttreci3"/>
    <w:uiPriority w:val="99"/>
    <w:rsid w:val="000D03A9"/>
    <w:pPr>
      <w:shd w:val="clear" w:color="auto" w:fill="FFFFFF"/>
      <w:spacing w:before="600" w:after="300" w:line="240" w:lineRule="atLeast"/>
      <w:ind w:hanging="380"/>
    </w:pPr>
    <w:rPr>
      <w:rFonts w:ascii="Arial Narrow" w:hAnsi="Arial Narrow" w:cs="Arial Narrow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rek\Szablony\papier%20-%20WIN-outdoor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C5398-9B55-4616-A078-DD282190A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- WIN-outdoor</Template>
  <TotalTime>6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Nazwa firmy/instytucji</vt:lpstr>
    </vt:vector>
  </TitlesOfParts>
  <Company>UMWrocław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Nazwa firmy/instytucji</dc:title>
  <dc:subject/>
  <dc:creator>Dariusz Jędryczek</dc:creator>
  <cp:keywords/>
  <cp:lastModifiedBy>Anna  Piotrowska (STUDENT)</cp:lastModifiedBy>
  <cp:revision>4</cp:revision>
  <cp:lastPrinted>2016-10-07T09:24:00Z</cp:lastPrinted>
  <dcterms:created xsi:type="dcterms:W3CDTF">2025-09-28T10:39:00Z</dcterms:created>
  <dcterms:modified xsi:type="dcterms:W3CDTF">2025-10-20T17:17:00Z</dcterms:modified>
</cp:coreProperties>
</file>