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C5" w:rsidRDefault="001D4CC5" w:rsidP="002B2948">
      <w:pPr>
        <w:jc w:val="right"/>
      </w:pPr>
      <w:r>
        <w:t>Załącznik Nr 2</w:t>
      </w:r>
    </w:p>
    <w:p w:rsidR="001D4CC5" w:rsidRPr="00612367" w:rsidRDefault="001D4CC5" w:rsidP="002B2948">
      <w:pPr>
        <w:jc w:val="center"/>
        <w:rPr>
          <w:b/>
        </w:rPr>
      </w:pPr>
      <w:r w:rsidRPr="00612367">
        <w:rPr>
          <w:b/>
        </w:rPr>
        <w:t>FORMULARZ OFERTOWY</w:t>
      </w:r>
    </w:p>
    <w:p w:rsidR="001D4CC5" w:rsidRPr="00612367" w:rsidRDefault="001D4CC5" w:rsidP="002B2948">
      <w:pPr>
        <w:jc w:val="center"/>
        <w:rPr>
          <w:b/>
        </w:rPr>
      </w:pPr>
    </w:p>
    <w:p w:rsidR="001D4CC5" w:rsidRDefault="001D4CC5" w:rsidP="002B2948">
      <w:pPr>
        <w:jc w:val="center"/>
      </w:pPr>
    </w:p>
    <w:p w:rsidR="001D4CC5" w:rsidRDefault="001D4CC5">
      <w:r>
        <w:t xml:space="preserve"> na świadczenie usług cateringowych w zakresie przygotowania, dostawy i dystrybucji codziennych posiłków dla mieszkańców Domu Pomocy Społecznej w Łukowie, ul. Broniewskiego 34, 21-400 Łuków</w:t>
      </w:r>
    </w:p>
    <w:p w:rsidR="001D4CC5" w:rsidRDefault="001D4CC5"/>
    <w:p w:rsidR="001D4CC5" w:rsidRDefault="001D4CC5">
      <w:r w:rsidRPr="002B2948">
        <w:rPr>
          <w:b/>
        </w:rPr>
        <w:t xml:space="preserve"> Nazwa Wykonawcy:</w:t>
      </w:r>
      <w:r>
        <w:t xml:space="preserve"> ................................................................................................................................. </w:t>
      </w:r>
    </w:p>
    <w:p w:rsidR="001D4CC5" w:rsidRDefault="001D4CC5">
      <w:r w:rsidRPr="002B2948">
        <w:rPr>
          <w:b/>
        </w:rPr>
        <w:t>Adres Wykonawcy:</w:t>
      </w:r>
      <w:r>
        <w:t xml:space="preserve"> ................................................................................................................................. </w:t>
      </w:r>
    </w:p>
    <w:p w:rsidR="001D4CC5" w:rsidRDefault="001D4CC5">
      <w:r>
        <w:t xml:space="preserve">Telefon ..................................................... Fax ....................................................... </w:t>
      </w:r>
    </w:p>
    <w:p w:rsidR="001D4CC5" w:rsidRDefault="001D4CC5">
      <w:pPr>
        <w:rPr>
          <w:vertAlign w:val="superscript"/>
        </w:rPr>
      </w:pPr>
      <w:r>
        <w:t xml:space="preserve">1. Cena 1 osobodnia w złotych (brutto)............................... (słownie:..............................................................................................................). </w:t>
      </w:r>
    </w:p>
    <w:p w:rsidR="001D4CC5" w:rsidRDefault="001D4CC5">
      <w:r>
        <w:t>2. Cena całkowita oferty w zakresie żywienia w okresie od podpisania umowy do 31.12.2019 r. (należy przyjąć 350 dni) w złotych</w:t>
      </w:r>
    </w:p>
    <w:p w:rsidR="001D4CC5" w:rsidRDefault="001D4CC5">
      <w:r>
        <w:t xml:space="preserve"> (brutto)</w:t>
      </w:r>
      <w:r w:rsidRPr="002B2948">
        <w:rPr>
          <w:vertAlign w:val="superscript"/>
        </w:rPr>
        <w:t xml:space="preserve"> 1</w:t>
      </w:r>
      <w:r>
        <w:rPr>
          <w:vertAlign w:val="superscript"/>
        </w:rPr>
        <w:t xml:space="preserve">) </w:t>
      </w:r>
      <w:r>
        <w:t xml:space="preserve"> ......................................... </w:t>
      </w:r>
    </w:p>
    <w:p w:rsidR="001D4CC5" w:rsidRDefault="001D4CC5">
      <w:r>
        <w:t xml:space="preserve">(słownie: .............................................................................................................). </w:t>
      </w:r>
    </w:p>
    <w:p w:rsidR="001D4CC5" w:rsidRDefault="001D4CC5"/>
    <w:p w:rsidR="001D4CC5" w:rsidRDefault="001D4CC5">
      <w:r>
        <w:t>______________________________________________</w:t>
      </w:r>
    </w:p>
    <w:p w:rsidR="001D4CC5" w:rsidRDefault="001D4CC5">
      <w:pPr>
        <w:rPr>
          <w:sz w:val="20"/>
          <w:szCs w:val="20"/>
        </w:rPr>
      </w:pPr>
      <w:r w:rsidRPr="002B2948">
        <w:rPr>
          <w:sz w:val="20"/>
          <w:szCs w:val="20"/>
        </w:rPr>
        <w:t>1) Cenę całkowitą oferty należy obliczy ć wg następującego wzoru:</w:t>
      </w:r>
    </w:p>
    <w:p w:rsidR="001D4CC5" w:rsidRDefault="001D4CC5">
      <w:pPr>
        <w:rPr>
          <w:sz w:val="20"/>
          <w:szCs w:val="20"/>
        </w:rPr>
      </w:pPr>
      <w:r w:rsidRPr="002B2948">
        <w:rPr>
          <w:sz w:val="20"/>
          <w:szCs w:val="20"/>
        </w:rPr>
        <w:t xml:space="preserve"> Cena całkowita = </w:t>
      </w:r>
      <w:r>
        <w:rPr>
          <w:sz w:val="20"/>
          <w:szCs w:val="20"/>
        </w:rPr>
        <w:t>350 dni x 31</w:t>
      </w:r>
      <w:r w:rsidRPr="002B2948">
        <w:rPr>
          <w:sz w:val="20"/>
          <w:szCs w:val="20"/>
        </w:rPr>
        <w:t xml:space="preserve"> osób x cena 1 osobodnia </w:t>
      </w:r>
    </w:p>
    <w:p w:rsidR="001D4CC5" w:rsidRDefault="001D4CC5">
      <w:pPr>
        <w:rPr>
          <w:sz w:val="20"/>
          <w:szCs w:val="20"/>
        </w:rPr>
      </w:pPr>
    </w:p>
    <w:p w:rsidR="001D4CC5" w:rsidRDefault="001D4CC5">
      <w:pPr>
        <w:rPr>
          <w:sz w:val="20"/>
          <w:szCs w:val="20"/>
        </w:rPr>
      </w:pPr>
    </w:p>
    <w:p w:rsidR="001D4CC5" w:rsidRDefault="001D4CC5">
      <w:r>
        <w:t>Nawiązując do ogłoszenia o zamówieniu na usługi społeczne : „</w:t>
      </w:r>
      <w:r w:rsidRPr="002B2948">
        <w:rPr>
          <w:b/>
        </w:rPr>
        <w:t xml:space="preserve">Świadczenie usług cateringowych dla mieszkańców DPS w </w:t>
      </w:r>
      <w:r>
        <w:rPr>
          <w:b/>
        </w:rPr>
        <w:t>Łukowie</w:t>
      </w:r>
      <w:r>
        <w:t xml:space="preserve">” oferuję*/oferujemy* „Usługę Cateringową” zgodnie </w:t>
      </w:r>
      <w:r>
        <w:br/>
        <w:t xml:space="preserve">z wypełnionymi załącznikami. Ponadto: </w:t>
      </w:r>
    </w:p>
    <w:p w:rsidR="001D4CC5" w:rsidRDefault="001D4CC5">
      <w:r>
        <w:t xml:space="preserve">1) Oświadczam*/ oświadczamy*, że zapoznałem*/ zapoznaliśmy się* z opisem przedmiotu zamówienia na „Usługę Cateringową” i nie wnoszę*/wnosimy* do niej żadnych zastrzeżeń oraz oświadczam*/oświadczamy*, że uzyskałem*/uzyskaliśmy* konieczne informacje do przygotowania oferty. </w:t>
      </w:r>
    </w:p>
    <w:p w:rsidR="001D4CC5" w:rsidRDefault="001D4CC5">
      <w:r>
        <w:t xml:space="preserve">2) Oświadczam*/oświadczamy*, że dysponuję*/dysponujemy* odpowiednią kadrą posiadającą wymagane uprawnienia, a także sprzętem i środkami transportu niezbędnymi do wykonania przedmiotu zamówienia objętego niniejszym postępowaniem. </w:t>
      </w:r>
    </w:p>
    <w:p w:rsidR="001D4CC5" w:rsidRDefault="001D4CC5">
      <w:r>
        <w:t xml:space="preserve">3) Oświadczam*/oświadczamy*, że wzór umowy stanowiący załącznik do ogłoszenia na „Usługę Cateringową” został zaakceptowany i zobowiązuję się*/zobowiązujemy się* w przypadku wyboru mojej*/naszej* oferty do zawarcia umowy na wyżej wymienionych warunkach w miejscu i terminie wyznaczonym przez Zamawiającego. </w:t>
      </w:r>
    </w:p>
    <w:p w:rsidR="001D4CC5" w:rsidRDefault="001D4CC5">
      <w:r>
        <w:t xml:space="preserve">4) Oferuję*/oferujemy* 30 dniowy termin płatności liczony od daty dostarczenia faktury – płatny w formie przelewu. </w:t>
      </w:r>
    </w:p>
    <w:p w:rsidR="001D4CC5" w:rsidRDefault="001D4CC5">
      <w:r>
        <w:t xml:space="preserve">5) Oświadczam*/oświadczamy*, że materiały i urządzenia użyte do wykonania zamówienia odpowiadają wymogom wyrobów dopuszczonych do obrotu i stosowania zgodnie z Polską Normą. </w:t>
      </w:r>
    </w:p>
    <w:p w:rsidR="001D4CC5" w:rsidRDefault="001D4CC5">
      <w:r>
        <w:t>6) Zobowiązuję się*/zobowiązujemy się* do zapewnienia dostawy i transportu własnego, którego koszt wliczony jest w koszt usługi.</w:t>
      </w:r>
    </w:p>
    <w:p w:rsidR="001D4CC5" w:rsidRDefault="001D4CC5"/>
    <w:p w:rsidR="001D4CC5" w:rsidRDefault="001D4CC5"/>
    <w:p w:rsidR="001D4CC5" w:rsidRDefault="001D4CC5" w:rsidP="00612367">
      <w:pPr>
        <w:ind w:left="4956" w:firstLine="708"/>
      </w:pPr>
      <w:r>
        <w:t xml:space="preserve"> ...............................................</w:t>
      </w:r>
    </w:p>
    <w:p w:rsidR="001D4CC5" w:rsidRDefault="001D4CC5" w:rsidP="00612367">
      <w:pPr>
        <w:ind w:left="4956" w:firstLine="708"/>
      </w:pPr>
      <w:r>
        <w:t xml:space="preserve"> (Pieczęć i podpis Wykonawcy) </w:t>
      </w:r>
    </w:p>
    <w:p w:rsidR="001D4CC5" w:rsidRDefault="001D4CC5" w:rsidP="00612367">
      <w:pPr>
        <w:ind w:left="4956" w:firstLine="708"/>
      </w:pPr>
    </w:p>
    <w:p w:rsidR="001D4CC5" w:rsidRDefault="001D4CC5">
      <w:r>
        <w:t xml:space="preserve">...................................... dnia ...................... </w:t>
      </w:r>
    </w:p>
    <w:p w:rsidR="001D4CC5" w:rsidRDefault="001D4CC5">
      <w:r>
        <w:t>( miejscowość)</w:t>
      </w:r>
    </w:p>
    <w:p w:rsidR="001D4CC5" w:rsidRDefault="001D4CC5"/>
    <w:p w:rsidR="001D4CC5" w:rsidRDefault="001D4CC5">
      <w:r>
        <w:t>______________________</w:t>
      </w:r>
    </w:p>
    <w:p w:rsidR="001D4CC5" w:rsidRDefault="001D4CC5">
      <w:r>
        <w:t>* niepotrzebne skreślić.</w:t>
      </w:r>
    </w:p>
    <w:sectPr w:rsidR="001D4CC5" w:rsidSect="00612367">
      <w:pgSz w:w="11906" w:h="16838"/>
      <w:pgMar w:top="851" w:right="9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6C77"/>
    <w:rsid w:val="001D4CC5"/>
    <w:rsid w:val="002537F0"/>
    <w:rsid w:val="002B2948"/>
    <w:rsid w:val="00612367"/>
    <w:rsid w:val="00705A40"/>
    <w:rsid w:val="0078564E"/>
    <w:rsid w:val="008508F2"/>
    <w:rsid w:val="00A1261B"/>
    <w:rsid w:val="00CD6C77"/>
    <w:rsid w:val="00CE18B4"/>
    <w:rsid w:val="00D63557"/>
    <w:rsid w:val="00E25D20"/>
    <w:rsid w:val="00EC4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D2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425</Words>
  <Characters>2553</Characters>
  <Application>Microsoft Office Outlook</Application>
  <DocSecurity>0</DocSecurity>
  <Lines>0</Lines>
  <Paragraphs>0</Paragraphs>
  <ScaleCrop>false</ScaleCrop>
  <Company>DPS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FORMULARZ OFERTOWY na świadczenie usług cateringowych w zakresie przygotowania, dostawy i dystrybucji codziennych posiłków dla mieszkańców Domu Pomocy Społecznej w Ryżkach</dc:title>
  <dc:subject/>
  <dc:creator>ADAX1</dc:creator>
  <cp:keywords/>
  <dc:description/>
  <cp:lastModifiedBy>ADAX1</cp:lastModifiedBy>
  <cp:revision>3</cp:revision>
  <cp:lastPrinted>2019-01-02T14:28:00Z</cp:lastPrinted>
  <dcterms:created xsi:type="dcterms:W3CDTF">2019-01-02T14:26:00Z</dcterms:created>
  <dcterms:modified xsi:type="dcterms:W3CDTF">2019-01-02T14:28:00Z</dcterms:modified>
</cp:coreProperties>
</file>